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B0B2C" w:rsidRDefault="00CB0B2C" w:rsidP="00CB0B2C">
      <w:pPr>
        <w:spacing w:line="260" w:lineRule="atLeast"/>
        <w:rPr>
          <w:rStyle w:val="text2"/>
        </w:rPr>
      </w:pPr>
      <w:r>
        <w:rPr>
          <w:rStyle w:val="text2"/>
        </w:rPr>
        <w:t>Ogłoszenie powiązane:</w:t>
      </w:r>
    </w:p>
    <w:p w:rsidR="00CB0B2C" w:rsidRDefault="00CB0B2C" w:rsidP="00CB0B2C">
      <w:pPr>
        <w:spacing w:line="260" w:lineRule="atLeast"/>
      </w:pPr>
      <w:hyperlink r:id="rId7" w:tgtFrame="_blank" w:history="1">
        <w:r>
          <w:rPr>
            <w:rStyle w:val="Hipercze"/>
          </w:rPr>
          <w:t>Ogłoszenie nr 47545-2016 z dnia 2016-04-28 r.</w:t>
        </w:r>
      </w:hyperlink>
      <w:r>
        <w:t xml:space="preserve"> Ogłoszenie o zamówieniu - Sławno</w:t>
      </w:r>
      <w:r>
        <w:br/>
        <w:t>DOSTAWA PREPARATÓW MYJĄCYCH I DEZYNFEKCYJNYCH</w:t>
      </w:r>
      <w:r>
        <w:br/>
        <w:t xml:space="preserve">Termin składania ofert: 2016-05-10 </w:t>
      </w:r>
    </w:p>
    <w:p w:rsidR="00CB0B2C" w:rsidRDefault="00CB0B2C" w:rsidP="00CB0B2C">
      <w:r>
        <w:pict>
          <v:rect id="_x0000_i1025" style="width:0;height:1.5pt" o:hralign="center" o:hrstd="t" o:hrnoshade="t" o:hr="t" fillcolor="black" stroked="f"/>
        </w:pict>
      </w:r>
    </w:p>
    <w:p w:rsidR="00CB0B2C" w:rsidRDefault="00CB0B2C" w:rsidP="00CB0B2C">
      <w:pPr>
        <w:pStyle w:val="khheader"/>
        <w:spacing w:after="240" w:afterAutospacing="0"/>
      </w:pPr>
      <w:r>
        <w:rPr>
          <w:b/>
          <w:bCs/>
        </w:rPr>
        <w:t>Sławno: PREPARATY MYJĄCE I DEZYNFEKCYJNE I/7/2016</w:t>
      </w:r>
      <w:r>
        <w:br/>
      </w:r>
      <w:r>
        <w:rPr>
          <w:b/>
          <w:bCs/>
        </w:rPr>
        <w:t>Numer ogłoszenia: 52379 - 2016; data zamieszczenia: 11.05.2016</w:t>
      </w:r>
      <w:r>
        <w:br/>
        <w:t>OGŁOSZENIE O UDZIELENIU ZAMÓWIENIA - Dostawy</w:t>
      </w:r>
    </w:p>
    <w:p w:rsidR="00CB0B2C" w:rsidRDefault="00CB0B2C" w:rsidP="00CB0B2C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CB0B2C" w:rsidRDefault="00CB0B2C" w:rsidP="00CB0B2C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CB0B2C" w:rsidRDefault="00CB0B2C" w:rsidP="00CB0B2C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47545 - 2016r.</w:t>
      </w:r>
    </w:p>
    <w:p w:rsidR="00CB0B2C" w:rsidRDefault="00CB0B2C" w:rsidP="00CB0B2C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CB0B2C" w:rsidRDefault="00CB0B2C" w:rsidP="00CB0B2C">
      <w:pPr>
        <w:pStyle w:val="khtitle"/>
      </w:pPr>
      <w:r>
        <w:t>SEKCJA I: ZAMAWIAJĄCY</w:t>
      </w:r>
    </w:p>
    <w:p w:rsidR="00CB0B2C" w:rsidRDefault="00CB0B2C" w:rsidP="00CB0B2C">
      <w:pPr>
        <w:pStyle w:val="NormalnyWeb"/>
      </w:pPr>
      <w:r>
        <w:rPr>
          <w:b/>
          <w:bCs/>
        </w:rPr>
        <w:t>I. 1) NAZWA I ADRES:</w:t>
      </w:r>
      <w:r>
        <w:t xml:space="preserve"> Szpital Powiatowy, ul. I-go Pułku Ułanów 9, 76-100 Sławno, woj. zachodniopomorskie, tel. 059 8103031, 8106302, faks 059 8102423.</w:t>
      </w:r>
    </w:p>
    <w:p w:rsidR="00CB0B2C" w:rsidRDefault="00CB0B2C" w:rsidP="00CB0B2C">
      <w:pPr>
        <w:pStyle w:val="NormalnyWeb"/>
      </w:pPr>
      <w:r>
        <w:rPr>
          <w:b/>
          <w:bCs/>
        </w:rPr>
        <w:t>I. 2) RODZAJ ZAMAWIAJĄCEGO:</w:t>
      </w:r>
      <w:r>
        <w:t xml:space="preserve"> Samodzielny publiczny zakład opieki zdrowotnej.</w:t>
      </w:r>
    </w:p>
    <w:p w:rsidR="00CB0B2C" w:rsidRDefault="00CB0B2C" w:rsidP="00CB0B2C">
      <w:pPr>
        <w:pStyle w:val="khtitle"/>
      </w:pPr>
      <w:r>
        <w:t>SEKCJA II: PRZEDMIOT ZAMÓWIENIA</w:t>
      </w:r>
    </w:p>
    <w:p w:rsidR="00CB0B2C" w:rsidRDefault="00CB0B2C" w:rsidP="00CB0B2C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PREPARATY MYJĄCE I DEZYNFEKCYJNE I/7/2016.</w:t>
      </w:r>
    </w:p>
    <w:p w:rsidR="00CB0B2C" w:rsidRDefault="00CB0B2C" w:rsidP="00CB0B2C">
      <w:pPr>
        <w:pStyle w:val="NormalnyWeb"/>
      </w:pPr>
      <w:r>
        <w:rPr>
          <w:b/>
          <w:bCs/>
        </w:rPr>
        <w:t>II.2) Rodzaj zamówienia:</w:t>
      </w:r>
      <w:r>
        <w:t xml:space="preserve"> Dostawy.</w:t>
      </w:r>
    </w:p>
    <w:p w:rsidR="00CB0B2C" w:rsidRDefault="00CB0B2C" w:rsidP="00CB0B2C">
      <w:pPr>
        <w:pStyle w:val="NormalnyWeb"/>
      </w:pPr>
      <w:r>
        <w:rPr>
          <w:b/>
          <w:bCs/>
        </w:rPr>
        <w:t>II.3) Określenie przedmiotu zamówienia:</w:t>
      </w:r>
      <w:r>
        <w:t xml:space="preserve"> DOSTAWA PREPARATÓW MYJĄCYCH I DEZYNFEKCYJNYCH..</w:t>
      </w:r>
    </w:p>
    <w:p w:rsidR="00CB0B2C" w:rsidRDefault="00CB0B2C" w:rsidP="00CB0B2C">
      <w:pPr>
        <w:pStyle w:val="NormalnyWeb"/>
      </w:pPr>
      <w:r>
        <w:rPr>
          <w:b/>
          <w:bCs/>
        </w:rPr>
        <w:t>II.4) Wspólny Słownik Zamówień (CPV):</w:t>
      </w:r>
      <w:r>
        <w:t xml:space="preserve"> 33.63.16.00-8.</w:t>
      </w:r>
    </w:p>
    <w:p w:rsidR="00CB0B2C" w:rsidRDefault="00CB0B2C" w:rsidP="00CB0B2C">
      <w:pPr>
        <w:pStyle w:val="khtitle"/>
      </w:pPr>
      <w:r>
        <w:t>SEKCJA III: PROCEDURA</w:t>
      </w:r>
    </w:p>
    <w:p w:rsidR="00CB0B2C" w:rsidRDefault="00CB0B2C" w:rsidP="00CB0B2C">
      <w:pPr>
        <w:pStyle w:val="NormalnyWeb"/>
      </w:pPr>
      <w:r>
        <w:rPr>
          <w:b/>
          <w:bCs/>
        </w:rPr>
        <w:t>III.1) TRYB UDZIELENIA ZAMÓWIENIA:</w:t>
      </w:r>
      <w:r>
        <w:t xml:space="preserve"> Przetarg nieograniczony</w:t>
      </w:r>
    </w:p>
    <w:p w:rsidR="00CB0B2C" w:rsidRDefault="00CB0B2C" w:rsidP="00CB0B2C">
      <w:pPr>
        <w:pStyle w:val="NormalnyWeb"/>
      </w:pPr>
      <w:r>
        <w:rPr>
          <w:b/>
          <w:bCs/>
        </w:rPr>
        <w:t>III.2) INFORMACJE ADMINISTRACYJNE</w:t>
      </w:r>
    </w:p>
    <w:p w:rsidR="00CB0B2C" w:rsidRDefault="00CB0B2C" w:rsidP="00CB0B2C">
      <w:pPr>
        <w:numPr>
          <w:ilvl w:val="0"/>
          <w:numId w:val="12"/>
        </w:numPr>
        <w:suppressAutoHyphens w:val="0"/>
        <w:spacing w:before="100" w:beforeAutospacing="1" w:after="100" w:afterAutospacing="1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CB0B2C" w:rsidRDefault="00CB0B2C" w:rsidP="00CB0B2C">
      <w:pPr>
        <w:pStyle w:val="khtitle"/>
      </w:pPr>
      <w:r>
        <w:t>SEKCJA IV: UDZIELENIE ZAMÓWIENIA</w:t>
      </w:r>
    </w:p>
    <w:p w:rsidR="00CB0B2C" w:rsidRDefault="00CB0B2C" w:rsidP="00CB0B2C">
      <w:pPr>
        <w:pStyle w:val="NormalnyWeb"/>
      </w:pPr>
      <w:r>
        <w:rPr>
          <w:b/>
          <w:bCs/>
        </w:rPr>
        <w:lastRenderedPageBreak/>
        <w:t>IV.1) DATA UDZIELENIA ZAMÓWIENIA:</w:t>
      </w:r>
      <w:r>
        <w:t xml:space="preserve"> 11.05.2016.</w:t>
      </w:r>
    </w:p>
    <w:p w:rsidR="00CB0B2C" w:rsidRDefault="00CB0B2C" w:rsidP="00CB0B2C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CB0B2C" w:rsidRDefault="00CB0B2C" w:rsidP="00CB0B2C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CB0B2C" w:rsidRDefault="00CB0B2C" w:rsidP="00CB0B2C">
      <w:pPr>
        <w:pStyle w:val="NormalnyWeb"/>
      </w:pPr>
      <w:r>
        <w:rPr>
          <w:b/>
          <w:bCs/>
        </w:rPr>
        <w:t>IV.4) NAZWA I ADRES WYKONAWCY, KTÓREMU UDZIELONO ZAMÓWIENIA:</w:t>
      </w:r>
    </w:p>
    <w:p w:rsidR="00CB0B2C" w:rsidRDefault="00CB0B2C" w:rsidP="00CB0B2C">
      <w:pPr>
        <w:numPr>
          <w:ilvl w:val="0"/>
          <w:numId w:val="13"/>
        </w:numPr>
        <w:suppressAutoHyphens w:val="0"/>
        <w:spacing w:before="100" w:beforeAutospacing="1" w:after="100" w:afterAutospacing="1"/>
      </w:pPr>
      <w:r>
        <w:t>Centrum Zaopatrzenia Medycznego I Weterynaryjnego CENTROWET - CEZAL Spółka z o.o., ul. Dąbrowskiego 133/135, 60-543 Poznań, kraj/woj. wielkopolskie.</w:t>
      </w:r>
    </w:p>
    <w:p w:rsidR="00CB0B2C" w:rsidRDefault="00CB0B2C" w:rsidP="00CB0B2C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15968,71 PLN.</w:t>
      </w:r>
    </w:p>
    <w:p w:rsidR="00CB0B2C" w:rsidRDefault="00CB0B2C" w:rsidP="00CB0B2C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CB0B2C" w:rsidRDefault="00CB0B2C" w:rsidP="00CB0B2C">
      <w:pPr>
        <w:pStyle w:val="NormalnyWeb"/>
        <w:numPr>
          <w:ilvl w:val="0"/>
          <w:numId w:val="14"/>
        </w:numPr>
      </w:pPr>
      <w:r>
        <w:rPr>
          <w:b/>
          <w:bCs/>
        </w:rPr>
        <w:t>Cena wybranej oferty:</w:t>
      </w:r>
      <w:r>
        <w:t xml:space="preserve"> 15471,57 </w:t>
      </w:r>
    </w:p>
    <w:p w:rsidR="00CB0B2C" w:rsidRDefault="00CB0B2C" w:rsidP="00CB0B2C">
      <w:pPr>
        <w:pStyle w:val="NormalnyWeb"/>
        <w:numPr>
          <w:ilvl w:val="0"/>
          <w:numId w:val="14"/>
        </w:numPr>
      </w:pPr>
      <w:r>
        <w:rPr>
          <w:b/>
          <w:bCs/>
        </w:rPr>
        <w:t>Oferta z najniższą ceną:</w:t>
      </w:r>
      <w:r>
        <w:t xml:space="preserve"> 15471,57</w:t>
      </w:r>
      <w:r>
        <w:rPr>
          <w:b/>
          <w:bCs/>
        </w:rPr>
        <w:t xml:space="preserve"> / Oferta z najwyższą ceną:</w:t>
      </w:r>
      <w:r>
        <w:t xml:space="preserve"> 15471,57 </w:t>
      </w:r>
    </w:p>
    <w:p w:rsidR="00CB0B2C" w:rsidRDefault="00CB0B2C" w:rsidP="00CB0B2C">
      <w:pPr>
        <w:pStyle w:val="NormalnyWeb"/>
        <w:numPr>
          <w:ilvl w:val="0"/>
          <w:numId w:val="14"/>
        </w:numPr>
      </w:pPr>
      <w:r>
        <w:rPr>
          <w:b/>
          <w:bCs/>
        </w:rPr>
        <w:t>Waluta:</w:t>
      </w:r>
      <w:r>
        <w:t xml:space="preserve"> PLN .</w:t>
      </w:r>
    </w:p>
    <w:p w:rsidR="00CB0B2C" w:rsidRDefault="00CB0B2C" w:rsidP="00CB0B2C"/>
    <w:p w:rsidR="00CB0B2C" w:rsidRDefault="00CB0B2C" w:rsidP="00CB0B2C"/>
    <w:p w:rsidR="00670DB7" w:rsidRPr="00FB2404" w:rsidRDefault="00670DB7" w:rsidP="009014A7">
      <w:pPr>
        <w:rPr>
          <w:rFonts w:ascii="Arial" w:hAnsi="Arial" w:cs="Arial"/>
        </w:rPr>
      </w:pPr>
    </w:p>
    <w:sectPr w:rsidR="00670DB7" w:rsidRPr="00FB2404" w:rsidSect="009F4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E0A" w:rsidRDefault="00136E0A">
      <w:r>
        <w:separator/>
      </w:r>
    </w:p>
  </w:endnote>
  <w:endnote w:type="continuationSeparator" w:id="1">
    <w:p w:rsidR="00136E0A" w:rsidRDefault="00136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48754C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E0A" w:rsidRDefault="00136E0A">
      <w:r>
        <w:separator/>
      </w:r>
    </w:p>
  </w:footnote>
  <w:footnote w:type="continuationSeparator" w:id="1">
    <w:p w:rsidR="00136E0A" w:rsidRDefault="00136E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48754C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48754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26BD5"/>
    <w:multiLevelType w:val="multilevel"/>
    <w:tmpl w:val="3C36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E23FC2"/>
    <w:multiLevelType w:val="multilevel"/>
    <w:tmpl w:val="6880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3C7A60"/>
    <w:multiLevelType w:val="multilevel"/>
    <w:tmpl w:val="0058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3"/>
  </w:num>
  <w:num w:numId="5">
    <w:abstractNumId w:val="11"/>
  </w:num>
  <w:num w:numId="6">
    <w:abstractNumId w:val="12"/>
  </w:num>
  <w:num w:numId="7">
    <w:abstractNumId w:val="2"/>
  </w:num>
  <w:num w:numId="8">
    <w:abstractNumId w:val="6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  <w:num w:numId="13">
    <w:abstractNumId w:val="7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36E0A"/>
    <w:rsid w:val="001400E0"/>
    <w:rsid w:val="00195154"/>
    <w:rsid w:val="001A7C10"/>
    <w:rsid w:val="001C2EE7"/>
    <w:rsid w:val="0020304E"/>
    <w:rsid w:val="002864C1"/>
    <w:rsid w:val="002B3C7B"/>
    <w:rsid w:val="002B624E"/>
    <w:rsid w:val="002D0028"/>
    <w:rsid w:val="00302A62"/>
    <w:rsid w:val="00305A60"/>
    <w:rsid w:val="00377EAB"/>
    <w:rsid w:val="00397ECF"/>
    <w:rsid w:val="003E780D"/>
    <w:rsid w:val="003F06F8"/>
    <w:rsid w:val="0048754C"/>
    <w:rsid w:val="004A1A26"/>
    <w:rsid w:val="00543D67"/>
    <w:rsid w:val="00670DB7"/>
    <w:rsid w:val="006A4DFE"/>
    <w:rsid w:val="006F07F8"/>
    <w:rsid w:val="00735025"/>
    <w:rsid w:val="007838D0"/>
    <w:rsid w:val="00812500"/>
    <w:rsid w:val="0083254B"/>
    <w:rsid w:val="00861148"/>
    <w:rsid w:val="009014A7"/>
    <w:rsid w:val="00977868"/>
    <w:rsid w:val="00993D40"/>
    <w:rsid w:val="009B0C9F"/>
    <w:rsid w:val="009D6765"/>
    <w:rsid w:val="009D6C56"/>
    <w:rsid w:val="009E20D0"/>
    <w:rsid w:val="009F4F17"/>
    <w:rsid w:val="00A52897"/>
    <w:rsid w:val="00A706C7"/>
    <w:rsid w:val="00A83064"/>
    <w:rsid w:val="00B60642"/>
    <w:rsid w:val="00BF031A"/>
    <w:rsid w:val="00C07D31"/>
    <w:rsid w:val="00C1270F"/>
    <w:rsid w:val="00C37E5D"/>
    <w:rsid w:val="00C5755F"/>
    <w:rsid w:val="00CB0B2C"/>
    <w:rsid w:val="00D51EBA"/>
    <w:rsid w:val="00DA68DA"/>
    <w:rsid w:val="00DA721F"/>
    <w:rsid w:val="00DD657D"/>
    <w:rsid w:val="00DF39A4"/>
    <w:rsid w:val="00E67CEC"/>
    <w:rsid w:val="00E97AC1"/>
    <w:rsid w:val="00EE7085"/>
    <w:rsid w:val="00F12955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character" w:customStyle="1" w:styleId="text2">
    <w:name w:val="text2"/>
    <w:basedOn w:val="Domylnaczcionkaakapitu"/>
    <w:rsid w:val="00CB0B2C"/>
  </w:style>
  <w:style w:type="paragraph" w:styleId="NormalnyWeb">
    <w:name w:val="Normal (Web)"/>
    <w:basedOn w:val="Normalny"/>
    <w:uiPriority w:val="99"/>
    <w:unhideWhenUsed/>
    <w:rsid w:val="00CB0B2C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khheader">
    <w:name w:val="kh_header"/>
    <w:basedOn w:val="Normalny"/>
    <w:rsid w:val="00CB0B2C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khtitle">
    <w:name w:val="kh_title"/>
    <w:basedOn w:val="Normalny"/>
    <w:rsid w:val="00CB0B2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9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zp2.portal.uzp.gov.pl/index.php?ogloszenie=show&amp;pozycja=47545&amp;rok=2016-04-2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36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2129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3</cp:revision>
  <cp:lastPrinted>2009-07-10T10:48:00Z</cp:lastPrinted>
  <dcterms:created xsi:type="dcterms:W3CDTF">2015-03-19T06:45:00Z</dcterms:created>
  <dcterms:modified xsi:type="dcterms:W3CDTF">2016-05-11T12:11:00Z</dcterms:modified>
</cp:coreProperties>
</file>