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CC0E7D"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F70F75">
              <w:rPr>
                <w:rFonts w:ascii="Arial" w:hAnsi="Arial" w:cs="Arial"/>
              </w:rPr>
              <w:t>13</w:t>
            </w:r>
            <w:r w:rsidR="002A4D62">
              <w:rPr>
                <w:rFonts w:ascii="Arial" w:hAnsi="Arial" w:cs="Arial"/>
              </w:rPr>
              <w:t xml:space="preserve"> </w:t>
            </w:r>
            <w:r w:rsidR="00F70F75">
              <w:rPr>
                <w:rFonts w:ascii="Arial" w:hAnsi="Arial" w:cs="Arial"/>
              </w:rPr>
              <w:t>października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FB2404" w:rsidRDefault="00B517B4" w:rsidP="00EA7F76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131D03">
              <w:rPr>
                <w:rFonts w:ascii="Arial" w:hAnsi="Arial" w:cs="Arial"/>
              </w:rPr>
              <w:t>/382-I/13-9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Pr="001B24EF" w:rsidRDefault="00B06F92" w:rsidP="00B06F92">
            <w:pPr>
              <w:jc w:val="right"/>
              <w:rPr>
                <w:rFonts w:ascii="Arial" w:hAnsi="Arial" w:cs="Arial"/>
              </w:rPr>
            </w:pPr>
          </w:p>
        </w:tc>
      </w:tr>
      <w:tr w:rsidR="00EA7F76" w:rsidRPr="00FB2404" w:rsidTr="00CC0E7D">
        <w:tc>
          <w:tcPr>
            <w:tcW w:w="250" w:type="dxa"/>
          </w:tcPr>
          <w:p w:rsidR="00EA7F76" w:rsidRPr="00FB2404" w:rsidRDefault="00EA7F76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Pr="001B24EF" w:rsidRDefault="00EA7F76" w:rsidP="00EA7F76">
            <w:pPr>
              <w:ind w:firstLine="73"/>
              <w:jc w:val="right"/>
              <w:rPr>
                <w:rFonts w:ascii="Arial" w:hAnsi="Arial" w:cs="Arial"/>
              </w:rPr>
            </w:pP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F70F75">
        <w:rPr>
          <w:rFonts w:ascii="Arial" w:hAnsi="Arial" w:cs="Arial"/>
          <w:u w:val="single"/>
        </w:rPr>
        <w:t>Sprzęt i materiały medyczne I/13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545"/>
        <w:gridCol w:w="1843"/>
        <w:gridCol w:w="1985"/>
        <w:gridCol w:w="2268"/>
      </w:tblGrid>
      <w:tr w:rsidR="00CC0E7D" w:rsidTr="00EA397F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Okres ważności</w:t>
            </w:r>
            <w:r w:rsidR="00131D03">
              <w:rPr>
                <w:rFonts w:ascii="Arial" w:eastAsia="Tahoma" w:hAnsi="Arial" w:cs="Arial"/>
              </w:rPr>
              <w:t xml:space="preserve"> w miesiącach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EA397F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KROBAN Anna Korczyńska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Piotrkowska 182 lok.451</w:t>
            </w:r>
          </w:p>
          <w:p w:rsidR="00F70F75" w:rsidRPr="002044B2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90-368 Łódź</w:t>
            </w:r>
          </w:p>
        </w:tc>
        <w:tc>
          <w:tcPr>
            <w:tcW w:w="254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EA397F" w:rsidRDefault="00EA397F" w:rsidP="00DD69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EA397F" w:rsidRPr="00EA397F" w:rsidRDefault="00EA397F" w:rsidP="00DD69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netto- 1211,00</w:t>
            </w:r>
          </w:p>
          <w:p w:rsidR="00EA397F" w:rsidRPr="00EA397F" w:rsidRDefault="00EA397F" w:rsidP="00DD69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>VAT- 96,88</w:t>
            </w:r>
          </w:p>
          <w:p w:rsidR="00EA397F" w:rsidRPr="00EA397F" w:rsidRDefault="00EA397F" w:rsidP="00DD69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- 1307,88</w:t>
            </w:r>
          </w:p>
          <w:p w:rsidR="00CC0E7D" w:rsidRPr="00EA397F" w:rsidRDefault="00CC0E7D" w:rsidP="00F70F7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 od momentu podpisania umowy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1461</w:t>
            </w:r>
            <w:r w:rsidR="00C86F02">
              <w:rPr>
                <w:rFonts w:ascii="Arial" w:eastAsia="Tahoma" w:hAnsi="Arial" w:cs="Arial"/>
              </w:rPr>
              <w:t xml:space="preserve"> dni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  <w:r w:rsidR="0079209E">
              <w:rPr>
                <w:rFonts w:ascii="Arial" w:eastAsia="Tahoma" w:hAnsi="Arial" w:cs="Arial"/>
              </w:rPr>
              <w:t xml:space="preserve"> dni</w:t>
            </w:r>
          </w:p>
        </w:tc>
      </w:tr>
      <w:tr w:rsidR="00F70F75" w:rsidRPr="002044B2" w:rsidTr="00EA397F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DD69FF">
            <w:pPr>
              <w:rPr>
                <w:rFonts w:ascii="Arial" w:hAnsi="Arial" w:cs="Arial"/>
              </w:rPr>
            </w:pP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Medicom Sp. z o.o.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M. Skłodowskiej-Curie 34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41-819 Zabrze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</w:t>
            </w:r>
            <w:r>
              <w:rPr>
                <w:rFonts w:ascii="Arial" w:eastAsia="Tahoma" w:hAnsi="Arial" w:cs="Arial"/>
                <w:sz w:val="20"/>
                <w:szCs w:val="20"/>
              </w:rPr>
              <w:t>508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>,00</w:t>
            </w:r>
          </w:p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>
              <w:rPr>
                <w:rFonts w:ascii="Arial" w:eastAsia="Tahoma" w:hAnsi="Arial" w:cs="Arial"/>
                <w:sz w:val="20"/>
                <w:szCs w:val="20"/>
              </w:rPr>
              <w:t>40,64</w:t>
            </w:r>
          </w:p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- 548,64</w:t>
            </w:r>
          </w:p>
          <w:p w:rsidR="00F70F75" w:rsidRPr="00EA397F" w:rsidRDefault="00F70F75" w:rsidP="00CC0E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 od momentu podpisania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70F75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</w:t>
            </w:r>
            <w:r w:rsidR="0079209E">
              <w:rPr>
                <w:rFonts w:ascii="Arial" w:eastAsia="Tahoma" w:hAnsi="Arial" w:cs="Arial"/>
              </w:rPr>
              <w:t xml:space="preserve"> dni</w:t>
            </w:r>
          </w:p>
        </w:tc>
      </w:tr>
      <w:tr w:rsidR="00F70F75" w:rsidRPr="002044B2" w:rsidTr="00EA397F">
        <w:trPr>
          <w:cantSplit/>
          <w:trHeight w:val="18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DD69FF">
            <w:pPr>
              <w:rPr>
                <w:rFonts w:ascii="Arial" w:hAnsi="Arial" w:cs="Arial"/>
              </w:rPr>
            </w:pP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NZ Techno Sp. z o.o.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Berneńska 5a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03-976 Warszawa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</w:t>
            </w:r>
            <w:r>
              <w:rPr>
                <w:rFonts w:ascii="Arial" w:eastAsia="Tahoma" w:hAnsi="Arial" w:cs="Arial"/>
                <w:sz w:val="20"/>
                <w:szCs w:val="20"/>
              </w:rPr>
              <w:t>1200,00</w:t>
            </w:r>
          </w:p>
          <w:p w:rsidR="00EA397F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>
              <w:rPr>
                <w:rFonts w:ascii="Arial" w:eastAsia="Tahoma" w:hAnsi="Arial" w:cs="Arial"/>
                <w:sz w:val="20"/>
                <w:szCs w:val="20"/>
              </w:rPr>
              <w:t>96,00</w:t>
            </w:r>
          </w:p>
          <w:p w:rsidR="00F70F75" w:rsidRPr="00EA397F" w:rsidRDefault="00EA397F" w:rsidP="00EA397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- 1296,00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EA397F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 od momentu podpisania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356 dni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  <w:r w:rsidR="0079209E">
              <w:rPr>
                <w:rFonts w:ascii="Arial" w:eastAsia="Tahoma" w:hAnsi="Arial" w:cs="Arial"/>
              </w:rPr>
              <w:t>dzień</w:t>
            </w:r>
          </w:p>
        </w:tc>
      </w:tr>
      <w:tr w:rsidR="00F70F75" w:rsidRPr="002044B2" w:rsidTr="00EA397F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DD69FF">
            <w:pPr>
              <w:rPr>
                <w:rFonts w:ascii="Arial" w:hAnsi="Arial" w:cs="Arial"/>
              </w:rPr>
            </w:pP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Radiometer Sp. z o.o.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Kolejowa 5/7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01-217 Warszawa</w:t>
            </w:r>
          </w:p>
          <w:p w:rsidR="00F70F75" w:rsidRDefault="00F70F75" w:rsidP="00DD69F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</w:t>
            </w:r>
            <w:r>
              <w:rPr>
                <w:rFonts w:ascii="Arial" w:eastAsia="Tahoma" w:hAnsi="Arial" w:cs="Arial"/>
                <w:sz w:val="20"/>
                <w:szCs w:val="20"/>
              </w:rPr>
              <w:t>1440,00</w:t>
            </w:r>
          </w:p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>
              <w:rPr>
                <w:rFonts w:ascii="Arial" w:eastAsia="Tahoma" w:hAnsi="Arial" w:cs="Arial"/>
                <w:sz w:val="20"/>
                <w:szCs w:val="20"/>
              </w:rPr>
              <w:t>115,20</w:t>
            </w:r>
          </w:p>
          <w:p w:rsidR="00F70F75" w:rsidRDefault="00C86F02" w:rsidP="00C86F02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- 1555,20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 od momentu podpisania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4</w:t>
            </w:r>
            <w:r w:rsidR="0079209E">
              <w:rPr>
                <w:rFonts w:ascii="Arial" w:eastAsia="Tahoma" w:hAnsi="Arial" w:cs="Arial"/>
              </w:rPr>
              <w:t xml:space="preserve"> dni</w:t>
            </w:r>
          </w:p>
        </w:tc>
      </w:tr>
      <w:tr w:rsidR="00F70F75" w:rsidRPr="002044B2" w:rsidTr="00EA397F">
        <w:trPr>
          <w:cantSplit/>
          <w:trHeight w:val="12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DD69FF">
            <w:pPr>
              <w:rPr>
                <w:rFonts w:ascii="Arial" w:hAnsi="Arial" w:cs="Arial"/>
              </w:rPr>
            </w:pPr>
          </w:p>
          <w:p w:rsidR="00086DBE" w:rsidRDefault="00086DB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KPR Medis</w:t>
            </w:r>
          </w:p>
          <w:p w:rsidR="00086DBE" w:rsidRDefault="00086DB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Rafał Komenda</w:t>
            </w:r>
          </w:p>
          <w:p w:rsidR="00086DBE" w:rsidRDefault="00086DB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Zarosle 39</w:t>
            </w:r>
          </w:p>
          <w:p w:rsidR="00086DBE" w:rsidRDefault="00086DBE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30-898 Kraków</w:t>
            </w:r>
          </w:p>
          <w:p w:rsidR="00086DBE" w:rsidRDefault="00086DBE" w:rsidP="00DD69F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</w:t>
            </w:r>
            <w:r>
              <w:rPr>
                <w:rFonts w:ascii="Arial" w:eastAsia="Tahoma" w:hAnsi="Arial" w:cs="Arial"/>
                <w:sz w:val="20"/>
                <w:szCs w:val="20"/>
              </w:rPr>
              <w:t>500,00</w:t>
            </w:r>
          </w:p>
          <w:p w:rsidR="00C86F02" w:rsidRPr="00EA397F" w:rsidRDefault="00C86F02" w:rsidP="00C86F0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>
              <w:rPr>
                <w:rFonts w:ascii="Arial" w:eastAsia="Tahoma" w:hAnsi="Arial" w:cs="Arial"/>
                <w:sz w:val="20"/>
                <w:szCs w:val="20"/>
              </w:rPr>
              <w:t>40,00</w:t>
            </w:r>
          </w:p>
          <w:p w:rsidR="00F70F75" w:rsidRDefault="00C86F02" w:rsidP="00C86F02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- 540,00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 od momentu podpisania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70F75" w:rsidRPr="002044B2" w:rsidRDefault="00C86F02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  <w:r w:rsidR="0079209E">
              <w:rPr>
                <w:rFonts w:ascii="Arial" w:eastAsia="Tahoma" w:hAnsi="Arial" w:cs="Arial"/>
              </w:rPr>
              <w:t>dzień</w:t>
            </w:r>
          </w:p>
        </w:tc>
      </w:tr>
      <w:tr w:rsidR="00F70F75" w:rsidRPr="00A73511" w:rsidTr="00EA397F">
        <w:trPr>
          <w:cantSplit/>
          <w:trHeight w:val="12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Default="00F70F75" w:rsidP="00DD69FF">
            <w:pPr>
              <w:rPr>
                <w:rFonts w:ascii="Arial" w:hAnsi="Arial" w:cs="Arial"/>
              </w:rPr>
            </w:pPr>
          </w:p>
          <w:p w:rsidR="00A73511" w:rsidRPr="00A73511" w:rsidRDefault="00A73511" w:rsidP="00DD69FF">
            <w:pPr>
              <w:rPr>
                <w:rFonts w:ascii="Arial" w:hAnsi="Arial" w:cs="Arial"/>
                <w:lang w:val="en-US"/>
              </w:rPr>
            </w:pPr>
            <w:r w:rsidRPr="00A73511">
              <w:rPr>
                <w:rFonts w:ascii="Arial" w:hAnsi="Arial" w:cs="Arial"/>
                <w:lang w:val="en-US"/>
              </w:rPr>
              <w:t xml:space="preserve">Lencomm Trade International </w:t>
            </w:r>
          </w:p>
          <w:p w:rsidR="00A73511" w:rsidRPr="00A73511" w:rsidRDefault="00A73511" w:rsidP="00DD69FF">
            <w:pPr>
              <w:rPr>
                <w:rFonts w:ascii="Arial" w:hAnsi="Arial" w:cs="Arial"/>
              </w:rPr>
            </w:pPr>
            <w:r w:rsidRPr="00A73511">
              <w:rPr>
                <w:rFonts w:ascii="Arial" w:hAnsi="Arial" w:cs="Arial"/>
              </w:rPr>
              <w:t>Ewa Lenczoska-Tomczak Sp.j.</w:t>
            </w:r>
          </w:p>
          <w:p w:rsidR="00A73511" w:rsidRDefault="00A73511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Wólczyńska 133</w:t>
            </w:r>
          </w:p>
          <w:p w:rsidR="00A73511" w:rsidRDefault="00A73511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01-919 Warszawa</w:t>
            </w:r>
          </w:p>
          <w:p w:rsidR="00A73511" w:rsidRPr="00A73511" w:rsidRDefault="00A73511" w:rsidP="00DD69F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209E" w:rsidRPr="00EA397F" w:rsidRDefault="0079209E" w:rsidP="0079209E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79209E" w:rsidRPr="00EA397F" w:rsidRDefault="0079209E" w:rsidP="0079209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netto- </w:t>
            </w:r>
            <w:r>
              <w:rPr>
                <w:rFonts w:ascii="Arial" w:eastAsia="Tahoma" w:hAnsi="Arial" w:cs="Arial"/>
                <w:sz w:val="20"/>
                <w:szCs w:val="20"/>
              </w:rPr>
              <w:t>688,00</w:t>
            </w:r>
          </w:p>
          <w:p w:rsidR="0079209E" w:rsidRPr="00EA397F" w:rsidRDefault="0079209E" w:rsidP="0079209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>
              <w:rPr>
                <w:rFonts w:ascii="Arial" w:eastAsia="Tahoma" w:hAnsi="Arial" w:cs="Arial"/>
                <w:sz w:val="20"/>
                <w:szCs w:val="20"/>
              </w:rPr>
              <w:t>55,04</w:t>
            </w:r>
          </w:p>
          <w:p w:rsidR="00F70F75" w:rsidRPr="00A73511" w:rsidRDefault="0079209E" w:rsidP="0079209E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</w:t>
            </w:r>
            <w:r w:rsidRPr="00EA397F">
              <w:rPr>
                <w:rFonts w:ascii="Arial" w:eastAsia="Tahoma" w:hAnsi="Arial" w:cs="Arial"/>
                <w:sz w:val="20"/>
                <w:szCs w:val="20"/>
              </w:rPr>
              <w:t xml:space="preserve"> brutto</w:t>
            </w:r>
            <w:r>
              <w:rPr>
                <w:rFonts w:ascii="Arial" w:eastAsia="Tahoma" w:hAnsi="Arial" w:cs="Arial"/>
                <w:sz w:val="20"/>
                <w:szCs w:val="20"/>
              </w:rPr>
              <w:t>- 743,04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A73511" w:rsidRDefault="0079209E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momentu podpisania umowy do 31 grudnia 2016 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70F75" w:rsidRPr="00A73511" w:rsidRDefault="0079209E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 miesięcy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70F75" w:rsidRPr="00A73511" w:rsidRDefault="0079209E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 dni</w:t>
            </w:r>
          </w:p>
        </w:tc>
      </w:tr>
    </w:tbl>
    <w:p w:rsidR="00B97211" w:rsidRPr="00A735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79209E">
        <w:rPr>
          <w:rFonts w:ascii="Arial" w:hAnsi="Arial" w:cs="Arial"/>
        </w:rPr>
        <w:t>3628,64</w:t>
      </w:r>
      <w:r>
        <w:rPr>
          <w:rFonts w:ascii="Arial" w:hAnsi="Arial" w:cs="Arial"/>
        </w:rPr>
        <w:t xml:space="preserve"> zł brutto na realizację zamówienia. 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810" w:rsidRDefault="000B5810">
      <w:r>
        <w:separator/>
      </w:r>
    </w:p>
  </w:endnote>
  <w:endnote w:type="continuationSeparator" w:id="1">
    <w:p w:rsidR="000B5810" w:rsidRDefault="000B5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A9388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810" w:rsidRDefault="000B5810">
      <w:r>
        <w:separator/>
      </w:r>
    </w:p>
  </w:footnote>
  <w:footnote w:type="continuationSeparator" w:id="1">
    <w:p w:rsidR="000B5810" w:rsidRDefault="000B58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A9388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9388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96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302A62"/>
    <w:rsid w:val="00305A60"/>
    <w:rsid w:val="003573D6"/>
    <w:rsid w:val="00377EAB"/>
    <w:rsid w:val="00394B66"/>
    <w:rsid w:val="00397ECF"/>
    <w:rsid w:val="003D78C4"/>
    <w:rsid w:val="003E780D"/>
    <w:rsid w:val="003F06F8"/>
    <w:rsid w:val="00400574"/>
    <w:rsid w:val="004A1A26"/>
    <w:rsid w:val="004F36C8"/>
    <w:rsid w:val="005133CF"/>
    <w:rsid w:val="00543D67"/>
    <w:rsid w:val="0068526E"/>
    <w:rsid w:val="006A4DFE"/>
    <w:rsid w:val="006F07F8"/>
    <w:rsid w:val="00735025"/>
    <w:rsid w:val="007838D0"/>
    <w:rsid w:val="0079209E"/>
    <w:rsid w:val="00812500"/>
    <w:rsid w:val="0083254B"/>
    <w:rsid w:val="00861148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5AA4"/>
    <w:rsid w:val="00A52897"/>
    <w:rsid w:val="00A62291"/>
    <w:rsid w:val="00A706C7"/>
    <w:rsid w:val="00A73511"/>
    <w:rsid w:val="00A83064"/>
    <w:rsid w:val="00A9388E"/>
    <w:rsid w:val="00AF09BC"/>
    <w:rsid w:val="00B06F92"/>
    <w:rsid w:val="00B1760E"/>
    <w:rsid w:val="00B517B4"/>
    <w:rsid w:val="00B60642"/>
    <w:rsid w:val="00B97211"/>
    <w:rsid w:val="00BF031A"/>
    <w:rsid w:val="00C1270F"/>
    <w:rsid w:val="00C356AF"/>
    <w:rsid w:val="00C37E5D"/>
    <w:rsid w:val="00C5755F"/>
    <w:rsid w:val="00C86F02"/>
    <w:rsid w:val="00C922A0"/>
    <w:rsid w:val="00CC0E7D"/>
    <w:rsid w:val="00D1534E"/>
    <w:rsid w:val="00D34E69"/>
    <w:rsid w:val="00DD4077"/>
    <w:rsid w:val="00DD657D"/>
    <w:rsid w:val="00DD69FF"/>
    <w:rsid w:val="00DE1E05"/>
    <w:rsid w:val="00DF39A4"/>
    <w:rsid w:val="00E16980"/>
    <w:rsid w:val="00E97AC1"/>
    <w:rsid w:val="00EA397F"/>
    <w:rsid w:val="00EA7F76"/>
    <w:rsid w:val="00EE7085"/>
    <w:rsid w:val="00F12955"/>
    <w:rsid w:val="00F70F75"/>
    <w:rsid w:val="00F809C0"/>
    <w:rsid w:val="00F847B7"/>
    <w:rsid w:val="00FB2404"/>
    <w:rsid w:val="00FD2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39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1601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7</cp:revision>
  <cp:lastPrinted>2016-10-13T07:29:00Z</cp:lastPrinted>
  <dcterms:created xsi:type="dcterms:W3CDTF">2016-10-13T05:31:00Z</dcterms:created>
  <dcterms:modified xsi:type="dcterms:W3CDTF">2016-10-13T09:15:00Z</dcterms:modified>
</cp:coreProperties>
</file>