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AD2BA0" w:rsidRDefault="00AD2BA0" w:rsidP="00AD2BA0">
      <w: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1"/>
      </w:tblGrid>
      <w:tr w:rsidR="00AD2BA0" w:rsidTr="00AD2B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BA0" w:rsidRDefault="00AD2BA0">
            <w:hyperlink r:id="rId7" w:tgtFrame="_self" w:history="1">
              <w:r>
                <w:rPr>
                  <w:rStyle w:val="Hipercze"/>
                </w:rPr>
                <w:t>Ogłoszenie nr 328017-2016 z dnia 21-10-2016</w:t>
              </w:r>
            </w:hyperlink>
            <w:r>
              <w:t xml:space="preserve"> - Sławno </w:t>
            </w:r>
            <w:r>
              <w:br/>
            </w:r>
            <w:r>
              <w:rPr>
                <w:rStyle w:val="ordersubject"/>
              </w:rPr>
              <w:t>Dostawa cewników, rurek, strzykawek, igieł, kaniul, sprzętu jednorazowego – bezpieczna linia.</w:t>
            </w:r>
            <w:r>
              <w:t xml:space="preserve"> </w:t>
            </w:r>
            <w:r>
              <w:br/>
            </w:r>
            <w:r>
              <w:rPr>
                <w:rStyle w:val="submissiondeadline"/>
              </w:rPr>
              <w:t>Termin składania ofert/wniosków: 02-11-2016</w:t>
            </w:r>
            <w:r>
              <w:t xml:space="preserve"> </w:t>
            </w:r>
          </w:p>
        </w:tc>
      </w:tr>
      <w:tr w:rsidR="00AD2BA0" w:rsidTr="00AD2B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BA0" w:rsidRDefault="00AD2BA0">
            <w: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AD2BA0" w:rsidRDefault="00AD2BA0" w:rsidP="00AD2BA0">
      <w:r>
        <w:t xml:space="preserve">Ogłoszenie nr 335645 - 2016 z dnia 2016-11-03 r. </w:t>
      </w:r>
    </w:p>
    <w:p w:rsidR="00AD2BA0" w:rsidRDefault="00AD2BA0" w:rsidP="00AD2BA0">
      <w:pPr>
        <w:jc w:val="center"/>
      </w:pPr>
      <w:r>
        <w:t xml:space="preserve">Sławno: </w:t>
      </w:r>
      <w:r>
        <w:br/>
        <w:t xml:space="preserve">OGŁOSZENIE O ZMIANIE OGŁOSZENIA </w:t>
      </w:r>
    </w:p>
    <w:p w:rsidR="00AD2BA0" w:rsidRDefault="00AD2BA0" w:rsidP="00AD2BA0">
      <w:r>
        <w:rPr>
          <w:b/>
          <w:bCs/>
        </w:rPr>
        <w:t>OGŁOSZENIE DOTYCZY:</w:t>
      </w:r>
    </w:p>
    <w:p w:rsidR="00AD2BA0" w:rsidRDefault="00AD2BA0" w:rsidP="00AD2BA0">
      <w:r>
        <w:t xml:space="preserve">Ogłoszenia o zamówieniu </w:t>
      </w:r>
    </w:p>
    <w:p w:rsidR="00AD2BA0" w:rsidRDefault="00AD2BA0" w:rsidP="00AD2BA0">
      <w:r>
        <w:rPr>
          <w:u w:val="single"/>
        </w:rPr>
        <w:t>INFORMACJE O ZMIENIANYM OGŁOSZENIU</w:t>
      </w:r>
    </w:p>
    <w:p w:rsidR="00AD2BA0" w:rsidRDefault="00AD2BA0" w:rsidP="00AD2BA0">
      <w:r>
        <w:rPr>
          <w:b/>
          <w:bCs/>
        </w:rPr>
        <w:t xml:space="preserve">Numer: </w:t>
      </w:r>
      <w:r>
        <w:t>328017</w:t>
      </w:r>
      <w:r>
        <w:br/>
      </w:r>
      <w:r>
        <w:rPr>
          <w:b/>
          <w:bCs/>
        </w:rPr>
        <w:t xml:space="preserve">Data: </w:t>
      </w:r>
      <w:r>
        <w:t>21/10/2016</w:t>
      </w:r>
    </w:p>
    <w:p w:rsidR="00AD2BA0" w:rsidRDefault="00AD2BA0" w:rsidP="00AD2BA0">
      <w:r>
        <w:rPr>
          <w:u w:val="single"/>
        </w:rPr>
        <w:t>SEKCJA I: ZAMAWIAJĄCY</w:t>
      </w:r>
    </w:p>
    <w:p w:rsidR="00AD2BA0" w:rsidRDefault="00AD2BA0" w:rsidP="00AD2BA0">
      <w: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>
        <w:br/>
        <w:t xml:space="preserve">Adres strony internetowej (url): </w:t>
      </w:r>
      <w:r>
        <w:br/>
        <w:t xml:space="preserve">Adres profilu nabywcy: </w:t>
      </w:r>
      <w:r>
        <w:br/>
        <w:t xml:space="preserve">Adres strony internetowej, pod którym można uzyskać dostęp do narzędzi i urządzeń lub formatów plików, które nie są ogólnie dostępne: </w:t>
      </w:r>
    </w:p>
    <w:p w:rsidR="00AD2BA0" w:rsidRDefault="00AD2BA0" w:rsidP="00AD2BA0">
      <w:r>
        <w:rPr>
          <w:u w:val="single"/>
        </w:rPr>
        <w:t xml:space="preserve">SEKCJA II: ZMIANY W OGŁOSZENIU </w:t>
      </w:r>
    </w:p>
    <w:p w:rsidR="00AD2BA0" w:rsidRDefault="00AD2BA0" w:rsidP="00AD2BA0">
      <w:r>
        <w:rPr>
          <w:b/>
          <w:bCs/>
        </w:rPr>
        <w:t>II.1) Tekst, który należy zmienić:</w:t>
      </w:r>
    </w:p>
    <w:p w:rsidR="00AD2BA0" w:rsidRDefault="00AD2BA0" w:rsidP="00AD2BA0">
      <w:pPr>
        <w:spacing w:after="240"/>
      </w:pPr>
      <w:r>
        <w:rPr>
          <w:b/>
          <w:bCs/>
        </w:rPr>
        <w:t>Miejsce, w którym znajduje się zmieniany tekst:</w:t>
      </w:r>
      <w:r>
        <w:br/>
      </w:r>
      <w:r>
        <w:rPr>
          <w:b/>
          <w:bCs/>
        </w:rPr>
        <w:t xml:space="preserve">Numer sekcji: </w:t>
      </w:r>
      <w:r>
        <w:t>IV</w:t>
      </w:r>
      <w:r>
        <w:br/>
      </w:r>
      <w:r>
        <w:rPr>
          <w:b/>
          <w:bCs/>
        </w:rPr>
        <w:t xml:space="preserve">Punkt: </w:t>
      </w:r>
      <w:r>
        <w:t>6.2</w:t>
      </w:r>
      <w:r>
        <w:br/>
      </w:r>
      <w:r>
        <w:rPr>
          <w:b/>
          <w:bCs/>
        </w:rPr>
        <w:t xml:space="preserve">W ogłoszeniu jest: </w:t>
      </w:r>
      <w:r>
        <w:t>4/11/2016, godzina 9:00</w:t>
      </w:r>
      <w:r>
        <w:br/>
      </w:r>
      <w:r>
        <w:rPr>
          <w:b/>
          <w:bCs/>
        </w:rPr>
        <w:t xml:space="preserve">W ogłoszeniu powinno być: </w:t>
      </w:r>
      <w:r>
        <w:t>8/11/2016, godzina 9:00</w:t>
      </w:r>
    </w:p>
    <w:p w:rsidR="00AD2BA0" w:rsidRDefault="00AD2BA0" w:rsidP="00AD2BA0">
      <w:pPr>
        <w:spacing w:after="240"/>
      </w:pPr>
    </w:p>
    <w:p w:rsidR="00294E31" w:rsidRPr="00AD2BA0" w:rsidRDefault="00AD2BA0" w:rsidP="00AD2BA0">
      <w:pPr>
        <w:spacing w:after="240"/>
      </w:pPr>
      <w:r>
        <w:t>9:00</w:t>
      </w:r>
    </w:p>
    <w:sectPr w:rsidR="00294E31" w:rsidRPr="00AD2BA0" w:rsidSect="00AE25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E09" w:rsidRDefault="00C30E09">
      <w:r>
        <w:separator/>
      </w:r>
    </w:p>
  </w:endnote>
  <w:endnote w:type="continuationSeparator" w:id="1">
    <w:p w:rsidR="00C30E09" w:rsidRDefault="00C30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8A6105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E09" w:rsidRDefault="00C30E09">
      <w:r>
        <w:separator/>
      </w:r>
    </w:p>
  </w:footnote>
  <w:footnote w:type="continuationSeparator" w:id="1">
    <w:p w:rsidR="00C30E09" w:rsidRDefault="00C30E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8A6105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8A610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A78E2"/>
    <w:multiLevelType w:val="hybridMultilevel"/>
    <w:tmpl w:val="D0A03C74"/>
    <w:lvl w:ilvl="0" w:tplc="ADA2C224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79024E"/>
    <w:multiLevelType w:val="multilevel"/>
    <w:tmpl w:val="5134A3B0"/>
    <w:lvl w:ilvl="0">
      <w:start w:val="76"/>
      <w:numFmt w:val="decimal"/>
      <w:lvlText w:val="%1"/>
      <w:lvlJc w:val="left"/>
      <w:pPr>
        <w:ind w:left="675" w:hanging="675"/>
      </w:pPr>
    </w:lvl>
    <w:lvl w:ilvl="1">
      <w:start w:val="100"/>
      <w:numFmt w:val="decimal"/>
      <w:lvlText w:val="%1-%2"/>
      <w:lvlJc w:val="left"/>
      <w:pPr>
        <w:ind w:left="1350" w:hanging="675"/>
      </w:pPr>
    </w:lvl>
    <w:lvl w:ilvl="2">
      <w:start w:val="1"/>
      <w:numFmt w:val="decimal"/>
      <w:lvlText w:val="%1-%2.%3"/>
      <w:lvlJc w:val="left"/>
      <w:pPr>
        <w:ind w:left="2070" w:hanging="720"/>
      </w:pPr>
    </w:lvl>
    <w:lvl w:ilvl="3">
      <w:start w:val="1"/>
      <w:numFmt w:val="decimal"/>
      <w:lvlText w:val="%1-%2.%3.%4"/>
      <w:lvlJc w:val="left"/>
      <w:pPr>
        <w:ind w:left="2745" w:hanging="720"/>
      </w:pPr>
    </w:lvl>
    <w:lvl w:ilvl="4">
      <w:start w:val="1"/>
      <w:numFmt w:val="decimal"/>
      <w:lvlText w:val="%1-%2.%3.%4.%5"/>
      <w:lvlJc w:val="left"/>
      <w:pPr>
        <w:ind w:left="3780" w:hanging="1080"/>
      </w:pPr>
    </w:lvl>
    <w:lvl w:ilvl="5">
      <w:start w:val="1"/>
      <w:numFmt w:val="decimal"/>
      <w:lvlText w:val="%1-%2.%3.%4.%5.%6"/>
      <w:lvlJc w:val="left"/>
      <w:pPr>
        <w:ind w:left="4455" w:hanging="1080"/>
      </w:pPr>
    </w:lvl>
    <w:lvl w:ilvl="6">
      <w:start w:val="1"/>
      <w:numFmt w:val="decimal"/>
      <w:lvlText w:val="%1-%2.%3.%4.%5.%6.%7"/>
      <w:lvlJc w:val="left"/>
      <w:pPr>
        <w:ind w:left="5490" w:hanging="1440"/>
      </w:pPr>
    </w:lvl>
    <w:lvl w:ilvl="7">
      <w:start w:val="1"/>
      <w:numFmt w:val="decimal"/>
      <w:lvlText w:val="%1-%2.%3.%4.%5.%6.%7.%8"/>
      <w:lvlJc w:val="left"/>
      <w:pPr>
        <w:ind w:left="6165" w:hanging="1440"/>
      </w:pPr>
    </w:lvl>
    <w:lvl w:ilvl="8">
      <w:start w:val="1"/>
      <w:numFmt w:val="decimal"/>
      <w:lvlText w:val="%1-%2.%3.%4.%5.%6.%7.%8.%9"/>
      <w:lvlJc w:val="left"/>
      <w:pPr>
        <w:ind w:left="7200" w:hanging="1800"/>
      </w:pPr>
    </w:lvl>
  </w:abstractNum>
  <w:abstractNum w:abstractNumId="3">
    <w:nsid w:val="02FF182F"/>
    <w:multiLevelType w:val="hybridMultilevel"/>
    <w:tmpl w:val="1D60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051D6119"/>
    <w:multiLevelType w:val="hybridMultilevel"/>
    <w:tmpl w:val="FB324602"/>
    <w:lvl w:ilvl="0" w:tplc="0958D7A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1863B6"/>
    <w:multiLevelType w:val="hybridMultilevel"/>
    <w:tmpl w:val="88B2A2A6"/>
    <w:lvl w:ilvl="0" w:tplc="0820E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E2467"/>
    <w:multiLevelType w:val="hybridMultilevel"/>
    <w:tmpl w:val="6924E4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120163"/>
    <w:multiLevelType w:val="hybridMultilevel"/>
    <w:tmpl w:val="2022FD42"/>
    <w:lvl w:ilvl="0" w:tplc="6518D7C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904CE4"/>
    <w:multiLevelType w:val="hybridMultilevel"/>
    <w:tmpl w:val="B8E6D5FA"/>
    <w:lvl w:ilvl="0" w:tplc="EB90B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096A65"/>
    <w:multiLevelType w:val="hybridMultilevel"/>
    <w:tmpl w:val="43B8694A"/>
    <w:lvl w:ilvl="0" w:tplc="C866AF5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511150"/>
    <w:multiLevelType w:val="hybridMultilevel"/>
    <w:tmpl w:val="7F765850"/>
    <w:lvl w:ilvl="0" w:tplc="0ECAD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BB05256"/>
    <w:multiLevelType w:val="hybridMultilevel"/>
    <w:tmpl w:val="FCFE3022"/>
    <w:lvl w:ilvl="0" w:tplc="4FA8467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A16F77"/>
    <w:multiLevelType w:val="hybridMultilevel"/>
    <w:tmpl w:val="47FE2998"/>
    <w:lvl w:ilvl="0" w:tplc="A74ED98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5A28F0"/>
    <w:multiLevelType w:val="hybridMultilevel"/>
    <w:tmpl w:val="D4C2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76AF6"/>
    <w:multiLevelType w:val="hybridMultilevel"/>
    <w:tmpl w:val="186A1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1A61B1"/>
    <w:multiLevelType w:val="hybridMultilevel"/>
    <w:tmpl w:val="262E1BD6"/>
    <w:lvl w:ilvl="0" w:tplc="40102282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9B102C"/>
    <w:multiLevelType w:val="multilevel"/>
    <w:tmpl w:val="59767CC6"/>
    <w:lvl w:ilvl="0">
      <w:start w:val="2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97"/>
      </w:pPr>
      <w:rPr>
        <w:rFonts w:ascii="Bookman Old Style" w:hAnsi="Bookman Old Style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AE97FC5"/>
    <w:multiLevelType w:val="hybridMultilevel"/>
    <w:tmpl w:val="978EBE30"/>
    <w:lvl w:ilvl="0" w:tplc="B6661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012E57"/>
    <w:multiLevelType w:val="hybridMultilevel"/>
    <w:tmpl w:val="61CAFDAE"/>
    <w:lvl w:ilvl="0" w:tplc="15F8182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5167DD"/>
    <w:multiLevelType w:val="hybridMultilevel"/>
    <w:tmpl w:val="9AA8856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3B4D84"/>
    <w:multiLevelType w:val="hybridMultilevel"/>
    <w:tmpl w:val="C39E3E48"/>
    <w:lvl w:ilvl="0" w:tplc="E2AA494E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0847454"/>
    <w:multiLevelType w:val="hybridMultilevel"/>
    <w:tmpl w:val="9938A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125670"/>
    <w:multiLevelType w:val="hybridMultilevel"/>
    <w:tmpl w:val="02DE4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23E87"/>
    <w:multiLevelType w:val="hybridMultilevel"/>
    <w:tmpl w:val="1A1E5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E8426D"/>
    <w:multiLevelType w:val="hybridMultilevel"/>
    <w:tmpl w:val="2DD26114"/>
    <w:lvl w:ilvl="0" w:tplc="9C6A10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A13AC0"/>
    <w:multiLevelType w:val="hybridMultilevel"/>
    <w:tmpl w:val="37A6330A"/>
    <w:lvl w:ilvl="0" w:tplc="83A602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C6673D"/>
    <w:multiLevelType w:val="hybridMultilevel"/>
    <w:tmpl w:val="5B3C6DD6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E072F4"/>
    <w:multiLevelType w:val="hybridMultilevel"/>
    <w:tmpl w:val="BF4C41E8"/>
    <w:lvl w:ilvl="0" w:tplc="E6F27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E9F7878"/>
    <w:multiLevelType w:val="hybridMultilevel"/>
    <w:tmpl w:val="A3487914"/>
    <w:lvl w:ilvl="0" w:tplc="F3DE0E74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2"/>
  </w:num>
  <w:num w:numId="3">
    <w:abstractNumId w:val="18"/>
  </w:num>
  <w:num w:numId="4">
    <w:abstractNumId w:val="7"/>
  </w:num>
  <w:num w:numId="5">
    <w:abstractNumId w:val="25"/>
  </w:num>
  <w:num w:numId="6">
    <w:abstractNumId w:val="27"/>
  </w:num>
  <w:num w:numId="7">
    <w:abstractNumId w:val="6"/>
  </w:num>
  <w:num w:numId="8">
    <w:abstractNumId w:val="13"/>
  </w:num>
  <w:num w:numId="9">
    <w:abstractNumId w:val="16"/>
  </w:num>
  <w:num w:numId="10">
    <w:abstractNumId w:val="12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76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3"/>
  </w:num>
  <w:num w:numId="35">
    <w:abstractNumId w:val="28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560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B79C3"/>
    <w:rsid w:val="000D6CEC"/>
    <w:rsid w:val="0010171F"/>
    <w:rsid w:val="00120252"/>
    <w:rsid w:val="001400E0"/>
    <w:rsid w:val="001630A7"/>
    <w:rsid w:val="00195154"/>
    <w:rsid w:val="00195CF8"/>
    <w:rsid w:val="001A7C10"/>
    <w:rsid w:val="001C2EE7"/>
    <w:rsid w:val="0020304E"/>
    <w:rsid w:val="002864C1"/>
    <w:rsid w:val="00294E31"/>
    <w:rsid w:val="002B3C7B"/>
    <w:rsid w:val="002B624E"/>
    <w:rsid w:val="002B79D7"/>
    <w:rsid w:val="002D0028"/>
    <w:rsid w:val="00302A62"/>
    <w:rsid w:val="00305A60"/>
    <w:rsid w:val="00345F21"/>
    <w:rsid w:val="00377EAB"/>
    <w:rsid w:val="00397ECF"/>
    <w:rsid w:val="003E780D"/>
    <w:rsid w:val="003F06F8"/>
    <w:rsid w:val="003F66E0"/>
    <w:rsid w:val="004A1A26"/>
    <w:rsid w:val="00543D67"/>
    <w:rsid w:val="0061689B"/>
    <w:rsid w:val="00670DB7"/>
    <w:rsid w:val="006A4DFE"/>
    <w:rsid w:val="006B1E5C"/>
    <w:rsid w:val="006C656C"/>
    <w:rsid w:val="006F07F8"/>
    <w:rsid w:val="00735025"/>
    <w:rsid w:val="00737250"/>
    <w:rsid w:val="007838D0"/>
    <w:rsid w:val="00812500"/>
    <w:rsid w:val="0083254B"/>
    <w:rsid w:val="00861148"/>
    <w:rsid w:val="008A1D51"/>
    <w:rsid w:val="008A6105"/>
    <w:rsid w:val="009014A7"/>
    <w:rsid w:val="009120B7"/>
    <w:rsid w:val="00954CB4"/>
    <w:rsid w:val="00961D6C"/>
    <w:rsid w:val="00977868"/>
    <w:rsid w:val="00993D40"/>
    <w:rsid w:val="009B0C9F"/>
    <w:rsid w:val="009D6765"/>
    <w:rsid w:val="009D6C56"/>
    <w:rsid w:val="009E20D0"/>
    <w:rsid w:val="009F4F17"/>
    <w:rsid w:val="00A52897"/>
    <w:rsid w:val="00A706C7"/>
    <w:rsid w:val="00A76F6B"/>
    <w:rsid w:val="00A83064"/>
    <w:rsid w:val="00AD2BA0"/>
    <w:rsid w:val="00AE254C"/>
    <w:rsid w:val="00B60642"/>
    <w:rsid w:val="00BF031A"/>
    <w:rsid w:val="00C07D31"/>
    <w:rsid w:val="00C1270F"/>
    <w:rsid w:val="00C276BB"/>
    <w:rsid w:val="00C30E09"/>
    <w:rsid w:val="00C35B8E"/>
    <w:rsid w:val="00C37E5D"/>
    <w:rsid w:val="00C5755F"/>
    <w:rsid w:val="00D40915"/>
    <w:rsid w:val="00D51EBA"/>
    <w:rsid w:val="00D61BA7"/>
    <w:rsid w:val="00D646C0"/>
    <w:rsid w:val="00DA68DA"/>
    <w:rsid w:val="00DA721F"/>
    <w:rsid w:val="00DD657D"/>
    <w:rsid w:val="00DF39A4"/>
    <w:rsid w:val="00E67CEC"/>
    <w:rsid w:val="00E97AC1"/>
    <w:rsid w:val="00EC43FF"/>
    <w:rsid w:val="00EE7085"/>
    <w:rsid w:val="00F12955"/>
    <w:rsid w:val="00F24E26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9B0C9F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76F6B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A76F6B"/>
    <w:pPr>
      <w:widowControl w:val="0"/>
      <w:suppressLineNumbers/>
    </w:pPr>
    <w:rPr>
      <w:kern w:val="1"/>
      <w:sz w:val="20"/>
      <w:szCs w:val="20"/>
      <w:lang w:eastAsia="hi-IN" w:bidi="hi-IN"/>
    </w:rPr>
  </w:style>
  <w:style w:type="character" w:customStyle="1" w:styleId="ordersubject">
    <w:name w:val="ordersubject"/>
    <w:basedOn w:val="Domylnaczcionkaakapitu"/>
    <w:rsid w:val="009120B7"/>
  </w:style>
  <w:style w:type="character" w:customStyle="1" w:styleId="submissiondeadline">
    <w:name w:val="submissiondeadline"/>
    <w:basedOn w:val="Domylnaczcionkaakapitu"/>
    <w:rsid w:val="009120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0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4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7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88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92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2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4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2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5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3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8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5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1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1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76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7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3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67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9966696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zp.uzp.gov.pl/Out/Browser.aspx?id=9ca618c2-4625-4937-b14b-c8bd3d4cbe41&amp;path=2016%5c10%5c20161021%5c328017_2016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1264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2</cp:revision>
  <cp:lastPrinted>2009-07-10T10:48:00Z</cp:lastPrinted>
  <dcterms:created xsi:type="dcterms:W3CDTF">2016-11-03T12:22:00Z</dcterms:created>
  <dcterms:modified xsi:type="dcterms:W3CDTF">2016-11-03T12:22:00Z</dcterms:modified>
</cp:coreProperties>
</file>