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7"/>
        <w:gridCol w:w="13678"/>
      </w:tblGrid>
      <w:tr w:rsidR="00FB2404" w:rsidRPr="00FB2404" w:rsidTr="00C26B3E">
        <w:trPr>
          <w:trHeight w:val="1205"/>
        </w:trPr>
        <w:tc>
          <w:tcPr>
            <w:tcW w:w="257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8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C26B3E">
              <w:rPr>
                <w:rFonts w:ascii="Arial" w:hAnsi="Arial" w:cs="Arial"/>
              </w:rPr>
              <w:t>08</w:t>
            </w:r>
            <w:r w:rsidR="002A4D62">
              <w:rPr>
                <w:rFonts w:ascii="Arial" w:hAnsi="Arial" w:cs="Arial"/>
              </w:rPr>
              <w:t xml:space="preserve"> </w:t>
            </w:r>
            <w:r w:rsidR="00C26B3E">
              <w:rPr>
                <w:rFonts w:ascii="Arial" w:hAnsi="Arial" w:cs="Arial"/>
              </w:rPr>
              <w:t>listopada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C26B3E">
              <w:rPr>
                <w:rFonts w:ascii="Arial" w:hAnsi="Arial" w:cs="Arial"/>
              </w:rPr>
              <w:t>/382-I/15</w:t>
            </w:r>
            <w:r w:rsidR="00472CDD">
              <w:rPr>
                <w:rFonts w:ascii="Arial" w:hAnsi="Arial" w:cs="Arial"/>
              </w:rPr>
              <w:t>-</w:t>
            </w:r>
            <w:r w:rsidR="00C26B3E">
              <w:rPr>
                <w:rFonts w:ascii="Arial" w:hAnsi="Arial" w:cs="Arial"/>
              </w:rPr>
              <w:t>9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C26B3E">
        <w:rPr>
          <w:rFonts w:ascii="Arial" w:hAnsi="Arial" w:cs="Arial"/>
          <w:u w:val="single"/>
        </w:rPr>
        <w:t>Cewniki, rurki, strzykawki I/15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3541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687"/>
        <w:gridCol w:w="2268"/>
        <w:gridCol w:w="1418"/>
        <w:gridCol w:w="2268"/>
      </w:tblGrid>
      <w:tr w:rsidR="00CC0E7D" w:rsidTr="00CA72CB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2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400574" w:rsidRDefault="00400574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A73511" w:rsidP="00C26B3E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 xml:space="preserve">Okres </w:t>
            </w:r>
            <w:r w:rsidR="00C26B3E">
              <w:rPr>
                <w:rFonts w:ascii="Arial" w:eastAsia="Tahoma" w:hAnsi="Arial" w:cs="Arial"/>
              </w:rPr>
              <w:t>ważności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Default="00A73511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reklamacji</w:t>
            </w:r>
            <w:r w:rsidR="00131D03">
              <w:rPr>
                <w:rFonts w:ascii="Arial" w:eastAsia="Tahoma" w:hAnsi="Arial" w:cs="Arial"/>
              </w:rPr>
              <w:t xml:space="preserve"> w dniach (max 3)</w:t>
            </w:r>
          </w:p>
        </w:tc>
      </w:tr>
      <w:tr w:rsidR="00CC0E7D" w:rsidRPr="002044B2" w:rsidTr="00CA72CB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Default="00CC0E7D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049B9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C26B3E">
              <w:rPr>
                <w:rFonts w:ascii="Arial" w:hAnsi="Arial" w:cs="Arial"/>
                <w:sz w:val="20"/>
                <w:szCs w:val="20"/>
              </w:rPr>
              <w:t>Centrum Zaopatrzenia Medycznego i Weterynaryjnego „CENTROWET-CEZAL” Sp. z o.o. w Poznaniu,</w:t>
            </w:r>
          </w:p>
          <w:p w:rsidR="00C26B3E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C26B3E">
              <w:rPr>
                <w:rFonts w:ascii="Arial" w:hAnsi="Arial" w:cs="Arial"/>
                <w:sz w:val="20"/>
                <w:szCs w:val="20"/>
              </w:rPr>
              <w:t>l. Dąbrowskiego 133/135</w:t>
            </w:r>
          </w:p>
          <w:p w:rsidR="00C26B3E" w:rsidRPr="002044B2" w:rsidRDefault="00C26B3E" w:rsidP="00DD69FF">
            <w:pPr>
              <w:rPr>
                <w:rFonts w:ascii="Arial" w:hAnsi="Arial" w:cs="Arial"/>
              </w:rPr>
            </w:pPr>
            <w:r w:rsidRPr="00C26B3E">
              <w:rPr>
                <w:rFonts w:ascii="Arial" w:hAnsi="Arial" w:cs="Arial"/>
                <w:sz w:val="20"/>
                <w:szCs w:val="20"/>
              </w:rPr>
              <w:t>60-543 Poznań</w:t>
            </w:r>
          </w:p>
        </w:tc>
        <w:tc>
          <w:tcPr>
            <w:tcW w:w="2687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E3249" w:rsidRPr="00FB7B34" w:rsidRDefault="007E3249" w:rsidP="007E324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7E3249" w:rsidRDefault="007E3249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netto- 5 156,40</w:t>
            </w:r>
          </w:p>
          <w:p w:rsidR="007E3249" w:rsidRDefault="007E3249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VAT- </w:t>
            </w:r>
            <w:r w:rsidR="00585A50">
              <w:rPr>
                <w:rFonts w:ascii="Arial" w:eastAsia="Tahoma" w:hAnsi="Arial" w:cs="Arial"/>
                <w:sz w:val="20"/>
                <w:szCs w:val="20"/>
              </w:rPr>
              <w:t>412,50</w:t>
            </w:r>
          </w:p>
          <w:p w:rsidR="007E3249" w:rsidRDefault="007E3249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brutto- </w:t>
            </w:r>
            <w:r w:rsidR="00585A50">
              <w:rPr>
                <w:rFonts w:ascii="Arial" w:eastAsia="Tahoma" w:hAnsi="Arial" w:cs="Arial"/>
                <w:sz w:val="20"/>
                <w:szCs w:val="20"/>
              </w:rPr>
              <w:t>5568,90</w:t>
            </w:r>
          </w:p>
          <w:p w:rsidR="00FB7B34" w:rsidRPr="00EA397F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BD4A8E" w:rsidRDefault="00F50DA8" w:rsidP="00DD69FF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="00BD4A8E"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BD4A8E" w:rsidRPr="002044B2" w:rsidRDefault="00F50DA8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="00BD4A8E"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C0E7D" w:rsidRPr="002044B2" w:rsidRDefault="00585A50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24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C0E7D" w:rsidRPr="002044B2" w:rsidRDefault="00585A50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D43D17" w:rsidRPr="002044B2" w:rsidTr="00CA72CB">
        <w:trPr>
          <w:cantSplit/>
          <w:trHeight w:val="12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3D17" w:rsidRDefault="00D43D17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D43D17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C26B3E">
              <w:rPr>
                <w:rFonts w:ascii="Arial" w:hAnsi="Arial" w:cs="Arial"/>
                <w:sz w:val="20"/>
                <w:szCs w:val="20"/>
              </w:rPr>
              <w:t>SKAMEX Sp. z o.o. Sp. 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26B3E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C26B3E">
              <w:rPr>
                <w:rFonts w:ascii="Arial" w:hAnsi="Arial" w:cs="Arial"/>
                <w:sz w:val="20"/>
                <w:szCs w:val="20"/>
              </w:rPr>
              <w:t>l. Częstochowska 38/52</w:t>
            </w:r>
          </w:p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C26B3E">
              <w:rPr>
                <w:rFonts w:ascii="Arial" w:hAnsi="Arial" w:cs="Arial"/>
                <w:sz w:val="20"/>
                <w:szCs w:val="20"/>
              </w:rPr>
              <w:t>93-121 Łódź</w:t>
            </w:r>
          </w:p>
          <w:p w:rsidR="00C26B3E" w:rsidRDefault="00C26B3E" w:rsidP="00DD69FF">
            <w:pPr>
              <w:rPr>
                <w:rFonts w:ascii="Arial" w:hAnsi="Arial" w:cs="Arial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E3249" w:rsidRPr="00FB7B34" w:rsidRDefault="007E3249" w:rsidP="007E3249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7</w:t>
            </w:r>
          </w:p>
          <w:p w:rsidR="007E3249" w:rsidRDefault="007E3249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netto- 20 100,00</w:t>
            </w:r>
          </w:p>
          <w:p w:rsidR="007E3249" w:rsidRDefault="007E3249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VAT- 1 608,00</w:t>
            </w:r>
          </w:p>
          <w:p w:rsidR="007E3249" w:rsidRDefault="007E3249" w:rsidP="007E324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brutto- 21 708,00</w:t>
            </w:r>
          </w:p>
          <w:p w:rsidR="00D43D17" w:rsidRPr="00EA397F" w:rsidRDefault="00D43D17" w:rsidP="00D43D17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50DA8" w:rsidRPr="00BD4A8E" w:rsidRDefault="00F50DA8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D43D17" w:rsidRPr="002044B2" w:rsidRDefault="00F50DA8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43D17" w:rsidRPr="002044B2" w:rsidRDefault="007E3249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D43D17" w:rsidRPr="002044B2" w:rsidRDefault="007E3249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EA50E4" w:rsidRPr="00C26B3E" w:rsidTr="00CA72CB">
        <w:trPr>
          <w:cantSplit/>
          <w:trHeight w:val="1268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Default="00EA50E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Pr="00FB7B34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26B3E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Sp. z o.o. </w:t>
            </w:r>
          </w:p>
          <w:p w:rsidR="00EA50E4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C26B3E">
              <w:rPr>
                <w:rFonts w:ascii="Arial" w:hAnsi="Arial" w:cs="Arial"/>
                <w:sz w:val="20"/>
                <w:szCs w:val="20"/>
              </w:rPr>
              <w:t xml:space="preserve">Sp. </w:t>
            </w:r>
            <w:r>
              <w:rPr>
                <w:rFonts w:ascii="Arial" w:hAnsi="Arial" w:cs="Arial"/>
                <w:sz w:val="20"/>
                <w:szCs w:val="20"/>
              </w:rPr>
              <w:t>K.</w:t>
            </w:r>
          </w:p>
          <w:p w:rsidR="00C26B3E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C26B3E">
              <w:rPr>
                <w:rFonts w:ascii="Arial" w:hAnsi="Arial" w:cs="Arial"/>
                <w:sz w:val="20"/>
                <w:szCs w:val="20"/>
              </w:rPr>
              <w:t>l. Pod Borem 18</w:t>
            </w:r>
          </w:p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C26B3E">
              <w:rPr>
                <w:rFonts w:ascii="Arial" w:hAnsi="Arial" w:cs="Arial"/>
                <w:sz w:val="20"/>
                <w:szCs w:val="20"/>
              </w:rPr>
              <w:t>41-808 Zabrze</w:t>
            </w:r>
          </w:p>
          <w:p w:rsidR="00C26B3E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F6701" w:rsidRPr="00FB7B34" w:rsidRDefault="00FF6701" w:rsidP="00FF670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6</w:t>
            </w:r>
          </w:p>
          <w:p w:rsidR="00FF6701" w:rsidRDefault="00FF6701" w:rsidP="00FF670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netto- 13 156,50</w:t>
            </w:r>
          </w:p>
          <w:p w:rsidR="00FF6701" w:rsidRDefault="00FF6701" w:rsidP="00FF670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VAT- 1 052,50</w:t>
            </w:r>
          </w:p>
          <w:p w:rsidR="00FF6701" w:rsidRDefault="00FF6701" w:rsidP="00FF670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brutto- 14 209,02</w:t>
            </w:r>
          </w:p>
          <w:p w:rsidR="00FF6701" w:rsidRPr="00FB7B34" w:rsidRDefault="00FF6701" w:rsidP="00FF6701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8</w:t>
            </w:r>
          </w:p>
          <w:p w:rsidR="00FF6701" w:rsidRDefault="00FF6701" w:rsidP="00FF670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netto- 4 827,80</w:t>
            </w:r>
          </w:p>
          <w:p w:rsidR="00FF6701" w:rsidRDefault="00FF6701" w:rsidP="00FF670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VAT- 386,23</w:t>
            </w:r>
          </w:p>
          <w:p w:rsidR="00FF6701" w:rsidRDefault="00FF6701" w:rsidP="00FF670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brutto- 5 214,03</w:t>
            </w:r>
          </w:p>
          <w:p w:rsidR="00EA50E4" w:rsidRPr="00C26B3E" w:rsidRDefault="00EA50E4" w:rsidP="00EA50E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50DA8" w:rsidRPr="00BD4A8E" w:rsidRDefault="00F50DA8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EA50E4" w:rsidRPr="00C26B3E" w:rsidRDefault="00F50DA8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C26B3E" w:rsidRDefault="00FF6701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EA50E4" w:rsidRPr="00C26B3E" w:rsidRDefault="00FF6701" w:rsidP="00993B8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EA50E4" w:rsidRPr="00C26B3E" w:rsidTr="00CA72CB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C26B3E" w:rsidRDefault="00EA50E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EA50E4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C26B3E">
              <w:rPr>
                <w:rFonts w:ascii="Arial" w:hAnsi="Arial" w:cs="Arial"/>
                <w:sz w:val="20"/>
                <w:szCs w:val="20"/>
              </w:rPr>
              <w:t>VYGON POLSKA Sp. z o.o.</w:t>
            </w:r>
          </w:p>
          <w:p w:rsidR="00C26B3E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C26B3E">
              <w:rPr>
                <w:rFonts w:ascii="Arial" w:hAnsi="Arial" w:cs="Arial"/>
                <w:sz w:val="20"/>
                <w:szCs w:val="20"/>
              </w:rPr>
              <w:t>ul. Francuska 39/6</w:t>
            </w:r>
          </w:p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 w:rsidRPr="00C26B3E">
              <w:rPr>
                <w:rFonts w:ascii="Arial" w:hAnsi="Arial" w:cs="Arial"/>
                <w:sz w:val="20"/>
                <w:szCs w:val="20"/>
              </w:rPr>
              <w:t>03-905 Warszawa</w:t>
            </w:r>
          </w:p>
          <w:p w:rsidR="00C26B3E" w:rsidRPr="00C26B3E" w:rsidRDefault="00C26B3E" w:rsidP="00DD69FF">
            <w:pPr>
              <w:rPr>
                <w:rFonts w:ascii="Arial" w:hAnsi="Arial" w:cs="Arial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515F4" w:rsidRDefault="00A515F4" w:rsidP="00A515F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</w:p>
          <w:p w:rsidR="00A515F4" w:rsidRPr="00FB7B34" w:rsidRDefault="00A515F4" w:rsidP="00A515F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6</w:t>
            </w:r>
          </w:p>
          <w:p w:rsidR="00A515F4" w:rsidRDefault="00A515F4" w:rsidP="00A515F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netto- 23 535,00</w:t>
            </w:r>
          </w:p>
          <w:p w:rsidR="00A515F4" w:rsidRDefault="00A515F4" w:rsidP="00A515F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VAT- 1 882,80</w:t>
            </w:r>
          </w:p>
          <w:p w:rsidR="00A515F4" w:rsidRDefault="00A515F4" w:rsidP="00A515F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brutto- 25 417,80</w:t>
            </w:r>
          </w:p>
          <w:p w:rsidR="00A515F4" w:rsidRPr="00FB7B34" w:rsidRDefault="00A515F4" w:rsidP="00A515F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9</w:t>
            </w:r>
          </w:p>
          <w:p w:rsidR="00A515F4" w:rsidRDefault="00A515F4" w:rsidP="00A515F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netto- 1 116,00</w:t>
            </w:r>
          </w:p>
          <w:p w:rsidR="00A515F4" w:rsidRDefault="00A515F4" w:rsidP="00A515F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VAT- 89,28</w:t>
            </w:r>
          </w:p>
          <w:p w:rsidR="00A515F4" w:rsidRDefault="00A515F4" w:rsidP="00A515F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brutto- 1 205,28</w:t>
            </w:r>
          </w:p>
          <w:p w:rsidR="00EA50E4" w:rsidRPr="00C26B3E" w:rsidRDefault="00EA50E4" w:rsidP="00EA50E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50DA8" w:rsidRPr="00BD4A8E" w:rsidRDefault="00F50DA8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EA50E4" w:rsidRPr="00C26B3E" w:rsidRDefault="00F50DA8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50E4" w:rsidRPr="00C26B3E" w:rsidRDefault="00A515F4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EA50E4" w:rsidRPr="00C26B3E" w:rsidRDefault="00A515F4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C26B3E" w:rsidRPr="00C26B3E" w:rsidTr="00CA72CB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Pr="00C26B3E" w:rsidRDefault="00C26B3E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ANMAR Sp. z o.o. Sp. K.</w:t>
            </w:r>
          </w:p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Strefowa 22</w:t>
            </w:r>
          </w:p>
          <w:p w:rsid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43-100 Tychy</w:t>
            </w:r>
          </w:p>
          <w:p w:rsidR="00C26B3E" w:rsidRPr="00C26B3E" w:rsidRDefault="00C26B3E" w:rsidP="00DD69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A72CB" w:rsidRDefault="00CA72CB" w:rsidP="00CA72C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</w:p>
          <w:p w:rsidR="00CA72CB" w:rsidRPr="00FB7B34" w:rsidRDefault="00CA72CB" w:rsidP="00CA72C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B7B34">
              <w:rPr>
                <w:rFonts w:ascii="Arial" w:eastAsia="Tahoma" w:hAnsi="Arial" w:cs="Arial"/>
                <w:b/>
                <w:sz w:val="20"/>
                <w:szCs w:val="20"/>
              </w:rPr>
              <w:t>Pakiet Nr 5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netto- 20 566,80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VAT- 1 645,34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brutto- 22 212,14</w:t>
            </w:r>
          </w:p>
          <w:p w:rsidR="00C26B3E" w:rsidRPr="00C26B3E" w:rsidRDefault="00C26B3E" w:rsidP="00EA50E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50DA8" w:rsidRPr="00BD4A8E" w:rsidRDefault="00F50DA8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C26B3E" w:rsidRPr="00C26B3E" w:rsidRDefault="00F50DA8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B3E" w:rsidRDefault="00CA72CB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56</w:t>
            </w:r>
          </w:p>
          <w:p w:rsidR="00A515F4" w:rsidRPr="00C26B3E" w:rsidRDefault="00A515F4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(liczone jako 48)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26B3E" w:rsidRPr="00C26B3E" w:rsidRDefault="00CA72CB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  <w:tr w:rsidR="00422829" w:rsidRPr="00C26B3E" w:rsidTr="00CA72CB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2829" w:rsidRPr="00C26B3E" w:rsidRDefault="0042282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2829" w:rsidRDefault="00422829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422829" w:rsidRDefault="00422829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J.Chodacki, A.Misztal „MEDICA” Sp.j.</w:t>
            </w:r>
          </w:p>
          <w:p w:rsidR="00422829" w:rsidRDefault="00422829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Przemysłowa 4A</w:t>
            </w:r>
          </w:p>
          <w:p w:rsidR="00422829" w:rsidRDefault="00422829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59-300 Lublin</w:t>
            </w:r>
          </w:p>
          <w:p w:rsidR="00422829" w:rsidRDefault="00422829" w:rsidP="00DD69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A72CB" w:rsidRPr="00FB7B34" w:rsidRDefault="00CA72CB" w:rsidP="00CA72C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4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netto- 95 031,25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VAT- 7 602,50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brutto- 102 633,75</w:t>
            </w:r>
          </w:p>
          <w:p w:rsidR="00CA72CB" w:rsidRPr="00FB7B34" w:rsidRDefault="00CA72CB" w:rsidP="00CA72C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6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netto- 13 175,00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VAT- 1 054,00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brutto- 14 229,00</w:t>
            </w:r>
          </w:p>
          <w:p w:rsidR="00CA72CB" w:rsidRPr="00FB7B34" w:rsidRDefault="00CA72CB" w:rsidP="00CA72CB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Pakiet Nr 9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netto- 1 364,00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VAT- 109,12</w:t>
            </w:r>
          </w:p>
          <w:p w:rsidR="00CA72CB" w:rsidRDefault="00CA72CB" w:rsidP="00CA72C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brutto- 1 473,12</w:t>
            </w:r>
          </w:p>
          <w:p w:rsidR="00422829" w:rsidRPr="00C26B3E" w:rsidRDefault="00422829" w:rsidP="00EA50E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50DA8" w:rsidRPr="00BD4A8E" w:rsidRDefault="00F50DA8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422829" w:rsidRPr="00C26B3E" w:rsidRDefault="00F50DA8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2829" w:rsidRPr="00C26B3E" w:rsidRDefault="00CA72CB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22829" w:rsidRPr="00C26B3E" w:rsidRDefault="00CA72CB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2</w:t>
            </w:r>
          </w:p>
        </w:tc>
      </w:tr>
      <w:tr w:rsidR="00422829" w:rsidRPr="00C26B3E" w:rsidTr="00CA72CB">
        <w:trPr>
          <w:cantSplit/>
          <w:trHeight w:val="66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2829" w:rsidRPr="00C26B3E" w:rsidRDefault="0042282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1736B" w:rsidRDefault="00C1736B" w:rsidP="00DD69FF">
            <w:pPr>
              <w:rPr>
                <w:rFonts w:ascii="Arial" w:hAnsi="Arial" w:cs="Arial"/>
                <w:sz w:val="20"/>
                <w:szCs w:val="20"/>
              </w:rPr>
            </w:pPr>
          </w:p>
          <w:p w:rsidR="00422829" w:rsidRDefault="00422829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BIALMED</w:t>
            </w:r>
            <w:r w:rsidR="00547964"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547964" w:rsidRDefault="0054796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Marii Konopnickiej 11a</w:t>
            </w:r>
          </w:p>
          <w:p w:rsidR="00547964" w:rsidRDefault="00547964" w:rsidP="00DD69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12-230 Biała Piska </w:t>
            </w:r>
          </w:p>
          <w:p w:rsidR="00C1736B" w:rsidRDefault="00C1736B" w:rsidP="00DD69F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B7B34" w:rsidRPr="00FB7B34" w:rsidRDefault="00FB7B34" w:rsidP="00FB7B3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B7B34">
              <w:rPr>
                <w:rFonts w:ascii="Arial" w:eastAsia="Tahoma" w:hAnsi="Arial" w:cs="Arial"/>
                <w:b/>
                <w:sz w:val="20"/>
                <w:szCs w:val="20"/>
              </w:rPr>
              <w:t>Pakiet Nr 1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netto- 34 171,96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VAT- 2 773,74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brutto- 36 905,70</w:t>
            </w:r>
          </w:p>
          <w:p w:rsidR="00FB7B34" w:rsidRPr="00FB7B34" w:rsidRDefault="00FB7B34" w:rsidP="00FB7B3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B7B34">
              <w:rPr>
                <w:rFonts w:ascii="Arial" w:eastAsia="Tahoma" w:hAnsi="Arial" w:cs="Arial"/>
                <w:b/>
                <w:sz w:val="20"/>
                <w:szCs w:val="20"/>
              </w:rPr>
              <w:t>Pakiet Nr 2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netto- 2 100,00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VAT- 168,00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brutto- 2 268,00</w:t>
            </w:r>
          </w:p>
          <w:p w:rsidR="00FB7B34" w:rsidRPr="00FB7B34" w:rsidRDefault="00FB7B34" w:rsidP="00FB7B3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B7B34">
              <w:rPr>
                <w:rFonts w:ascii="Arial" w:eastAsia="Tahoma" w:hAnsi="Arial" w:cs="Arial"/>
                <w:b/>
                <w:sz w:val="20"/>
                <w:szCs w:val="20"/>
              </w:rPr>
              <w:t>Pakiet Nr 3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netto- 6 480,60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VAT- 518,45</w:t>
            </w:r>
          </w:p>
          <w:p w:rsidR="00422829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brutto- 6 999,05</w:t>
            </w:r>
          </w:p>
          <w:p w:rsidR="00FB7B34" w:rsidRPr="00FB7B34" w:rsidRDefault="00FB7B34" w:rsidP="00FB7B3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B7B34">
              <w:rPr>
                <w:rFonts w:ascii="Arial" w:eastAsia="Tahoma" w:hAnsi="Arial" w:cs="Arial"/>
                <w:b/>
                <w:sz w:val="20"/>
                <w:szCs w:val="20"/>
              </w:rPr>
              <w:t>Pakiet Nr 4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netto- 88 258,00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VAT- 7 060,64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brutto- 95 318,64</w:t>
            </w:r>
          </w:p>
          <w:p w:rsidR="00FB7B34" w:rsidRPr="00FB7B34" w:rsidRDefault="00FB7B34" w:rsidP="00FB7B3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B7B34">
              <w:rPr>
                <w:rFonts w:ascii="Arial" w:eastAsia="Tahoma" w:hAnsi="Arial" w:cs="Arial"/>
                <w:b/>
                <w:sz w:val="20"/>
                <w:szCs w:val="20"/>
              </w:rPr>
              <w:t>Pakiet Nr 5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netto- 23 891,80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VAT- 1 911,34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brutto- 25 803,14</w:t>
            </w:r>
          </w:p>
          <w:p w:rsidR="00FB7B34" w:rsidRPr="00FB7B34" w:rsidRDefault="00FB7B34" w:rsidP="00FB7B3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B7B34">
              <w:rPr>
                <w:rFonts w:ascii="Arial" w:eastAsia="Tahoma" w:hAnsi="Arial" w:cs="Arial"/>
                <w:b/>
                <w:sz w:val="20"/>
                <w:szCs w:val="20"/>
              </w:rPr>
              <w:t>Pakiet Nr 6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netto- 13 493,00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VAT- 1 079,44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brutto- 14 572,44</w:t>
            </w:r>
          </w:p>
          <w:p w:rsidR="00FB7B34" w:rsidRPr="00FB7B34" w:rsidRDefault="00FB7B34" w:rsidP="00FB7B34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FB7B34">
              <w:rPr>
                <w:rFonts w:ascii="Arial" w:eastAsia="Tahoma" w:hAnsi="Arial" w:cs="Arial"/>
                <w:b/>
                <w:sz w:val="20"/>
                <w:szCs w:val="20"/>
              </w:rPr>
              <w:t>Pakiet Nr 9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netto- 1 051,20</w:t>
            </w:r>
          </w:p>
          <w:p w:rsidR="00FB7B34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VAT- 84,09</w:t>
            </w:r>
          </w:p>
          <w:p w:rsidR="00FB7B34" w:rsidRPr="00C26B3E" w:rsidRDefault="00FB7B34" w:rsidP="00FB7B34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brutto- 1 135,29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50DA8" w:rsidRPr="00BD4A8E" w:rsidRDefault="00F50DA8" w:rsidP="00F50DA8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d 01 stycznia 2017r.</w:t>
            </w:r>
          </w:p>
          <w:p w:rsidR="00422829" w:rsidRPr="00C26B3E" w:rsidRDefault="00F50DA8" w:rsidP="00F50DA8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d</w:t>
            </w:r>
            <w:r w:rsidRPr="00BD4A8E">
              <w:rPr>
                <w:rFonts w:ascii="Arial" w:eastAsia="Tahoma" w:hAnsi="Arial" w:cs="Arial"/>
                <w:sz w:val="20"/>
                <w:szCs w:val="20"/>
              </w:rPr>
              <w:t>o 31 grudnia 2018r.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22829" w:rsidRPr="00C26B3E" w:rsidRDefault="00FB7B34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422829" w:rsidRPr="00C26B3E" w:rsidRDefault="00FB7B34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1</w:t>
            </w:r>
          </w:p>
        </w:tc>
      </w:tr>
    </w:tbl>
    <w:p w:rsidR="00B97211" w:rsidRPr="00C26B3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1D6DF1">
        <w:rPr>
          <w:rFonts w:ascii="Arial" w:hAnsi="Arial" w:cs="Arial"/>
        </w:rPr>
        <w:t>206 893,19</w:t>
      </w:r>
      <w:r w:rsidR="002F61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39B" w:rsidRDefault="0005639B">
      <w:r>
        <w:separator/>
      </w:r>
    </w:p>
  </w:endnote>
  <w:endnote w:type="continuationSeparator" w:id="1">
    <w:p w:rsidR="0005639B" w:rsidRDefault="00056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4837B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39B" w:rsidRDefault="0005639B">
      <w:r>
        <w:separator/>
      </w:r>
    </w:p>
  </w:footnote>
  <w:footnote w:type="continuationSeparator" w:id="1">
    <w:p w:rsidR="0005639B" w:rsidRDefault="000563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4837B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4837B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403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424F"/>
    <w:rsid w:val="00035697"/>
    <w:rsid w:val="00040768"/>
    <w:rsid w:val="0005639B"/>
    <w:rsid w:val="00086DBE"/>
    <w:rsid w:val="000B203A"/>
    <w:rsid w:val="000B5810"/>
    <w:rsid w:val="000B6F97"/>
    <w:rsid w:val="000B753C"/>
    <w:rsid w:val="000D6CEC"/>
    <w:rsid w:val="00131D03"/>
    <w:rsid w:val="001400E0"/>
    <w:rsid w:val="00154924"/>
    <w:rsid w:val="0017603C"/>
    <w:rsid w:val="00195154"/>
    <w:rsid w:val="001B24EF"/>
    <w:rsid w:val="001C16C9"/>
    <w:rsid w:val="001C2EE7"/>
    <w:rsid w:val="001D6DF1"/>
    <w:rsid w:val="001D7E49"/>
    <w:rsid w:val="001F09B0"/>
    <w:rsid w:val="0020304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780D"/>
    <w:rsid w:val="003F06F8"/>
    <w:rsid w:val="00400574"/>
    <w:rsid w:val="00407FF5"/>
    <w:rsid w:val="00422829"/>
    <w:rsid w:val="00472CDD"/>
    <w:rsid w:val="004837B4"/>
    <w:rsid w:val="004A1A26"/>
    <w:rsid w:val="004B15B2"/>
    <w:rsid w:val="004F36C8"/>
    <w:rsid w:val="00510ABA"/>
    <w:rsid w:val="005133CF"/>
    <w:rsid w:val="00543D67"/>
    <w:rsid w:val="00547964"/>
    <w:rsid w:val="00576473"/>
    <w:rsid w:val="00585A50"/>
    <w:rsid w:val="00614DBC"/>
    <w:rsid w:val="0068526E"/>
    <w:rsid w:val="006A4DFE"/>
    <w:rsid w:val="006F07F8"/>
    <w:rsid w:val="00735025"/>
    <w:rsid w:val="007838D0"/>
    <w:rsid w:val="0079209E"/>
    <w:rsid w:val="007A784A"/>
    <w:rsid w:val="007B00B0"/>
    <w:rsid w:val="007D53E6"/>
    <w:rsid w:val="007E3249"/>
    <w:rsid w:val="008049B9"/>
    <w:rsid w:val="00812500"/>
    <w:rsid w:val="0083254B"/>
    <w:rsid w:val="00850AC0"/>
    <w:rsid w:val="00861148"/>
    <w:rsid w:val="008A3768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1DD8"/>
    <w:rsid w:val="00A35AA4"/>
    <w:rsid w:val="00A515F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97211"/>
    <w:rsid w:val="00BB64AF"/>
    <w:rsid w:val="00BD4A8E"/>
    <w:rsid w:val="00BF031A"/>
    <w:rsid w:val="00C1270F"/>
    <w:rsid w:val="00C15330"/>
    <w:rsid w:val="00C1736B"/>
    <w:rsid w:val="00C26B3E"/>
    <w:rsid w:val="00C356AF"/>
    <w:rsid w:val="00C37E5D"/>
    <w:rsid w:val="00C5755F"/>
    <w:rsid w:val="00C86F02"/>
    <w:rsid w:val="00C922A0"/>
    <w:rsid w:val="00CA72CB"/>
    <w:rsid w:val="00CC0E7D"/>
    <w:rsid w:val="00D1534E"/>
    <w:rsid w:val="00D34E69"/>
    <w:rsid w:val="00D43D17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E7085"/>
    <w:rsid w:val="00F12955"/>
    <w:rsid w:val="00F50DA8"/>
    <w:rsid w:val="00F70F75"/>
    <w:rsid w:val="00F809C0"/>
    <w:rsid w:val="00F847B7"/>
    <w:rsid w:val="00FB2404"/>
    <w:rsid w:val="00FB7B34"/>
    <w:rsid w:val="00FD2C39"/>
    <w:rsid w:val="00FE5E45"/>
    <w:rsid w:val="00FF6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265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2588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23</cp:revision>
  <cp:lastPrinted>2016-11-08T11:26:00Z</cp:lastPrinted>
  <dcterms:created xsi:type="dcterms:W3CDTF">2016-10-13T05:31:00Z</dcterms:created>
  <dcterms:modified xsi:type="dcterms:W3CDTF">2016-11-08T11:59:00Z</dcterms:modified>
</cp:coreProperties>
</file>