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"/>
        <w:gridCol w:w="13678"/>
      </w:tblGrid>
      <w:tr w:rsidR="00FB2404" w:rsidRPr="00FB2404" w:rsidTr="00C26B3E">
        <w:trPr>
          <w:trHeight w:val="1205"/>
        </w:trPr>
        <w:tc>
          <w:tcPr>
            <w:tcW w:w="257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8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427635">
              <w:rPr>
                <w:rFonts w:ascii="Arial" w:hAnsi="Arial" w:cs="Arial"/>
              </w:rPr>
              <w:t>10</w:t>
            </w:r>
            <w:r w:rsidR="002A4D62">
              <w:rPr>
                <w:rFonts w:ascii="Arial" w:hAnsi="Arial" w:cs="Arial"/>
              </w:rPr>
              <w:t xml:space="preserve"> </w:t>
            </w:r>
            <w:r w:rsidR="00C26B3E">
              <w:rPr>
                <w:rFonts w:ascii="Arial" w:hAnsi="Arial" w:cs="Arial"/>
              </w:rPr>
              <w:t>listopada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06736A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427635">
              <w:rPr>
                <w:rFonts w:ascii="Arial" w:hAnsi="Arial" w:cs="Arial"/>
              </w:rPr>
              <w:t>/382-I/17</w:t>
            </w:r>
            <w:r w:rsidR="00472CDD">
              <w:rPr>
                <w:rFonts w:ascii="Arial" w:hAnsi="Arial" w:cs="Arial"/>
              </w:rPr>
              <w:t>-</w:t>
            </w:r>
            <w:r w:rsidR="0006736A">
              <w:rPr>
                <w:rFonts w:ascii="Arial" w:hAnsi="Arial" w:cs="Arial"/>
              </w:rPr>
              <w:t>6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427635">
        <w:rPr>
          <w:rFonts w:ascii="Arial" w:hAnsi="Arial" w:cs="Arial"/>
          <w:u w:val="single"/>
        </w:rPr>
        <w:t>Materiały biurowe I/17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3541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687"/>
        <w:gridCol w:w="2268"/>
        <w:gridCol w:w="1418"/>
        <w:gridCol w:w="2268"/>
      </w:tblGrid>
      <w:tr w:rsidR="00CC0E7D" w:rsidTr="00CA72CB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2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400574" w:rsidRDefault="00400574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427635" w:rsidP="00C26B3E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Czas dostawy 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Default="00A73511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reklamacji</w:t>
            </w:r>
            <w:r w:rsidR="00131D03">
              <w:rPr>
                <w:rFonts w:ascii="Arial" w:eastAsia="Tahoma" w:hAnsi="Arial" w:cs="Arial"/>
              </w:rPr>
              <w:t xml:space="preserve"> w dniach (max 3)</w:t>
            </w:r>
          </w:p>
        </w:tc>
      </w:tr>
      <w:tr w:rsidR="00CC0E7D" w:rsidRPr="002044B2" w:rsidTr="00427635">
        <w:trPr>
          <w:cantSplit/>
          <w:trHeight w:val="1111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Default="00CC0E7D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KOMERS Sp.j.</w:t>
            </w:r>
          </w:p>
          <w:p w:rsidR="001259FB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Danuta Krzysztof Kurpiel</w:t>
            </w:r>
          </w:p>
          <w:p w:rsidR="001259FB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Ul. Wolności 38</w:t>
            </w:r>
          </w:p>
          <w:p w:rsidR="001259FB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58-500 Jelenia Góra</w:t>
            </w:r>
          </w:p>
        </w:tc>
        <w:tc>
          <w:tcPr>
            <w:tcW w:w="268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7B34" w:rsidRPr="003257F7" w:rsidRDefault="0073446A" w:rsidP="00FB7B3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73446A" w:rsidRDefault="0073446A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11 495,00</w:t>
            </w:r>
          </w:p>
          <w:p w:rsidR="0073446A" w:rsidRDefault="0073446A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VAT- 2 643,85</w:t>
            </w:r>
          </w:p>
          <w:p w:rsidR="0073446A" w:rsidRPr="00EA397F" w:rsidRDefault="0073446A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14 138,85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BD4A8E" w:rsidRDefault="00F50DA8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="00BD4A8E"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BD4A8E" w:rsidRPr="002044B2" w:rsidRDefault="00F50DA8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="00BD4A8E"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2044B2" w:rsidRDefault="0073446A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C0E7D" w:rsidRPr="002044B2" w:rsidRDefault="0073446A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3</w:t>
            </w:r>
          </w:p>
        </w:tc>
      </w:tr>
      <w:tr w:rsidR="00D43D17" w:rsidRPr="002044B2" w:rsidTr="00427635">
        <w:trPr>
          <w:cantSplit/>
          <w:trHeight w:val="849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Default="00D43D17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Pr="001259FB" w:rsidRDefault="0073446A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P.P.U.H</w:t>
            </w:r>
            <w:r w:rsidR="001259FB" w:rsidRPr="001259FB">
              <w:rPr>
                <w:rFonts w:ascii="Arial" w:hAnsi="Arial" w:cs="Arial"/>
                <w:sz w:val="20"/>
                <w:szCs w:val="20"/>
                <w:lang w:val="en-US"/>
              </w:rPr>
              <w:t xml:space="preserve">. CONTENT Sp. </w:t>
            </w:r>
            <w:r w:rsidR="001259FB" w:rsidRPr="001259FB">
              <w:rPr>
                <w:rFonts w:ascii="Arial" w:hAnsi="Arial" w:cs="Arial"/>
                <w:sz w:val="20"/>
                <w:szCs w:val="20"/>
              </w:rPr>
              <w:t>Z o.o.</w:t>
            </w:r>
          </w:p>
          <w:p w:rsidR="001259FB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 xml:space="preserve">Al. </w:t>
            </w:r>
            <w:r w:rsidR="0073446A">
              <w:rPr>
                <w:rFonts w:ascii="Arial" w:hAnsi="Arial" w:cs="Arial"/>
                <w:sz w:val="20"/>
                <w:szCs w:val="20"/>
              </w:rPr>
              <w:t xml:space="preserve">W. </w:t>
            </w:r>
            <w:r w:rsidRPr="001259FB">
              <w:rPr>
                <w:rFonts w:ascii="Arial" w:hAnsi="Arial" w:cs="Arial"/>
                <w:sz w:val="20"/>
                <w:szCs w:val="20"/>
              </w:rPr>
              <w:t>Korfantego 66</w:t>
            </w:r>
          </w:p>
          <w:p w:rsidR="001259FB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 xml:space="preserve">40-161 Katowice 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3446A" w:rsidRPr="003257F7" w:rsidRDefault="0073446A" w:rsidP="0073446A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73446A" w:rsidRDefault="0073446A" w:rsidP="0073446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12 280,50</w:t>
            </w:r>
          </w:p>
          <w:p w:rsidR="0073446A" w:rsidRDefault="0073446A" w:rsidP="0073446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VAT- 2 824,52</w:t>
            </w:r>
          </w:p>
          <w:p w:rsidR="00D43D17" w:rsidRPr="001259FB" w:rsidRDefault="0073446A" w:rsidP="0073446A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15 105,02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D43D17" w:rsidRPr="002044B2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Pr="002044B2" w:rsidRDefault="0073446A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D43D17" w:rsidRPr="002044B2" w:rsidRDefault="0073446A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EA50E4" w:rsidRPr="00C26B3E" w:rsidTr="00CA72CB">
        <w:trPr>
          <w:cantSplit/>
          <w:trHeight w:val="126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Default="00EA50E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PRINTEX K. Borkowski, K. Mirowski Sp.j.</w:t>
            </w:r>
          </w:p>
          <w:p w:rsidR="001259FB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Al. Piłsudskiego 105 B</w:t>
            </w:r>
          </w:p>
          <w:p w:rsidR="001259FB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 xml:space="preserve">05-270 Marki 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3009C" w:rsidRPr="003257F7" w:rsidRDefault="0083009C" w:rsidP="0083009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4</w:t>
            </w:r>
          </w:p>
          <w:p w:rsidR="0083009C" w:rsidRDefault="0083009C" w:rsidP="0083009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2280,00</w:t>
            </w:r>
          </w:p>
          <w:p w:rsidR="0083009C" w:rsidRDefault="0083009C" w:rsidP="0083009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VAT- 524,40</w:t>
            </w:r>
          </w:p>
          <w:p w:rsidR="00EA50E4" w:rsidRPr="00C26B3E" w:rsidRDefault="0083009C" w:rsidP="0083009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2804,40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EA50E4" w:rsidRPr="00C26B3E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C26B3E" w:rsidRDefault="0083009C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A50E4" w:rsidRPr="00C26B3E" w:rsidRDefault="0083009C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EA50E4" w:rsidRPr="00C26B3E" w:rsidTr="00CA72C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C26B3E" w:rsidRDefault="00EA50E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RODAN Sp. z o.o.</w:t>
            </w:r>
          </w:p>
          <w:p w:rsidR="001259FB" w:rsidRP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ul. Koszalińska 5H</w:t>
            </w:r>
          </w:p>
          <w:p w:rsidR="001259FB" w:rsidRPr="00C26B3E" w:rsidRDefault="001259FB" w:rsidP="00DD69FF">
            <w:pPr>
              <w:rPr>
                <w:rFonts w:ascii="Arial" w:hAnsi="Arial" w:cs="Arial"/>
              </w:rPr>
            </w:pPr>
            <w:r w:rsidRPr="001259FB">
              <w:rPr>
                <w:rFonts w:ascii="Arial" w:hAnsi="Arial" w:cs="Arial"/>
                <w:sz w:val="20"/>
                <w:szCs w:val="20"/>
              </w:rPr>
              <w:t>76-200 Słupsk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57F7" w:rsidRPr="003257F7" w:rsidRDefault="003257F7" w:rsidP="003257F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23307,35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VAT- 5360,69</w:t>
            </w:r>
          </w:p>
          <w:p w:rsidR="00EA50E4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28668,04</w:t>
            </w:r>
          </w:p>
          <w:p w:rsidR="003257F7" w:rsidRPr="003257F7" w:rsidRDefault="003257F7" w:rsidP="003257F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15849,50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VAT- 3645,39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19494,89</w:t>
            </w:r>
          </w:p>
          <w:p w:rsidR="003257F7" w:rsidRPr="003257F7" w:rsidRDefault="003257F7" w:rsidP="003257F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685,00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VAT- 157,55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842,55</w:t>
            </w:r>
          </w:p>
          <w:p w:rsidR="003257F7" w:rsidRPr="003257F7" w:rsidRDefault="003257F7" w:rsidP="003257F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4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4198,00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VAT- 965,54</w:t>
            </w:r>
          </w:p>
          <w:p w:rsidR="003257F7" w:rsidRPr="00C26B3E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5163,54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EA50E4" w:rsidRPr="00C26B3E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C26B3E" w:rsidRDefault="003257F7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3-4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A50E4" w:rsidRPr="00C26B3E" w:rsidRDefault="003257F7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</w:tr>
      <w:tr w:rsidR="001259FB" w:rsidRPr="00C26B3E" w:rsidTr="00CA72C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Pr="00C26B3E" w:rsidRDefault="001259FB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Hurtownia OPTIM Piotr Krupka</w:t>
            </w:r>
          </w:p>
          <w:p w:rsidR="003257F7" w:rsidRDefault="003257F7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Małopolska 26</w:t>
            </w:r>
          </w:p>
          <w:p w:rsidR="003257F7" w:rsidRPr="001259FB" w:rsidRDefault="003257F7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77-200 Miastko 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257F7" w:rsidRPr="003257F7" w:rsidRDefault="003257F7" w:rsidP="003257F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22191,70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VAT- 5104,15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27295,85</w:t>
            </w:r>
          </w:p>
          <w:p w:rsidR="003257F7" w:rsidRPr="003257F7" w:rsidRDefault="003257F7" w:rsidP="003257F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14386,00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VAT- 3308,78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17694,78</w:t>
            </w:r>
          </w:p>
          <w:p w:rsidR="003257F7" w:rsidRPr="003257F7" w:rsidRDefault="003257F7" w:rsidP="003257F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1510,00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VAT- 347,30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1857,30</w:t>
            </w:r>
          </w:p>
          <w:p w:rsidR="003257F7" w:rsidRPr="003257F7" w:rsidRDefault="003257F7" w:rsidP="003257F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4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2850,00</w:t>
            </w:r>
          </w:p>
          <w:p w:rsidR="003257F7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VAT- 655,50</w:t>
            </w:r>
          </w:p>
          <w:p w:rsidR="001259FB" w:rsidRPr="00C26B3E" w:rsidRDefault="003257F7" w:rsidP="003257F7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3505,50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Pr="00BD4A8E" w:rsidRDefault="001259FB" w:rsidP="00EE050D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1259FB" w:rsidRPr="00C26B3E" w:rsidRDefault="001259FB" w:rsidP="00EE050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Pr="00C26B3E" w:rsidRDefault="003257F7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1259FB" w:rsidRPr="00C26B3E" w:rsidRDefault="003257F7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1259FB" w:rsidRPr="00C26B3E" w:rsidTr="00CA72C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Pr="00C26B3E" w:rsidRDefault="001259FB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LASER 1</w:t>
            </w:r>
          </w:p>
          <w:p w:rsid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Warszawska 31</w:t>
            </w:r>
            <w:r w:rsidR="0006736A">
              <w:rPr>
                <w:rFonts w:ascii="Arial" w:hAnsi="Arial" w:cs="Arial"/>
                <w:sz w:val="20"/>
                <w:szCs w:val="20"/>
              </w:rPr>
              <w:t>/33</w:t>
            </w:r>
          </w:p>
          <w:p w:rsidR="001259FB" w:rsidRDefault="001259FB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25-518 Kielce 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Default="001259FB" w:rsidP="00EA50E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  <w:p w:rsidR="001259FB" w:rsidRDefault="001259FB" w:rsidP="00EA50E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  <w:p w:rsidR="0006736A" w:rsidRPr="003257F7" w:rsidRDefault="0006736A" w:rsidP="0006736A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257F7">
              <w:rPr>
                <w:rFonts w:ascii="Arial" w:eastAsia="Tahoma" w:hAnsi="Arial" w:cs="Arial"/>
                <w:b/>
                <w:sz w:val="20"/>
                <w:szCs w:val="20"/>
              </w:rPr>
              <w:t>Pakiet Nr 4</w:t>
            </w:r>
          </w:p>
          <w:p w:rsidR="0006736A" w:rsidRDefault="0006736A" w:rsidP="0006736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2213,00</w:t>
            </w:r>
          </w:p>
          <w:p w:rsidR="0006736A" w:rsidRDefault="0006736A" w:rsidP="0006736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VAT- 508,99</w:t>
            </w:r>
          </w:p>
          <w:p w:rsidR="001259FB" w:rsidRDefault="0006736A" w:rsidP="0006736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2721,99</w:t>
            </w:r>
          </w:p>
          <w:p w:rsidR="001259FB" w:rsidRDefault="001259FB" w:rsidP="00EA50E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  <w:p w:rsidR="001259FB" w:rsidRPr="00C26B3E" w:rsidRDefault="001259FB" w:rsidP="00EA50E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Pr="00BD4A8E" w:rsidRDefault="001259FB" w:rsidP="00EE050D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1259FB" w:rsidRPr="00C26B3E" w:rsidRDefault="001259FB" w:rsidP="00EE050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59FB" w:rsidRPr="00C26B3E" w:rsidRDefault="0006736A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1259FB" w:rsidRPr="00C26B3E" w:rsidRDefault="0006736A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</w:tbl>
    <w:p w:rsidR="00B97211" w:rsidRPr="00C26B3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1259FB">
        <w:rPr>
          <w:rFonts w:ascii="Arial" w:hAnsi="Arial" w:cs="Arial"/>
        </w:rPr>
        <w:t>50 084,68</w:t>
      </w:r>
      <w:r w:rsidR="002F61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923" w:rsidRDefault="00260923">
      <w:r>
        <w:separator/>
      </w:r>
    </w:p>
  </w:endnote>
  <w:endnote w:type="continuationSeparator" w:id="1">
    <w:p w:rsidR="00260923" w:rsidRDefault="00260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8F42E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923" w:rsidRDefault="00260923">
      <w:r>
        <w:separator/>
      </w:r>
    </w:p>
  </w:footnote>
  <w:footnote w:type="continuationSeparator" w:id="1">
    <w:p w:rsidR="00260923" w:rsidRDefault="00260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8F42E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F42E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813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24F"/>
    <w:rsid w:val="00035697"/>
    <w:rsid w:val="00040768"/>
    <w:rsid w:val="0005639B"/>
    <w:rsid w:val="0006736A"/>
    <w:rsid w:val="00086DBE"/>
    <w:rsid w:val="000B203A"/>
    <w:rsid w:val="000B5810"/>
    <w:rsid w:val="000B6F97"/>
    <w:rsid w:val="000B753C"/>
    <w:rsid w:val="000D6CEC"/>
    <w:rsid w:val="001259FB"/>
    <w:rsid w:val="00131D03"/>
    <w:rsid w:val="001400E0"/>
    <w:rsid w:val="00154924"/>
    <w:rsid w:val="0017603C"/>
    <w:rsid w:val="00195154"/>
    <w:rsid w:val="001B24EF"/>
    <w:rsid w:val="001C16C9"/>
    <w:rsid w:val="001C2EE7"/>
    <w:rsid w:val="001D6DF1"/>
    <w:rsid w:val="001D7E49"/>
    <w:rsid w:val="001F09B0"/>
    <w:rsid w:val="0020304E"/>
    <w:rsid w:val="00260923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257F7"/>
    <w:rsid w:val="003573D6"/>
    <w:rsid w:val="00377EAB"/>
    <w:rsid w:val="00381B99"/>
    <w:rsid w:val="00394B66"/>
    <w:rsid w:val="00397ECF"/>
    <w:rsid w:val="003D78C4"/>
    <w:rsid w:val="003E25F7"/>
    <w:rsid w:val="003E780D"/>
    <w:rsid w:val="003F06F8"/>
    <w:rsid w:val="00400574"/>
    <w:rsid w:val="00407FF5"/>
    <w:rsid w:val="00422829"/>
    <w:rsid w:val="00427635"/>
    <w:rsid w:val="00472CDD"/>
    <w:rsid w:val="004837B4"/>
    <w:rsid w:val="004A1A26"/>
    <w:rsid w:val="004B15B2"/>
    <w:rsid w:val="004F36C8"/>
    <w:rsid w:val="00510ABA"/>
    <w:rsid w:val="005133CF"/>
    <w:rsid w:val="00543D67"/>
    <w:rsid w:val="00547964"/>
    <w:rsid w:val="00576473"/>
    <w:rsid w:val="00585A50"/>
    <w:rsid w:val="00614DBC"/>
    <w:rsid w:val="0068526E"/>
    <w:rsid w:val="006A4DFE"/>
    <w:rsid w:val="006F07F8"/>
    <w:rsid w:val="0073446A"/>
    <w:rsid w:val="00735025"/>
    <w:rsid w:val="007838D0"/>
    <w:rsid w:val="0079209E"/>
    <w:rsid w:val="007A784A"/>
    <w:rsid w:val="007B00B0"/>
    <w:rsid w:val="007D53E6"/>
    <w:rsid w:val="007E3249"/>
    <w:rsid w:val="008049B9"/>
    <w:rsid w:val="00812500"/>
    <w:rsid w:val="0083009C"/>
    <w:rsid w:val="0083254B"/>
    <w:rsid w:val="00850AC0"/>
    <w:rsid w:val="00861148"/>
    <w:rsid w:val="008A3768"/>
    <w:rsid w:val="008D694F"/>
    <w:rsid w:val="008E7E1B"/>
    <w:rsid w:val="008F42ED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0540"/>
    <w:rsid w:val="00A21DD8"/>
    <w:rsid w:val="00A35AA4"/>
    <w:rsid w:val="00A515F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64AF"/>
    <w:rsid w:val="00BD4A8E"/>
    <w:rsid w:val="00BF031A"/>
    <w:rsid w:val="00C1270F"/>
    <w:rsid w:val="00C15330"/>
    <w:rsid w:val="00C1736B"/>
    <w:rsid w:val="00C26B3E"/>
    <w:rsid w:val="00C356AF"/>
    <w:rsid w:val="00C37E5D"/>
    <w:rsid w:val="00C5755F"/>
    <w:rsid w:val="00C86F02"/>
    <w:rsid w:val="00C922A0"/>
    <w:rsid w:val="00CA72CB"/>
    <w:rsid w:val="00CC0E7D"/>
    <w:rsid w:val="00D1534E"/>
    <w:rsid w:val="00D34E69"/>
    <w:rsid w:val="00D43D17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E7085"/>
    <w:rsid w:val="00F12955"/>
    <w:rsid w:val="00F50DA8"/>
    <w:rsid w:val="00F70F75"/>
    <w:rsid w:val="00F809C0"/>
    <w:rsid w:val="00F847B7"/>
    <w:rsid w:val="00FB2404"/>
    <w:rsid w:val="00FB7B34"/>
    <w:rsid w:val="00FD2C39"/>
    <w:rsid w:val="00FE5E45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370</TotalTime>
  <Pages>3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1945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26</cp:revision>
  <cp:lastPrinted>2016-11-10T09:01:00Z</cp:lastPrinted>
  <dcterms:created xsi:type="dcterms:W3CDTF">2016-10-13T05:31:00Z</dcterms:created>
  <dcterms:modified xsi:type="dcterms:W3CDTF">2016-11-10T10:48:00Z</dcterms:modified>
</cp:coreProperties>
</file>