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C425A9">
        <w:tc>
          <w:tcPr>
            <w:tcW w:w="5954" w:type="dxa"/>
            <w:shd w:val="clear" w:color="auto" w:fill="auto"/>
          </w:tcPr>
          <w:p w:rsidR="00346D0C" w:rsidRPr="00D9796B" w:rsidRDefault="00346D0C" w:rsidP="00C425A9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C425A9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3B217C">
              <w:rPr>
                <w:rFonts w:eastAsia="Tahoma"/>
              </w:rPr>
              <w:t>23</w:t>
            </w:r>
            <w:r w:rsidR="00C426F0">
              <w:rPr>
                <w:rFonts w:eastAsia="Tahoma"/>
              </w:rPr>
              <w:t>.11</w:t>
            </w:r>
            <w:r w:rsidRPr="00D9796B">
              <w:rPr>
                <w:rFonts w:eastAsia="Tahoma"/>
              </w:rPr>
              <w:t>.2016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3B217C">
        <w:t>/382-I/18</w:t>
      </w:r>
      <w:r>
        <w:t>-</w:t>
      </w:r>
      <w:r w:rsidR="002453FA">
        <w:t>4</w:t>
      </w:r>
      <w:r w:rsidRPr="00905485">
        <w:t xml:space="preserve">/2016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346D0C" w:rsidRPr="00EA5E83" w:rsidRDefault="00346D0C" w:rsidP="00116D88">
      <w:pPr>
        <w:pStyle w:val="Bezodstpw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3B217C">
        <w:rPr>
          <w:b/>
        </w:rPr>
        <w:t>Rękawice</w:t>
      </w:r>
      <w:r w:rsidR="00C426F0">
        <w:rPr>
          <w:b/>
        </w:rPr>
        <w:t xml:space="preserve"> </w:t>
      </w:r>
      <w:r w:rsidR="003B217C">
        <w:rPr>
          <w:b/>
        </w:rPr>
        <w:t>I/18</w:t>
      </w:r>
      <w:r w:rsidRPr="00D9796B">
        <w:rPr>
          <w:b/>
        </w:rPr>
        <w:t>/2016)</w:t>
      </w:r>
    </w:p>
    <w:p w:rsidR="00346D0C" w:rsidRPr="00891257" w:rsidRDefault="00346D0C" w:rsidP="00346D0C">
      <w:pPr>
        <w:jc w:val="both"/>
        <w:rPr>
          <w:b/>
          <w:bCs/>
        </w:rPr>
      </w:pPr>
      <w:r w:rsidRPr="00891257">
        <w:rPr>
          <w:b/>
          <w:bCs/>
        </w:rPr>
        <w:t xml:space="preserve">Pyt 1: </w:t>
      </w:r>
    </w:p>
    <w:p w:rsidR="003B217C" w:rsidRDefault="003B217C" w:rsidP="003B217C">
      <w:pPr>
        <w:jc w:val="both"/>
      </w:pPr>
      <w:r>
        <w:t>Zamawiający podał konkretną wartość AQL, która jest zgodna z minimalnymi wymogami dla rękawic medycznych zgodnie z 93/42 EEC wynikającymi z normy EN 455. Czy zatem Zamawiający dopuści wskaźnik niższy tj . lepszy od AQL 1,5? Jeśli rękawica spełnia np. AQL 0,65 to tym bardziej spełnia AQL 1,5.</w:t>
      </w:r>
    </w:p>
    <w:p w:rsidR="00346D0C" w:rsidRPr="00116D88" w:rsidRDefault="00346D0C" w:rsidP="00346D0C">
      <w:pPr>
        <w:rPr>
          <w:b/>
        </w:rPr>
      </w:pPr>
      <w:r w:rsidRPr="00116D88">
        <w:rPr>
          <w:b/>
        </w:rPr>
        <w:t xml:space="preserve">Ad 1: </w:t>
      </w:r>
      <w:r w:rsidR="00AF55C0">
        <w:rPr>
          <w:b/>
        </w:rPr>
        <w:t>Zamawiający dopuszcza.</w:t>
      </w:r>
    </w:p>
    <w:p w:rsidR="003B217C" w:rsidRDefault="003B217C" w:rsidP="003B217C">
      <w:pPr>
        <w:rPr>
          <w:rFonts w:eastAsia="Tahoma"/>
          <w:b/>
          <w:bCs/>
          <w:spacing w:val="4"/>
        </w:rPr>
      </w:pPr>
    </w:p>
    <w:p w:rsidR="003B217C" w:rsidRPr="00891257" w:rsidRDefault="003B217C" w:rsidP="003B217C">
      <w:pPr>
        <w:jc w:val="both"/>
        <w:rPr>
          <w:b/>
          <w:bCs/>
        </w:rPr>
      </w:pPr>
      <w:r>
        <w:rPr>
          <w:b/>
          <w:bCs/>
        </w:rPr>
        <w:t>Pyt 2</w:t>
      </w:r>
      <w:r w:rsidRPr="00891257">
        <w:rPr>
          <w:b/>
          <w:bCs/>
        </w:rPr>
        <w:t xml:space="preserve">: </w:t>
      </w:r>
    </w:p>
    <w:p w:rsidR="003B217C" w:rsidRDefault="003B217C" w:rsidP="003B217C">
      <w:pPr>
        <w:suppressAutoHyphens w:val="0"/>
        <w:jc w:val="both"/>
      </w:pPr>
      <w:r>
        <w:t xml:space="preserve">Pakiet 2 </w:t>
      </w:r>
    </w:p>
    <w:p w:rsidR="003B217C" w:rsidRDefault="003B217C" w:rsidP="003B217C">
      <w:pPr>
        <w:suppressAutoHyphens w:val="0"/>
        <w:jc w:val="both"/>
      </w:pPr>
      <w:r>
        <w:t>Czy Zamawiający dopuści opakowania papierowo - foliowe (wewnątrz papierowe), tak jak większość wyrobów medycznych, których używa Zamawiający?</w:t>
      </w:r>
    </w:p>
    <w:p w:rsidR="003B217C" w:rsidRPr="00116D88" w:rsidRDefault="003B217C" w:rsidP="003B217C">
      <w:pPr>
        <w:rPr>
          <w:b/>
        </w:rPr>
      </w:pPr>
      <w:r>
        <w:rPr>
          <w:b/>
        </w:rPr>
        <w:t>Ad 2</w:t>
      </w:r>
      <w:r w:rsidRPr="00116D88">
        <w:rPr>
          <w:b/>
        </w:rPr>
        <w:t xml:space="preserve">: </w:t>
      </w:r>
      <w:r w:rsidR="00AF55C0">
        <w:rPr>
          <w:b/>
        </w:rPr>
        <w:t>Zgodnie z SIWZ</w:t>
      </w:r>
    </w:p>
    <w:p w:rsidR="003B217C" w:rsidRDefault="003B217C" w:rsidP="003B217C">
      <w:pPr>
        <w:rPr>
          <w:rFonts w:eastAsia="Tahoma"/>
          <w:b/>
          <w:bCs/>
          <w:spacing w:val="4"/>
        </w:rPr>
      </w:pPr>
    </w:p>
    <w:p w:rsidR="003B217C" w:rsidRPr="00891257" w:rsidRDefault="003B217C" w:rsidP="003B217C">
      <w:pPr>
        <w:jc w:val="both"/>
        <w:rPr>
          <w:b/>
          <w:bCs/>
        </w:rPr>
      </w:pPr>
      <w:r>
        <w:rPr>
          <w:b/>
          <w:bCs/>
        </w:rPr>
        <w:t>Pyt 3</w:t>
      </w:r>
      <w:r w:rsidRPr="00891257">
        <w:rPr>
          <w:b/>
          <w:bCs/>
        </w:rPr>
        <w:t xml:space="preserve">: </w:t>
      </w:r>
    </w:p>
    <w:p w:rsidR="003B217C" w:rsidRDefault="003B217C" w:rsidP="003B217C">
      <w:pPr>
        <w:suppressAutoHyphens w:val="0"/>
        <w:jc w:val="both"/>
      </w:pPr>
      <w:r>
        <w:t>Czy Zamawiający wyrazi zgodę na tolerancję zgodnie z ISO 23529:2004 (składowa normy EN455-2), gdzie dopuszcza się średnią grubość ścianki +/- 0,02mm?</w:t>
      </w:r>
    </w:p>
    <w:p w:rsidR="003B217C" w:rsidRPr="00116D88" w:rsidRDefault="003B217C" w:rsidP="003B217C">
      <w:pPr>
        <w:rPr>
          <w:b/>
        </w:rPr>
      </w:pPr>
      <w:r>
        <w:rPr>
          <w:b/>
        </w:rPr>
        <w:t>Ad 3</w:t>
      </w:r>
      <w:r w:rsidRPr="00116D88">
        <w:rPr>
          <w:b/>
        </w:rPr>
        <w:t xml:space="preserve">: </w:t>
      </w:r>
      <w:r w:rsidR="00AF55C0">
        <w:rPr>
          <w:b/>
        </w:rPr>
        <w:t xml:space="preserve">Wykonawca nie określił, o którą pozycję chodzi. </w:t>
      </w:r>
    </w:p>
    <w:p w:rsidR="003B217C" w:rsidRDefault="003B217C" w:rsidP="003B217C">
      <w:pPr>
        <w:rPr>
          <w:rFonts w:eastAsia="Tahoma"/>
          <w:b/>
          <w:bCs/>
          <w:spacing w:val="4"/>
        </w:rPr>
      </w:pPr>
    </w:p>
    <w:p w:rsidR="00502481" w:rsidRPr="00891257" w:rsidRDefault="00502481" w:rsidP="00502481">
      <w:pPr>
        <w:jc w:val="both"/>
        <w:rPr>
          <w:b/>
          <w:bCs/>
        </w:rPr>
      </w:pPr>
      <w:r>
        <w:rPr>
          <w:b/>
          <w:bCs/>
        </w:rPr>
        <w:t>Pyt 4</w:t>
      </w:r>
      <w:r w:rsidRPr="00891257">
        <w:rPr>
          <w:b/>
          <w:bCs/>
        </w:rPr>
        <w:t xml:space="preserve">: 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Pakiet nr 1, poz. 1-3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Rękawice diagnostyczne lateksowe pudrowane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Prosimy o dopuszczenie rękawic będących środkiem ochrony indywidualnej kat. I spełniające normę EN 374-1</w:t>
      </w:r>
      <w:r>
        <w:rPr>
          <w:lang w:eastAsia="pl-PL"/>
        </w:rPr>
        <w:t xml:space="preserve"> </w:t>
      </w:r>
      <w:r w:rsidRPr="00502481">
        <w:rPr>
          <w:lang w:eastAsia="pl-PL"/>
        </w:rPr>
        <w:t>(z wył. 5.3.2), -2?</w:t>
      </w:r>
    </w:p>
    <w:p w:rsidR="00502481" w:rsidRPr="00116D88" w:rsidRDefault="00502481" w:rsidP="00502481">
      <w:pPr>
        <w:rPr>
          <w:b/>
        </w:rPr>
      </w:pPr>
      <w:r>
        <w:rPr>
          <w:b/>
        </w:rPr>
        <w:t>Ad 4</w:t>
      </w:r>
      <w:r w:rsidRPr="00116D88">
        <w:rPr>
          <w:b/>
        </w:rPr>
        <w:t xml:space="preserve">: </w:t>
      </w:r>
      <w:r w:rsidR="00AF55C0">
        <w:rPr>
          <w:b/>
        </w:rPr>
        <w:t>Zamawiający dopuszcza rękawice będące środkiem ochrony indywidualnej kat. I</w:t>
      </w:r>
    </w:p>
    <w:p w:rsidR="00502481" w:rsidRDefault="00502481" w:rsidP="003B217C">
      <w:pPr>
        <w:rPr>
          <w:rFonts w:eastAsia="Tahoma"/>
          <w:b/>
          <w:bCs/>
          <w:spacing w:val="4"/>
        </w:rPr>
      </w:pPr>
    </w:p>
    <w:p w:rsidR="00502481" w:rsidRPr="00891257" w:rsidRDefault="00502481" w:rsidP="00502481">
      <w:pPr>
        <w:jc w:val="both"/>
        <w:rPr>
          <w:b/>
          <w:bCs/>
        </w:rPr>
      </w:pPr>
      <w:r>
        <w:rPr>
          <w:b/>
          <w:bCs/>
        </w:rPr>
        <w:t>Pyt 5</w:t>
      </w:r>
      <w:r w:rsidRPr="00891257">
        <w:rPr>
          <w:b/>
          <w:bCs/>
        </w:rPr>
        <w:t xml:space="preserve">: 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Pakiet nr 1, poz. 1-3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Rękawice diagnostyczne lateksowe pudrowane</w:t>
      </w:r>
    </w:p>
    <w:p w:rsidR="00502481" w:rsidRPr="00502481" w:rsidRDefault="00502481" w:rsidP="00502481">
      <w:pPr>
        <w:jc w:val="both"/>
        <w:rPr>
          <w:lang w:eastAsia="pl-PL"/>
        </w:rPr>
      </w:pPr>
      <w:r w:rsidRPr="00502481">
        <w:rPr>
          <w:lang w:eastAsia="pl-PL"/>
        </w:rPr>
        <w:t>Prosimy o dop</w:t>
      </w:r>
      <w:r w:rsidR="00AF55C0">
        <w:rPr>
          <w:lang w:eastAsia="pl-PL"/>
        </w:rPr>
        <w:t>uszczenie rękawic nieznacznie ró</w:t>
      </w:r>
      <w:r w:rsidRPr="00502481">
        <w:rPr>
          <w:lang w:eastAsia="pl-PL"/>
        </w:rPr>
        <w:t>żniących się grubością tj. 0,11mm.</w:t>
      </w:r>
    </w:p>
    <w:p w:rsidR="00502481" w:rsidRPr="00116D88" w:rsidRDefault="00502481" w:rsidP="00502481">
      <w:pPr>
        <w:rPr>
          <w:b/>
        </w:rPr>
      </w:pPr>
      <w:r>
        <w:rPr>
          <w:b/>
        </w:rPr>
        <w:t>Ad 5</w:t>
      </w:r>
      <w:r w:rsidRPr="00116D88">
        <w:rPr>
          <w:b/>
        </w:rPr>
        <w:t xml:space="preserve">: </w:t>
      </w:r>
      <w:r w:rsidR="00AF55C0">
        <w:rPr>
          <w:b/>
        </w:rPr>
        <w:t xml:space="preserve">Zamawiający dopuszcza. </w:t>
      </w:r>
    </w:p>
    <w:p w:rsidR="00502481" w:rsidRDefault="00502481" w:rsidP="003B217C">
      <w:pPr>
        <w:rPr>
          <w:rFonts w:eastAsia="Tahoma"/>
          <w:b/>
          <w:bCs/>
          <w:spacing w:val="4"/>
        </w:rPr>
      </w:pPr>
    </w:p>
    <w:p w:rsidR="00502481" w:rsidRPr="00891257" w:rsidRDefault="00502481" w:rsidP="00502481">
      <w:pPr>
        <w:jc w:val="both"/>
        <w:rPr>
          <w:b/>
          <w:bCs/>
        </w:rPr>
      </w:pPr>
      <w:r>
        <w:rPr>
          <w:b/>
          <w:bCs/>
        </w:rPr>
        <w:t>Pyt 6</w:t>
      </w:r>
      <w:r w:rsidRPr="00891257">
        <w:rPr>
          <w:b/>
          <w:bCs/>
        </w:rPr>
        <w:t xml:space="preserve">: 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Pakiet nr 1, poz. 4-9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Rękawice diagnostyczne winylowe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Prosimy o dopuszczenie rękawic będących środkiem ochrony indywidualnej kat. I spełniające normę EN 374-1</w:t>
      </w:r>
      <w:r>
        <w:rPr>
          <w:lang w:eastAsia="pl-PL"/>
        </w:rPr>
        <w:t xml:space="preserve"> </w:t>
      </w:r>
      <w:r w:rsidRPr="00502481">
        <w:rPr>
          <w:lang w:eastAsia="pl-PL"/>
        </w:rPr>
        <w:t>(z wył. 5.3.2), -2?</w:t>
      </w:r>
    </w:p>
    <w:p w:rsidR="00502481" w:rsidRPr="00116D88" w:rsidRDefault="00502481" w:rsidP="00502481">
      <w:pPr>
        <w:rPr>
          <w:b/>
        </w:rPr>
      </w:pPr>
      <w:r>
        <w:rPr>
          <w:b/>
        </w:rPr>
        <w:t>Ad 6</w:t>
      </w:r>
      <w:r w:rsidRPr="00116D88">
        <w:rPr>
          <w:b/>
        </w:rPr>
        <w:t xml:space="preserve">: </w:t>
      </w:r>
      <w:r w:rsidR="00AF55C0">
        <w:rPr>
          <w:b/>
        </w:rPr>
        <w:t>Zamawiający dopuszcza rękawice będące środkiem ochrony indywidualnej kat. I</w:t>
      </w:r>
    </w:p>
    <w:p w:rsidR="00502481" w:rsidRDefault="00502481" w:rsidP="003B217C">
      <w:pPr>
        <w:rPr>
          <w:rFonts w:eastAsia="Tahoma"/>
          <w:b/>
          <w:bCs/>
          <w:spacing w:val="4"/>
        </w:rPr>
      </w:pPr>
    </w:p>
    <w:p w:rsidR="00502481" w:rsidRPr="00891257" w:rsidRDefault="00502481" w:rsidP="00502481">
      <w:pPr>
        <w:jc w:val="both"/>
        <w:rPr>
          <w:b/>
          <w:bCs/>
        </w:rPr>
      </w:pPr>
      <w:r>
        <w:rPr>
          <w:b/>
          <w:bCs/>
        </w:rPr>
        <w:t>Pyt 7</w:t>
      </w:r>
      <w:r w:rsidRPr="00891257">
        <w:rPr>
          <w:b/>
          <w:bCs/>
        </w:rPr>
        <w:t xml:space="preserve">: 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Pakiet nr 1, poz. 4-9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Rękawice diagnostyczne winylowe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Prosimy o dopuszczenie rękawic o grubości palca 0,06mm.</w:t>
      </w:r>
    </w:p>
    <w:p w:rsidR="00502481" w:rsidRPr="00116D88" w:rsidRDefault="00502481" w:rsidP="00502481">
      <w:pPr>
        <w:rPr>
          <w:b/>
        </w:rPr>
      </w:pPr>
      <w:r>
        <w:rPr>
          <w:b/>
        </w:rPr>
        <w:t>Ad 7</w:t>
      </w:r>
      <w:r w:rsidRPr="00116D88">
        <w:rPr>
          <w:b/>
        </w:rPr>
        <w:t xml:space="preserve">: </w:t>
      </w:r>
      <w:r w:rsidR="00AF55C0">
        <w:rPr>
          <w:b/>
        </w:rPr>
        <w:t>Nie, zgodnie z SIWZ.</w:t>
      </w:r>
    </w:p>
    <w:p w:rsidR="00502481" w:rsidRDefault="00502481" w:rsidP="00502481">
      <w:pPr>
        <w:jc w:val="both"/>
        <w:rPr>
          <w:lang w:eastAsia="pl-PL"/>
        </w:rPr>
      </w:pPr>
    </w:p>
    <w:p w:rsidR="00502481" w:rsidRPr="00891257" w:rsidRDefault="00502481" w:rsidP="00502481">
      <w:pPr>
        <w:jc w:val="both"/>
        <w:rPr>
          <w:b/>
          <w:bCs/>
        </w:rPr>
      </w:pPr>
      <w:r>
        <w:rPr>
          <w:b/>
          <w:bCs/>
        </w:rPr>
        <w:t>Pyt 8</w:t>
      </w:r>
      <w:r w:rsidRPr="00891257">
        <w:rPr>
          <w:b/>
          <w:bCs/>
        </w:rPr>
        <w:t xml:space="preserve">: 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Pakiet nr 1, poz. 4-9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Rękawice diagnostyczne winylowe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Prosimy o dopuszczenie rękawiczek wykonanych z elastomerow termoplastycznych.</w:t>
      </w:r>
      <w:r>
        <w:rPr>
          <w:lang w:eastAsia="pl-PL"/>
        </w:rPr>
        <w:t xml:space="preserve"> </w:t>
      </w:r>
      <w:r w:rsidRPr="00502481">
        <w:rPr>
          <w:lang w:eastAsia="pl-PL"/>
        </w:rPr>
        <w:t>Rękawiczki diagnostyczne, bezpudrowe, ochronne-wyrob medyczny.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Kształt uniwersalny, powierzchnia gładka, wykończenie mankietu proste. Długość min. 240 mm.</w:t>
      </w:r>
      <w:r>
        <w:rPr>
          <w:lang w:eastAsia="pl-PL"/>
        </w:rPr>
        <w:t xml:space="preserve"> </w:t>
      </w:r>
      <w:r w:rsidRPr="00502481">
        <w:rPr>
          <w:lang w:eastAsia="pl-PL"/>
        </w:rPr>
        <w:t xml:space="preserve">Grubość: na palcu: 0,037mm </w:t>
      </w:r>
      <w:r w:rsidRPr="00502481">
        <w:rPr>
          <w:rFonts w:ascii="Calibri" w:hAnsi="Calibri"/>
          <w:lang w:eastAsia="pl-PL"/>
        </w:rPr>
        <w:t></w:t>
      </w:r>
      <w:r w:rsidRPr="00502481">
        <w:rPr>
          <w:lang w:eastAsia="pl-PL"/>
        </w:rPr>
        <w:t xml:space="preserve">}0,01mm, na dłoni: 0,037mm </w:t>
      </w:r>
      <w:r w:rsidRPr="00502481">
        <w:rPr>
          <w:rFonts w:ascii="Calibri" w:hAnsi="Calibri"/>
          <w:lang w:eastAsia="pl-PL"/>
        </w:rPr>
        <w:t></w:t>
      </w:r>
      <w:r w:rsidRPr="00502481">
        <w:rPr>
          <w:lang w:eastAsia="pl-PL"/>
        </w:rPr>
        <w:t xml:space="preserve">}0,01mm, na mankiecie: 0,037mm </w:t>
      </w:r>
      <w:r w:rsidRPr="00502481">
        <w:rPr>
          <w:rFonts w:ascii="Calibri" w:hAnsi="Calibri"/>
          <w:lang w:eastAsia="pl-PL"/>
        </w:rPr>
        <w:t></w:t>
      </w:r>
      <w:r w:rsidRPr="00502481">
        <w:rPr>
          <w:lang w:eastAsia="pl-PL"/>
        </w:rPr>
        <w:t>}0,01mm,</w:t>
      </w:r>
      <w:r>
        <w:rPr>
          <w:lang w:eastAsia="pl-PL"/>
        </w:rPr>
        <w:t xml:space="preserve"> </w:t>
      </w:r>
      <w:r w:rsidRPr="00502481">
        <w:rPr>
          <w:lang w:eastAsia="pl-PL"/>
        </w:rPr>
        <w:t>AQL = 1,5, siła zrywania po starzeniu: min. 3,6 N, zgodne z normami: EN 455 część 1-4.</w:t>
      </w:r>
    </w:p>
    <w:p w:rsidR="00502481" w:rsidRPr="00116D88" w:rsidRDefault="00502481" w:rsidP="00502481">
      <w:pPr>
        <w:rPr>
          <w:b/>
        </w:rPr>
      </w:pPr>
      <w:r>
        <w:rPr>
          <w:b/>
        </w:rPr>
        <w:t>Ad 8</w:t>
      </w:r>
      <w:r w:rsidRPr="00116D88">
        <w:rPr>
          <w:b/>
        </w:rPr>
        <w:t xml:space="preserve">: </w:t>
      </w:r>
      <w:r w:rsidR="00AF55C0">
        <w:rPr>
          <w:b/>
        </w:rPr>
        <w:t>Nie, zgodnie z SIWZ.</w:t>
      </w:r>
    </w:p>
    <w:p w:rsidR="00502481" w:rsidRDefault="00502481" w:rsidP="00502481">
      <w:pPr>
        <w:jc w:val="both"/>
        <w:rPr>
          <w:lang w:eastAsia="pl-PL"/>
        </w:rPr>
      </w:pPr>
    </w:p>
    <w:p w:rsidR="00502481" w:rsidRPr="00891257" w:rsidRDefault="00502481" w:rsidP="00502481">
      <w:pPr>
        <w:jc w:val="both"/>
        <w:rPr>
          <w:b/>
          <w:bCs/>
        </w:rPr>
      </w:pPr>
      <w:r>
        <w:rPr>
          <w:b/>
          <w:bCs/>
        </w:rPr>
        <w:t>Pyt 9</w:t>
      </w:r>
      <w:r w:rsidRPr="00891257">
        <w:rPr>
          <w:b/>
          <w:bCs/>
        </w:rPr>
        <w:t xml:space="preserve">: 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Pakiet nr 1, poz. 10-13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Rękawice diagnostyczne nitrylowe bezpudrowe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Prosimy o wyjaśnienie, czy nie doszło do omyłki pisarskiej - a Zamawiający miał na myśli rękawice bezpudrowe.</w:t>
      </w:r>
    </w:p>
    <w:p w:rsidR="00502481" w:rsidRPr="00116D88" w:rsidRDefault="00502481" w:rsidP="00502481">
      <w:pPr>
        <w:rPr>
          <w:b/>
        </w:rPr>
      </w:pPr>
      <w:r>
        <w:rPr>
          <w:b/>
        </w:rPr>
        <w:t>Ad 9</w:t>
      </w:r>
      <w:r w:rsidRPr="00116D88">
        <w:rPr>
          <w:b/>
        </w:rPr>
        <w:t xml:space="preserve">: </w:t>
      </w:r>
      <w:r w:rsidR="00AF55C0">
        <w:rPr>
          <w:b/>
        </w:rPr>
        <w:t>Zamawiający miał na myśli rękawice bezpudrowe.</w:t>
      </w:r>
    </w:p>
    <w:p w:rsidR="00502481" w:rsidRDefault="00502481" w:rsidP="00502481">
      <w:pPr>
        <w:jc w:val="both"/>
        <w:rPr>
          <w:lang w:eastAsia="pl-PL"/>
        </w:rPr>
      </w:pPr>
    </w:p>
    <w:p w:rsidR="00502481" w:rsidRPr="00891257" w:rsidRDefault="00502481" w:rsidP="00502481">
      <w:pPr>
        <w:jc w:val="both"/>
        <w:rPr>
          <w:b/>
          <w:bCs/>
        </w:rPr>
      </w:pPr>
      <w:r>
        <w:rPr>
          <w:b/>
          <w:bCs/>
        </w:rPr>
        <w:t>Pyt 10</w:t>
      </w:r>
      <w:r w:rsidRPr="00891257">
        <w:rPr>
          <w:b/>
          <w:bCs/>
        </w:rPr>
        <w:t xml:space="preserve">: 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Pakiet nr 1, poz. 10-13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Rękawice diagnostyczne nitrylowe bezpudrowe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Prosimy o odstąpienie od wymogu rękawice polimerowane od strony roboczej.</w:t>
      </w:r>
    </w:p>
    <w:p w:rsidR="00502481" w:rsidRPr="00116D88" w:rsidRDefault="00502481" w:rsidP="00502481">
      <w:pPr>
        <w:rPr>
          <w:b/>
        </w:rPr>
      </w:pPr>
      <w:r>
        <w:rPr>
          <w:b/>
        </w:rPr>
        <w:t>Ad 10</w:t>
      </w:r>
      <w:r w:rsidRPr="00116D88">
        <w:rPr>
          <w:b/>
        </w:rPr>
        <w:t xml:space="preserve">: </w:t>
      </w:r>
      <w:r w:rsidR="00AF55C0">
        <w:rPr>
          <w:b/>
        </w:rPr>
        <w:t>Nie, zgodnie z SIWZ.</w:t>
      </w:r>
    </w:p>
    <w:p w:rsidR="00502481" w:rsidRDefault="00502481" w:rsidP="00502481">
      <w:pPr>
        <w:jc w:val="both"/>
        <w:rPr>
          <w:lang w:eastAsia="pl-PL"/>
        </w:rPr>
      </w:pPr>
    </w:p>
    <w:p w:rsidR="00502481" w:rsidRPr="00891257" w:rsidRDefault="00502481" w:rsidP="00502481">
      <w:pPr>
        <w:jc w:val="both"/>
        <w:rPr>
          <w:b/>
          <w:bCs/>
        </w:rPr>
      </w:pPr>
      <w:r>
        <w:rPr>
          <w:b/>
          <w:bCs/>
        </w:rPr>
        <w:t>Pyt 11</w:t>
      </w:r>
      <w:r w:rsidRPr="00891257">
        <w:rPr>
          <w:b/>
          <w:bCs/>
        </w:rPr>
        <w:t xml:space="preserve">: 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Pakiet nr 1, poz. 10-13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Rękawice diagnostyczne nitrylowe bezpudrowe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Prosimy o dopuszczenie rękawic będących środkiem ochrony indywidualnej kat. III spełniające normę EN 374-1</w:t>
      </w:r>
      <w:r>
        <w:rPr>
          <w:lang w:eastAsia="pl-PL"/>
        </w:rPr>
        <w:t xml:space="preserve"> </w:t>
      </w:r>
      <w:r w:rsidRPr="00502481">
        <w:rPr>
          <w:lang w:eastAsia="pl-PL"/>
        </w:rPr>
        <w:t>(z wył</w:t>
      </w:r>
      <w:r>
        <w:rPr>
          <w:lang w:eastAsia="pl-PL"/>
        </w:rPr>
        <w:t>. 5.3.2), -2,-3.</w:t>
      </w:r>
    </w:p>
    <w:p w:rsidR="00502481" w:rsidRPr="00116D88" w:rsidRDefault="00502481" w:rsidP="00502481">
      <w:pPr>
        <w:rPr>
          <w:b/>
        </w:rPr>
      </w:pPr>
      <w:r>
        <w:rPr>
          <w:b/>
        </w:rPr>
        <w:t>Ad 11</w:t>
      </w:r>
      <w:r w:rsidRPr="00116D88">
        <w:rPr>
          <w:b/>
        </w:rPr>
        <w:t xml:space="preserve">: </w:t>
      </w:r>
      <w:r w:rsidR="00AF55C0">
        <w:rPr>
          <w:b/>
        </w:rPr>
        <w:t>Nie, zgodnie z SIWZ.</w:t>
      </w:r>
    </w:p>
    <w:p w:rsidR="00502481" w:rsidRDefault="00502481" w:rsidP="00502481">
      <w:pPr>
        <w:jc w:val="both"/>
        <w:rPr>
          <w:lang w:eastAsia="pl-PL"/>
        </w:rPr>
      </w:pPr>
    </w:p>
    <w:p w:rsidR="00502481" w:rsidRPr="00891257" w:rsidRDefault="00502481" w:rsidP="00502481">
      <w:pPr>
        <w:jc w:val="both"/>
        <w:rPr>
          <w:b/>
          <w:bCs/>
        </w:rPr>
      </w:pPr>
      <w:r>
        <w:rPr>
          <w:b/>
          <w:bCs/>
        </w:rPr>
        <w:t>Pyt 12</w:t>
      </w:r>
      <w:r w:rsidRPr="00891257">
        <w:rPr>
          <w:b/>
          <w:bCs/>
        </w:rPr>
        <w:t xml:space="preserve">: 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Pakiet nr 1, poz. 10-13</w:t>
      </w:r>
    </w:p>
    <w:p w:rsidR="00502481" w:rsidRPr="00502481" w:rsidRDefault="00502481" w:rsidP="00502481">
      <w:pPr>
        <w:suppressAutoHyphens w:val="0"/>
        <w:autoSpaceDE w:val="0"/>
        <w:autoSpaceDN w:val="0"/>
        <w:adjustRightInd w:val="0"/>
        <w:jc w:val="both"/>
        <w:rPr>
          <w:lang w:eastAsia="pl-PL"/>
        </w:rPr>
      </w:pPr>
      <w:r w:rsidRPr="00502481">
        <w:rPr>
          <w:lang w:eastAsia="pl-PL"/>
        </w:rPr>
        <w:t>Rękawice diagnostyczne nitrylowe bezpudrowe</w:t>
      </w:r>
    </w:p>
    <w:p w:rsidR="00502481" w:rsidRPr="00502481" w:rsidRDefault="00502481" w:rsidP="00502481">
      <w:pPr>
        <w:jc w:val="both"/>
      </w:pPr>
      <w:r w:rsidRPr="00502481">
        <w:rPr>
          <w:lang w:eastAsia="pl-PL"/>
        </w:rPr>
        <w:t>Prosimy o dopuszczenie rękawic o poziomie AQL ≤ 1,5- informacja naniesiona fabrycznie na opakowaniu.</w:t>
      </w:r>
    </w:p>
    <w:p w:rsidR="00502481" w:rsidRPr="00205683" w:rsidRDefault="00502481" w:rsidP="00205683">
      <w:pPr>
        <w:rPr>
          <w:b/>
        </w:rPr>
      </w:pPr>
      <w:r>
        <w:rPr>
          <w:b/>
        </w:rPr>
        <w:t>Ad 12</w:t>
      </w:r>
      <w:r w:rsidRPr="00116D88">
        <w:rPr>
          <w:b/>
        </w:rPr>
        <w:t xml:space="preserve">: </w:t>
      </w:r>
      <w:r w:rsidR="00AF55C0">
        <w:rPr>
          <w:b/>
        </w:rPr>
        <w:t>Nie, zgodnie z SIWZ.</w:t>
      </w:r>
    </w:p>
    <w:p w:rsidR="00205683" w:rsidRDefault="00205683" w:rsidP="00502481">
      <w:pPr>
        <w:jc w:val="both"/>
        <w:rPr>
          <w:lang w:eastAsia="pl-PL"/>
        </w:rPr>
      </w:pPr>
    </w:p>
    <w:p w:rsidR="00205683" w:rsidRPr="00891257" w:rsidRDefault="00205683" w:rsidP="00205683">
      <w:pPr>
        <w:jc w:val="both"/>
        <w:rPr>
          <w:b/>
          <w:bCs/>
        </w:rPr>
      </w:pPr>
      <w:r>
        <w:rPr>
          <w:b/>
          <w:bCs/>
        </w:rPr>
        <w:t>Pyt 13</w:t>
      </w:r>
      <w:r w:rsidRPr="00891257">
        <w:rPr>
          <w:b/>
          <w:bCs/>
        </w:rPr>
        <w:t xml:space="preserve">: </w:t>
      </w:r>
    </w:p>
    <w:p w:rsidR="00205683" w:rsidRPr="00DD611F" w:rsidRDefault="00205683" w:rsidP="00205683">
      <w:pPr>
        <w:jc w:val="both"/>
      </w:pPr>
      <w:r w:rsidRPr="00DD611F">
        <w:t>Pakiet 1 poz.1-3</w:t>
      </w:r>
    </w:p>
    <w:p w:rsidR="00205683" w:rsidRDefault="00205683" w:rsidP="00205683">
      <w:pPr>
        <w:jc w:val="both"/>
      </w:pPr>
      <w:r w:rsidRPr="00DD611F">
        <w:t>Czy Zamawiający dopuści rękawice lateksowe pu</w:t>
      </w:r>
      <w:r>
        <w:t>drowane o grubości na palcu 0,10</w:t>
      </w:r>
      <w:r w:rsidRPr="00DD611F">
        <w:t xml:space="preserve"> +/-0,02mm, dłoni 0,1</w:t>
      </w:r>
      <w:r>
        <w:t>0</w:t>
      </w:r>
      <w:r w:rsidRPr="00DD611F">
        <w:t>+/-0,02mm, spełniające pozostałe parametry SIWZ?</w:t>
      </w:r>
    </w:p>
    <w:p w:rsidR="00205683" w:rsidRPr="00116D88" w:rsidRDefault="00205683" w:rsidP="00205683">
      <w:pPr>
        <w:rPr>
          <w:b/>
        </w:rPr>
      </w:pPr>
      <w:r>
        <w:rPr>
          <w:b/>
        </w:rPr>
        <w:lastRenderedPageBreak/>
        <w:t>Ad 13</w:t>
      </w:r>
      <w:r w:rsidRPr="00116D88">
        <w:rPr>
          <w:b/>
        </w:rPr>
        <w:t xml:space="preserve">: </w:t>
      </w:r>
      <w:r w:rsidR="00AF55C0">
        <w:rPr>
          <w:b/>
        </w:rPr>
        <w:t>Nie, zgodnie z SIWZ.</w:t>
      </w:r>
    </w:p>
    <w:p w:rsidR="00205683" w:rsidRDefault="00205683" w:rsidP="00502481">
      <w:pPr>
        <w:jc w:val="both"/>
        <w:rPr>
          <w:lang w:eastAsia="pl-PL"/>
        </w:rPr>
      </w:pPr>
    </w:p>
    <w:p w:rsidR="00205683" w:rsidRPr="00891257" w:rsidRDefault="00205683" w:rsidP="00205683">
      <w:pPr>
        <w:jc w:val="both"/>
        <w:rPr>
          <w:b/>
          <w:bCs/>
        </w:rPr>
      </w:pPr>
      <w:r>
        <w:rPr>
          <w:b/>
          <w:bCs/>
        </w:rPr>
        <w:t>Pyt 14</w:t>
      </w:r>
      <w:r w:rsidRPr="00891257">
        <w:rPr>
          <w:b/>
          <w:bCs/>
        </w:rPr>
        <w:t xml:space="preserve">: </w:t>
      </w:r>
    </w:p>
    <w:p w:rsidR="00205683" w:rsidRPr="00DD611F" w:rsidRDefault="00205683" w:rsidP="00205683">
      <w:pPr>
        <w:jc w:val="both"/>
      </w:pPr>
      <w:r w:rsidRPr="00DD611F">
        <w:t>Pakiet 1 poz.1-3</w:t>
      </w:r>
    </w:p>
    <w:p w:rsidR="00205683" w:rsidRDefault="00205683" w:rsidP="00205683">
      <w:pPr>
        <w:jc w:val="both"/>
      </w:pPr>
      <w:r w:rsidRPr="00DD611F">
        <w:t>Czy Zamawiający dopuści rękawice lateksowe pu</w:t>
      </w:r>
      <w:r>
        <w:t>drowane zgodne z normą  EN 374 -1 (z wył. pkt 5.2.3), 2?</w:t>
      </w:r>
    </w:p>
    <w:p w:rsidR="00205683" w:rsidRPr="00116D88" w:rsidRDefault="00205683" w:rsidP="00205683">
      <w:pPr>
        <w:rPr>
          <w:b/>
        </w:rPr>
      </w:pPr>
      <w:r>
        <w:rPr>
          <w:b/>
        </w:rPr>
        <w:t>Ad 14</w:t>
      </w:r>
      <w:r w:rsidRPr="00116D88">
        <w:rPr>
          <w:b/>
        </w:rPr>
        <w:t xml:space="preserve">: </w:t>
      </w:r>
      <w:r w:rsidR="00AF55C0">
        <w:rPr>
          <w:b/>
        </w:rPr>
        <w:t>Nie, zgodnie z SIWZ.</w:t>
      </w:r>
    </w:p>
    <w:p w:rsidR="00205683" w:rsidRDefault="00205683" w:rsidP="00502481">
      <w:pPr>
        <w:jc w:val="both"/>
        <w:rPr>
          <w:lang w:eastAsia="pl-PL"/>
        </w:rPr>
      </w:pPr>
    </w:p>
    <w:p w:rsidR="00205683" w:rsidRPr="00891257" w:rsidRDefault="00205683" w:rsidP="00205683">
      <w:pPr>
        <w:jc w:val="both"/>
        <w:rPr>
          <w:b/>
          <w:bCs/>
        </w:rPr>
      </w:pPr>
      <w:r>
        <w:rPr>
          <w:b/>
          <w:bCs/>
        </w:rPr>
        <w:t>Pyt 15</w:t>
      </w:r>
      <w:r w:rsidRPr="00891257">
        <w:rPr>
          <w:b/>
          <w:bCs/>
        </w:rPr>
        <w:t xml:space="preserve">: </w:t>
      </w:r>
    </w:p>
    <w:p w:rsidR="00205683" w:rsidRPr="00DD611F" w:rsidRDefault="00205683" w:rsidP="00205683">
      <w:pPr>
        <w:jc w:val="both"/>
      </w:pPr>
      <w:r w:rsidRPr="00DD611F">
        <w:t>Pakiet 1</w:t>
      </w:r>
      <w:r>
        <w:t xml:space="preserve"> poz.5</w:t>
      </w:r>
      <w:r w:rsidRPr="00DD611F">
        <w:t>-9</w:t>
      </w:r>
    </w:p>
    <w:p w:rsidR="00205683" w:rsidRDefault="00205683" w:rsidP="00205683">
      <w:pPr>
        <w:jc w:val="both"/>
      </w:pPr>
      <w:r w:rsidRPr="00DD611F">
        <w:t xml:space="preserve">Czy Zamawiający dopuści rękawice winylowe zgodne z normą EN </w:t>
      </w:r>
      <w:smartTag w:uri="urn:schemas-microsoft-com:office:smarttags" w:element="metricconverter">
        <w:smartTagPr>
          <w:attr w:name="ProductID" w:val="455 a"/>
        </w:smartTagPr>
        <w:r w:rsidRPr="00DD611F">
          <w:t>455 a</w:t>
        </w:r>
      </w:smartTag>
      <w:r w:rsidRPr="00DD611F">
        <w:t xml:space="preserve"> odstąpi od konieczności zaoferowania rękawic zgodnych z normą EN 374-3, oraz ASTM F1671. Pozostałe parametry zgodnie z siwz?</w:t>
      </w:r>
    </w:p>
    <w:p w:rsidR="00205683" w:rsidRPr="00116D88" w:rsidRDefault="00205683" w:rsidP="00205683">
      <w:pPr>
        <w:rPr>
          <w:b/>
        </w:rPr>
      </w:pPr>
      <w:r>
        <w:rPr>
          <w:b/>
        </w:rPr>
        <w:t>Ad 15</w:t>
      </w:r>
      <w:r w:rsidRPr="00116D88">
        <w:rPr>
          <w:b/>
        </w:rPr>
        <w:t xml:space="preserve">: </w:t>
      </w:r>
      <w:r w:rsidR="00AF55C0">
        <w:rPr>
          <w:b/>
        </w:rPr>
        <w:t>Nie, zgodnie z SIWZ.</w:t>
      </w:r>
    </w:p>
    <w:p w:rsidR="00205683" w:rsidRDefault="00205683" w:rsidP="00502481">
      <w:pPr>
        <w:jc w:val="both"/>
        <w:rPr>
          <w:lang w:eastAsia="pl-PL"/>
        </w:rPr>
      </w:pPr>
    </w:p>
    <w:p w:rsidR="00205683" w:rsidRPr="00891257" w:rsidRDefault="00205683" w:rsidP="00205683">
      <w:pPr>
        <w:jc w:val="both"/>
        <w:rPr>
          <w:b/>
          <w:bCs/>
        </w:rPr>
      </w:pPr>
      <w:r>
        <w:rPr>
          <w:b/>
          <w:bCs/>
        </w:rPr>
        <w:t>Pyt 16</w:t>
      </w:r>
      <w:r w:rsidRPr="00891257">
        <w:rPr>
          <w:b/>
          <w:bCs/>
        </w:rPr>
        <w:t xml:space="preserve">: </w:t>
      </w:r>
    </w:p>
    <w:p w:rsidR="00205683" w:rsidRPr="00DD611F" w:rsidRDefault="00205683" w:rsidP="00205683">
      <w:pPr>
        <w:jc w:val="both"/>
      </w:pPr>
      <w:r w:rsidRPr="00DD611F">
        <w:t>Pakiet 1</w:t>
      </w:r>
      <w:r>
        <w:t xml:space="preserve"> poz.5</w:t>
      </w:r>
      <w:r w:rsidRPr="00DD611F">
        <w:t>-9</w:t>
      </w:r>
    </w:p>
    <w:p w:rsidR="00205683" w:rsidRDefault="00205683" w:rsidP="00205683">
      <w:pPr>
        <w:jc w:val="both"/>
      </w:pPr>
      <w:r w:rsidRPr="00DD611F">
        <w:t>Czy Zamawiający dopuści rękawice winylowe</w:t>
      </w:r>
      <w:r>
        <w:t xml:space="preserve">  z rolowanym mankietem o grubości na palcu 0,07mm (±0,03mm)?</w:t>
      </w:r>
    </w:p>
    <w:p w:rsidR="00205683" w:rsidRPr="00116D88" w:rsidRDefault="00205683" w:rsidP="00205683">
      <w:pPr>
        <w:rPr>
          <w:b/>
        </w:rPr>
      </w:pPr>
      <w:r>
        <w:rPr>
          <w:b/>
        </w:rPr>
        <w:t>Ad 16</w:t>
      </w:r>
      <w:r w:rsidRPr="00116D88">
        <w:rPr>
          <w:b/>
        </w:rPr>
        <w:t xml:space="preserve">: </w:t>
      </w:r>
      <w:r w:rsidR="00AF55C0">
        <w:rPr>
          <w:b/>
        </w:rPr>
        <w:t>Nie, zgodnie z SIWZ.</w:t>
      </w:r>
    </w:p>
    <w:p w:rsidR="00205683" w:rsidRDefault="00205683" w:rsidP="00502481">
      <w:pPr>
        <w:jc w:val="both"/>
        <w:rPr>
          <w:lang w:eastAsia="pl-PL"/>
        </w:rPr>
      </w:pPr>
    </w:p>
    <w:p w:rsidR="00205683" w:rsidRPr="00891257" w:rsidRDefault="00205683" w:rsidP="00205683">
      <w:pPr>
        <w:jc w:val="both"/>
        <w:rPr>
          <w:b/>
          <w:bCs/>
        </w:rPr>
      </w:pPr>
      <w:r>
        <w:rPr>
          <w:b/>
          <w:bCs/>
        </w:rPr>
        <w:t>Pyt 17</w:t>
      </w:r>
      <w:r w:rsidRPr="00891257">
        <w:rPr>
          <w:b/>
          <w:bCs/>
        </w:rPr>
        <w:t xml:space="preserve">: </w:t>
      </w:r>
    </w:p>
    <w:p w:rsidR="00205683" w:rsidRDefault="00205683" w:rsidP="00205683">
      <w:pPr>
        <w:jc w:val="both"/>
      </w:pPr>
      <w:r w:rsidRPr="00DD611F">
        <w:t xml:space="preserve">Pakiet </w:t>
      </w:r>
      <w:r>
        <w:t>1</w:t>
      </w:r>
      <w:r w:rsidRPr="00DD611F">
        <w:t xml:space="preserve"> poz.10</w:t>
      </w:r>
      <w:r>
        <w:t>-13</w:t>
      </w:r>
    </w:p>
    <w:p w:rsidR="00205683" w:rsidRPr="00DD611F" w:rsidRDefault="00205683" w:rsidP="00205683">
      <w:pPr>
        <w:jc w:val="both"/>
      </w:pPr>
      <w:r w:rsidRPr="00DD611F">
        <w:t xml:space="preserve">Czy </w:t>
      </w:r>
      <w:r>
        <w:t>Zam</w:t>
      </w:r>
      <w:r w:rsidRPr="00DD611F">
        <w:t>awiający dopuści rękawice nitrylowe bezpudrowe spełniające pozostałe parametry?</w:t>
      </w:r>
    </w:p>
    <w:p w:rsidR="00205683" w:rsidRPr="00116D88" w:rsidRDefault="00205683" w:rsidP="00205683">
      <w:pPr>
        <w:rPr>
          <w:b/>
        </w:rPr>
      </w:pPr>
      <w:r>
        <w:rPr>
          <w:b/>
        </w:rPr>
        <w:t>Ad 17</w:t>
      </w:r>
      <w:r w:rsidRPr="00116D88">
        <w:rPr>
          <w:b/>
        </w:rPr>
        <w:t xml:space="preserve">: </w:t>
      </w:r>
      <w:r w:rsidR="00AF55C0">
        <w:rPr>
          <w:b/>
        </w:rPr>
        <w:t>Zgodnie z SIWZ.</w:t>
      </w:r>
    </w:p>
    <w:p w:rsidR="00205683" w:rsidRDefault="00205683" w:rsidP="00502481">
      <w:pPr>
        <w:jc w:val="both"/>
        <w:rPr>
          <w:lang w:eastAsia="pl-PL"/>
        </w:rPr>
      </w:pPr>
    </w:p>
    <w:p w:rsidR="00205683" w:rsidRPr="00891257" w:rsidRDefault="00205683" w:rsidP="00205683">
      <w:pPr>
        <w:jc w:val="both"/>
        <w:rPr>
          <w:b/>
          <w:bCs/>
        </w:rPr>
      </w:pPr>
      <w:r>
        <w:rPr>
          <w:b/>
          <w:bCs/>
        </w:rPr>
        <w:t>Pyt 18</w:t>
      </w:r>
      <w:r w:rsidRPr="00891257">
        <w:rPr>
          <w:b/>
          <w:bCs/>
        </w:rPr>
        <w:t xml:space="preserve">: </w:t>
      </w:r>
    </w:p>
    <w:p w:rsidR="00205683" w:rsidRPr="00DD611F" w:rsidRDefault="00205683" w:rsidP="00205683">
      <w:pPr>
        <w:jc w:val="both"/>
      </w:pPr>
      <w:r w:rsidRPr="00DD611F">
        <w:t>Pakiet 1 poz.10-13</w:t>
      </w:r>
    </w:p>
    <w:p w:rsidR="00205683" w:rsidRDefault="00205683" w:rsidP="00205683">
      <w:pPr>
        <w:jc w:val="both"/>
      </w:pPr>
      <w:r w:rsidRPr="00DD611F">
        <w:t>Czy Zamawiający dopuści rękawice</w:t>
      </w:r>
      <w:r>
        <w:t xml:space="preserve"> z rolowanym mankietem o grubości na palcu 0,08mm (±0,02mm)?</w:t>
      </w:r>
    </w:p>
    <w:p w:rsidR="00205683" w:rsidRPr="00116D88" w:rsidRDefault="00205683" w:rsidP="00205683">
      <w:pPr>
        <w:rPr>
          <w:b/>
        </w:rPr>
      </w:pPr>
      <w:r>
        <w:rPr>
          <w:b/>
        </w:rPr>
        <w:t>Ad 18</w:t>
      </w:r>
      <w:r w:rsidRPr="00116D88">
        <w:rPr>
          <w:b/>
        </w:rPr>
        <w:t xml:space="preserve">: </w:t>
      </w:r>
      <w:r w:rsidR="00AF55C0">
        <w:rPr>
          <w:b/>
        </w:rPr>
        <w:t>Nie, zgodnie z SIWZ.</w:t>
      </w:r>
    </w:p>
    <w:p w:rsidR="00205683" w:rsidRDefault="00205683" w:rsidP="00502481">
      <w:pPr>
        <w:jc w:val="both"/>
        <w:rPr>
          <w:lang w:eastAsia="pl-PL"/>
        </w:rPr>
      </w:pPr>
    </w:p>
    <w:p w:rsidR="00205683" w:rsidRPr="00891257" w:rsidRDefault="00205683" w:rsidP="00205683">
      <w:pPr>
        <w:jc w:val="both"/>
        <w:rPr>
          <w:b/>
          <w:bCs/>
        </w:rPr>
      </w:pPr>
      <w:r>
        <w:rPr>
          <w:b/>
          <w:bCs/>
        </w:rPr>
        <w:t>Pyt 19</w:t>
      </w:r>
      <w:r w:rsidRPr="00891257">
        <w:rPr>
          <w:b/>
          <w:bCs/>
        </w:rPr>
        <w:t xml:space="preserve">: </w:t>
      </w:r>
    </w:p>
    <w:p w:rsidR="00205683" w:rsidRPr="00DD611F" w:rsidRDefault="00205683" w:rsidP="00205683">
      <w:pPr>
        <w:jc w:val="both"/>
      </w:pPr>
      <w:r w:rsidRPr="00DD611F">
        <w:t>Pakiet 1 poz.10-13</w:t>
      </w:r>
    </w:p>
    <w:p w:rsidR="00205683" w:rsidRDefault="00205683" w:rsidP="00205683">
      <w:pPr>
        <w:jc w:val="both"/>
      </w:pPr>
      <w:r w:rsidRPr="00DD611F">
        <w:t>Czy Zamawiający dopuści rękawice</w:t>
      </w:r>
      <w:r>
        <w:t xml:space="preserve"> z rolowanym mankietem o grubości na palcu 0,08mm (±0,01mm)?</w:t>
      </w:r>
    </w:p>
    <w:p w:rsidR="00205683" w:rsidRPr="00116D88" w:rsidRDefault="00205683" w:rsidP="00205683">
      <w:pPr>
        <w:rPr>
          <w:b/>
        </w:rPr>
      </w:pPr>
      <w:r>
        <w:rPr>
          <w:b/>
        </w:rPr>
        <w:t>Ad 19</w:t>
      </w:r>
      <w:r w:rsidRPr="00116D88">
        <w:rPr>
          <w:b/>
        </w:rPr>
        <w:t xml:space="preserve">: </w:t>
      </w:r>
      <w:r w:rsidR="00521AE7">
        <w:rPr>
          <w:b/>
        </w:rPr>
        <w:t>Nie, zgodnie z SIWZ.</w:t>
      </w:r>
    </w:p>
    <w:p w:rsidR="00205683" w:rsidRDefault="00205683" w:rsidP="00502481">
      <w:pPr>
        <w:jc w:val="both"/>
        <w:rPr>
          <w:lang w:eastAsia="pl-PL"/>
        </w:rPr>
      </w:pPr>
    </w:p>
    <w:p w:rsidR="00205683" w:rsidRPr="00891257" w:rsidRDefault="00A94AE8" w:rsidP="00205683">
      <w:pPr>
        <w:jc w:val="both"/>
        <w:rPr>
          <w:b/>
          <w:bCs/>
        </w:rPr>
      </w:pPr>
      <w:r>
        <w:rPr>
          <w:b/>
          <w:bCs/>
        </w:rPr>
        <w:t>Pyt 20</w:t>
      </w:r>
      <w:r w:rsidR="00205683" w:rsidRPr="00891257">
        <w:rPr>
          <w:b/>
          <w:bCs/>
        </w:rPr>
        <w:t xml:space="preserve">: </w:t>
      </w:r>
    </w:p>
    <w:p w:rsidR="00205683" w:rsidRPr="00DD611F" w:rsidRDefault="00205683" w:rsidP="00205683">
      <w:pPr>
        <w:jc w:val="both"/>
      </w:pPr>
      <w:r w:rsidRPr="00DD611F">
        <w:t>Pakiet 1 poz.10-13</w:t>
      </w:r>
    </w:p>
    <w:p w:rsidR="00205683" w:rsidRPr="00A94AE8" w:rsidRDefault="00205683" w:rsidP="00205683">
      <w:pPr>
        <w:jc w:val="both"/>
      </w:pPr>
      <w:r w:rsidRPr="00DD611F">
        <w:t>Czy Zamawiający dopuści rękawice</w:t>
      </w:r>
      <w:r>
        <w:t xml:space="preserve"> o poziomie AQL = 1,5?</w:t>
      </w:r>
    </w:p>
    <w:p w:rsidR="00205683" w:rsidRPr="00116D88" w:rsidRDefault="00A94AE8" w:rsidP="00205683">
      <w:pPr>
        <w:rPr>
          <w:b/>
        </w:rPr>
      </w:pPr>
      <w:r>
        <w:rPr>
          <w:b/>
        </w:rPr>
        <w:t>Ad 20</w:t>
      </w:r>
      <w:r w:rsidR="00205683" w:rsidRPr="00116D88">
        <w:rPr>
          <w:b/>
        </w:rPr>
        <w:t xml:space="preserve">: </w:t>
      </w:r>
      <w:r w:rsidR="00521AE7">
        <w:rPr>
          <w:b/>
        </w:rPr>
        <w:t>Nie, zgodnie z SIWZ.</w:t>
      </w:r>
    </w:p>
    <w:p w:rsidR="00205683" w:rsidRDefault="00205683" w:rsidP="00502481">
      <w:pPr>
        <w:jc w:val="both"/>
        <w:rPr>
          <w:lang w:eastAsia="pl-PL"/>
        </w:rPr>
      </w:pPr>
    </w:p>
    <w:p w:rsidR="00A94AE8" w:rsidRPr="00891257" w:rsidRDefault="00A94AE8" w:rsidP="00A94AE8">
      <w:pPr>
        <w:jc w:val="both"/>
        <w:rPr>
          <w:b/>
          <w:bCs/>
        </w:rPr>
      </w:pPr>
      <w:r>
        <w:rPr>
          <w:b/>
          <w:bCs/>
        </w:rPr>
        <w:t>Pyt 21</w:t>
      </w:r>
      <w:r w:rsidRPr="00891257">
        <w:rPr>
          <w:b/>
          <w:bCs/>
        </w:rPr>
        <w:t xml:space="preserve">: </w:t>
      </w:r>
    </w:p>
    <w:p w:rsidR="00A94AE8" w:rsidRPr="00DD611F" w:rsidRDefault="00A94AE8" w:rsidP="00A94AE8">
      <w:pPr>
        <w:jc w:val="both"/>
      </w:pPr>
      <w:r w:rsidRPr="00DD611F">
        <w:t xml:space="preserve">Pakiet </w:t>
      </w:r>
      <w:r>
        <w:t>2</w:t>
      </w:r>
      <w:r w:rsidRPr="00DD611F">
        <w:t xml:space="preserve"> poz.1</w:t>
      </w:r>
      <w:r>
        <w:t>-3</w:t>
      </w:r>
    </w:p>
    <w:p w:rsidR="00A94AE8" w:rsidRDefault="00A94AE8" w:rsidP="00A94AE8">
      <w:pPr>
        <w:jc w:val="both"/>
      </w:pPr>
      <w:r w:rsidRPr="00DD611F">
        <w:t>Czy Zamawiający dopuści rękawice</w:t>
      </w:r>
      <w:r>
        <w:t xml:space="preserve"> o grubości na  palcu 0,32mm (±0,02mm) oraz dłoni 0,28mm (±0,02mm)?</w:t>
      </w:r>
    </w:p>
    <w:p w:rsidR="00A94AE8" w:rsidRPr="00116D88" w:rsidRDefault="00A94AE8" w:rsidP="00521AE7">
      <w:pPr>
        <w:jc w:val="both"/>
        <w:rPr>
          <w:b/>
        </w:rPr>
      </w:pPr>
      <w:r>
        <w:rPr>
          <w:b/>
        </w:rPr>
        <w:t>Ad 21</w:t>
      </w:r>
      <w:r w:rsidRPr="00116D88">
        <w:rPr>
          <w:b/>
        </w:rPr>
        <w:t xml:space="preserve">: </w:t>
      </w:r>
      <w:r w:rsidR="00521AE7" w:rsidRPr="00521AE7">
        <w:rPr>
          <w:b/>
        </w:rPr>
        <w:t>Zamawiający dopuści rękawice o grubości na  palcu 0,32mm bez dolnego odchylenia.</w:t>
      </w:r>
    </w:p>
    <w:p w:rsidR="00A94AE8" w:rsidRDefault="00A94AE8" w:rsidP="00502481">
      <w:pPr>
        <w:jc w:val="both"/>
        <w:rPr>
          <w:lang w:eastAsia="pl-PL"/>
        </w:rPr>
      </w:pPr>
    </w:p>
    <w:p w:rsidR="00521AE7" w:rsidRDefault="00521AE7" w:rsidP="00502481">
      <w:pPr>
        <w:jc w:val="both"/>
        <w:rPr>
          <w:lang w:eastAsia="pl-PL"/>
        </w:rPr>
      </w:pPr>
    </w:p>
    <w:p w:rsidR="00A94AE8" w:rsidRPr="00891257" w:rsidRDefault="00A94AE8" w:rsidP="00A94AE8">
      <w:pPr>
        <w:jc w:val="both"/>
        <w:rPr>
          <w:b/>
          <w:bCs/>
        </w:rPr>
      </w:pPr>
      <w:r>
        <w:rPr>
          <w:b/>
          <w:bCs/>
        </w:rPr>
        <w:t>Pyt 22</w:t>
      </w:r>
      <w:r w:rsidRPr="00891257">
        <w:rPr>
          <w:b/>
          <w:bCs/>
        </w:rPr>
        <w:t xml:space="preserve">: </w:t>
      </w:r>
    </w:p>
    <w:p w:rsidR="00A94AE8" w:rsidRPr="00DD611F" w:rsidRDefault="00A94AE8" w:rsidP="00A94AE8">
      <w:pPr>
        <w:jc w:val="both"/>
      </w:pPr>
      <w:r w:rsidRPr="00DD611F">
        <w:t xml:space="preserve">Pakiet </w:t>
      </w:r>
      <w:r>
        <w:t>2</w:t>
      </w:r>
      <w:r w:rsidRPr="00DD611F">
        <w:t xml:space="preserve"> poz.1</w:t>
      </w:r>
      <w:r>
        <w:t>-3</w:t>
      </w:r>
    </w:p>
    <w:p w:rsidR="00A94AE8" w:rsidRDefault="00A94AE8" w:rsidP="00A94AE8">
      <w:pPr>
        <w:jc w:val="both"/>
      </w:pPr>
      <w:r w:rsidRPr="00DD611F">
        <w:t>Czy Zamawiający dopuści rękawice</w:t>
      </w:r>
      <w:r>
        <w:t xml:space="preserve"> o lepszym poziomie AQL = 0,65?</w:t>
      </w:r>
    </w:p>
    <w:p w:rsidR="00A94AE8" w:rsidRDefault="00A94AE8" w:rsidP="00A94AE8">
      <w:pPr>
        <w:jc w:val="both"/>
        <w:rPr>
          <w:lang w:eastAsia="pl-PL"/>
        </w:rPr>
      </w:pPr>
      <w:r>
        <w:rPr>
          <w:b/>
        </w:rPr>
        <w:t>Ad 22</w:t>
      </w:r>
      <w:r w:rsidRPr="00116D88">
        <w:rPr>
          <w:b/>
        </w:rPr>
        <w:t>:</w:t>
      </w:r>
      <w:r w:rsidR="00521AE7">
        <w:rPr>
          <w:b/>
        </w:rPr>
        <w:t xml:space="preserve"> Zamawiający dopuszcza.</w:t>
      </w:r>
    </w:p>
    <w:p w:rsidR="00A94AE8" w:rsidRDefault="00A94AE8" w:rsidP="00502481">
      <w:pPr>
        <w:jc w:val="both"/>
        <w:rPr>
          <w:lang w:eastAsia="pl-PL"/>
        </w:rPr>
      </w:pPr>
    </w:p>
    <w:p w:rsidR="00A94AE8" w:rsidRPr="00891257" w:rsidRDefault="00A94AE8" w:rsidP="00A94AE8">
      <w:pPr>
        <w:jc w:val="both"/>
        <w:rPr>
          <w:b/>
          <w:bCs/>
        </w:rPr>
      </w:pPr>
      <w:r>
        <w:rPr>
          <w:b/>
          <w:bCs/>
        </w:rPr>
        <w:t>Pyt 23</w:t>
      </w:r>
      <w:r w:rsidRPr="00891257">
        <w:rPr>
          <w:b/>
          <w:bCs/>
        </w:rPr>
        <w:t xml:space="preserve">: </w:t>
      </w:r>
    </w:p>
    <w:p w:rsidR="00A94AE8" w:rsidRPr="00DD611F" w:rsidRDefault="00A94AE8" w:rsidP="00A94AE8">
      <w:pPr>
        <w:jc w:val="both"/>
      </w:pPr>
      <w:r w:rsidRPr="00DD611F">
        <w:t xml:space="preserve">Pakiet </w:t>
      </w:r>
      <w:r>
        <w:t>2</w:t>
      </w:r>
      <w:r w:rsidRPr="00DD611F">
        <w:t xml:space="preserve"> poz.1</w:t>
      </w:r>
      <w:r>
        <w:t>-3</w:t>
      </w:r>
    </w:p>
    <w:p w:rsidR="00A94AE8" w:rsidRDefault="00A94AE8" w:rsidP="00A94AE8">
      <w:pPr>
        <w:jc w:val="both"/>
      </w:pPr>
      <w:r w:rsidRPr="00DD611F">
        <w:t>Czy Zamawiający dopuści rękawice</w:t>
      </w:r>
      <w:r>
        <w:t xml:space="preserve"> pakowane zbiorcze a’40par?</w:t>
      </w:r>
    </w:p>
    <w:p w:rsidR="00A94AE8" w:rsidRDefault="00A94AE8" w:rsidP="00A94AE8">
      <w:pPr>
        <w:jc w:val="both"/>
        <w:rPr>
          <w:lang w:eastAsia="pl-PL"/>
        </w:rPr>
      </w:pPr>
      <w:r>
        <w:rPr>
          <w:b/>
        </w:rPr>
        <w:t>Ad 23</w:t>
      </w:r>
      <w:r w:rsidRPr="00116D88">
        <w:rPr>
          <w:b/>
        </w:rPr>
        <w:t>:</w:t>
      </w:r>
      <w:r w:rsidR="00521AE7" w:rsidRPr="00521AE7">
        <w:rPr>
          <w:b/>
        </w:rPr>
        <w:t xml:space="preserve"> </w:t>
      </w:r>
      <w:r w:rsidR="00521AE7">
        <w:rPr>
          <w:b/>
        </w:rPr>
        <w:t>Zamawiający dopuszcza.</w:t>
      </w:r>
    </w:p>
    <w:p w:rsidR="00A94AE8" w:rsidRDefault="00A94AE8" w:rsidP="00502481">
      <w:pPr>
        <w:jc w:val="both"/>
        <w:rPr>
          <w:lang w:eastAsia="pl-PL"/>
        </w:rPr>
      </w:pPr>
    </w:p>
    <w:p w:rsidR="00A94AE8" w:rsidRPr="00891257" w:rsidRDefault="00A94AE8" w:rsidP="00A94AE8">
      <w:pPr>
        <w:jc w:val="both"/>
        <w:rPr>
          <w:b/>
          <w:bCs/>
        </w:rPr>
      </w:pPr>
      <w:r>
        <w:rPr>
          <w:b/>
          <w:bCs/>
        </w:rPr>
        <w:t>Pyt 24</w:t>
      </w:r>
      <w:r w:rsidRPr="00891257">
        <w:rPr>
          <w:b/>
          <w:bCs/>
        </w:rPr>
        <w:t xml:space="preserve">: </w:t>
      </w:r>
    </w:p>
    <w:p w:rsidR="00A94AE8" w:rsidRPr="00DD611F" w:rsidRDefault="00A94AE8" w:rsidP="00A94AE8">
      <w:pPr>
        <w:jc w:val="both"/>
      </w:pPr>
      <w:r w:rsidRPr="00DD611F">
        <w:t xml:space="preserve">Pakiet </w:t>
      </w:r>
      <w:r>
        <w:t>2 poz.4-9</w:t>
      </w:r>
    </w:p>
    <w:p w:rsidR="00A94AE8" w:rsidRDefault="00A94AE8" w:rsidP="00A94AE8">
      <w:pPr>
        <w:jc w:val="both"/>
      </w:pPr>
      <w:r w:rsidRPr="00DD611F">
        <w:t>Czy Zamawiający dopuści rękawice</w:t>
      </w:r>
      <w:r>
        <w:t xml:space="preserve"> chirurgiczne bezpudrowe  o długości 280-300mm </w:t>
      </w:r>
      <w:r w:rsidR="00DC078D">
        <w:t xml:space="preserve">          </w:t>
      </w:r>
      <w:r>
        <w:t>w zależności od rozmiaru, składane na pół; pozostałe parametry zgodne z siwz?</w:t>
      </w:r>
    </w:p>
    <w:p w:rsidR="00A94AE8" w:rsidRDefault="00A94AE8" w:rsidP="00A94AE8">
      <w:pPr>
        <w:jc w:val="both"/>
        <w:rPr>
          <w:lang w:eastAsia="pl-PL"/>
        </w:rPr>
      </w:pPr>
      <w:r>
        <w:rPr>
          <w:b/>
        </w:rPr>
        <w:t>Ad 24</w:t>
      </w:r>
      <w:r w:rsidRPr="00116D88">
        <w:rPr>
          <w:b/>
        </w:rPr>
        <w:t>:</w:t>
      </w:r>
      <w:r w:rsidR="00521AE7" w:rsidRPr="00521AE7">
        <w:rPr>
          <w:b/>
        </w:rPr>
        <w:t xml:space="preserve"> </w:t>
      </w:r>
      <w:r w:rsidR="00521AE7">
        <w:rPr>
          <w:b/>
        </w:rPr>
        <w:t>Nie, zgodnie z SIWZ.</w:t>
      </w:r>
    </w:p>
    <w:p w:rsidR="00A94AE8" w:rsidRDefault="00A94AE8" w:rsidP="00502481">
      <w:pPr>
        <w:jc w:val="both"/>
        <w:rPr>
          <w:lang w:eastAsia="pl-PL"/>
        </w:rPr>
      </w:pPr>
    </w:p>
    <w:p w:rsidR="00A94AE8" w:rsidRPr="00891257" w:rsidRDefault="00A94AE8" w:rsidP="00A94AE8">
      <w:pPr>
        <w:jc w:val="both"/>
        <w:rPr>
          <w:b/>
          <w:bCs/>
        </w:rPr>
      </w:pPr>
      <w:r>
        <w:rPr>
          <w:b/>
          <w:bCs/>
        </w:rPr>
        <w:t>Pyt 25</w:t>
      </w:r>
      <w:r w:rsidRPr="00891257">
        <w:rPr>
          <w:b/>
          <w:bCs/>
        </w:rPr>
        <w:t xml:space="preserve">: </w:t>
      </w:r>
    </w:p>
    <w:p w:rsidR="00A94AE8" w:rsidRPr="00DD611F" w:rsidRDefault="00A94AE8" w:rsidP="00A94AE8">
      <w:pPr>
        <w:jc w:val="both"/>
      </w:pPr>
      <w:r w:rsidRPr="00DD611F">
        <w:t xml:space="preserve">Pakiet </w:t>
      </w:r>
      <w:r>
        <w:t>2 poz.10-15</w:t>
      </w:r>
    </w:p>
    <w:p w:rsidR="00A94AE8" w:rsidRDefault="00A94AE8" w:rsidP="00A94AE8">
      <w:pPr>
        <w:jc w:val="both"/>
      </w:pPr>
      <w:r w:rsidRPr="00DD611F">
        <w:t>Czy Zamawiający dopuści rękawice</w:t>
      </w:r>
      <w:r>
        <w:t xml:space="preserve"> chirurgiczne lekko pudrowane nie zawierające wewnętrznej warstwy polimerowej oraz chlorowanej?</w:t>
      </w:r>
    </w:p>
    <w:p w:rsidR="00A94AE8" w:rsidRDefault="00A94AE8" w:rsidP="00A94AE8">
      <w:pPr>
        <w:jc w:val="both"/>
        <w:rPr>
          <w:lang w:eastAsia="pl-PL"/>
        </w:rPr>
      </w:pPr>
      <w:r>
        <w:rPr>
          <w:b/>
        </w:rPr>
        <w:t>Ad 25</w:t>
      </w:r>
      <w:r w:rsidRPr="00116D88">
        <w:rPr>
          <w:b/>
        </w:rPr>
        <w:t>:</w:t>
      </w:r>
      <w:r w:rsidR="00521AE7" w:rsidRPr="00521AE7">
        <w:rPr>
          <w:b/>
        </w:rPr>
        <w:t xml:space="preserve"> </w:t>
      </w:r>
      <w:r w:rsidR="00521AE7">
        <w:rPr>
          <w:b/>
        </w:rPr>
        <w:t>Nie, zgodnie z SIWZ.</w:t>
      </w:r>
    </w:p>
    <w:p w:rsidR="00A94AE8" w:rsidRDefault="00A94AE8" w:rsidP="00502481">
      <w:pPr>
        <w:jc w:val="both"/>
        <w:rPr>
          <w:lang w:eastAsia="pl-PL"/>
        </w:rPr>
      </w:pPr>
    </w:p>
    <w:p w:rsidR="00A94AE8" w:rsidRPr="00891257" w:rsidRDefault="00A94AE8" w:rsidP="00A94AE8">
      <w:pPr>
        <w:jc w:val="both"/>
        <w:rPr>
          <w:b/>
          <w:bCs/>
        </w:rPr>
      </w:pPr>
      <w:r>
        <w:rPr>
          <w:b/>
          <w:bCs/>
        </w:rPr>
        <w:t>Pyt 26</w:t>
      </w:r>
      <w:r w:rsidRPr="00891257">
        <w:rPr>
          <w:b/>
          <w:bCs/>
        </w:rPr>
        <w:t xml:space="preserve">: </w:t>
      </w:r>
    </w:p>
    <w:p w:rsidR="00A94AE8" w:rsidRPr="00DD611F" w:rsidRDefault="00A94AE8" w:rsidP="00A94AE8">
      <w:pPr>
        <w:jc w:val="both"/>
      </w:pPr>
      <w:r w:rsidRPr="00DD611F">
        <w:t xml:space="preserve">Pakiet </w:t>
      </w:r>
      <w:r>
        <w:t>2 poz.10-15</w:t>
      </w:r>
    </w:p>
    <w:p w:rsidR="00A94AE8" w:rsidRDefault="00A94AE8" w:rsidP="00A94AE8">
      <w:pPr>
        <w:jc w:val="both"/>
      </w:pPr>
      <w:r w:rsidRPr="00DD611F">
        <w:t>Czy Zamawiający dopuści rękawice</w:t>
      </w:r>
      <w:r>
        <w:t xml:space="preserve"> chirurgiczne lekko pudrowane o grubości na palcu oraz dłoni 0,21mm (±0,02mm) o długości 270-300mm w zależności od rozmiaru?</w:t>
      </w:r>
    </w:p>
    <w:p w:rsidR="00A94AE8" w:rsidRDefault="00A94AE8" w:rsidP="00A94AE8">
      <w:pPr>
        <w:jc w:val="both"/>
        <w:rPr>
          <w:lang w:eastAsia="pl-PL"/>
        </w:rPr>
      </w:pPr>
      <w:r>
        <w:rPr>
          <w:b/>
        </w:rPr>
        <w:t>Ad 26</w:t>
      </w:r>
      <w:r w:rsidRPr="00116D88">
        <w:rPr>
          <w:b/>
        </w:rPr>
        <w:t>:</w:t>
      </w:r>
      <w:r w:rsidR="00521AE7">
        <w:rPr>
          <w:b/>
        </w:rPr>
        <w:t xml:space="preserve"> Nie, zgodnie z SIWZ.</w:t>
      </w:r>
    </w:p>
    <w:p w:rsidR="00A94AE8" w:rsidRDefault="00A94AE8" w:rsidP="00502481">
      <w:pPr>
        <w:jc w:val="both"/>
        <w:rPr>
          <w:lang w:eastAsia="pl-PL"/>
        </w:rPr>
      </w:pPr>
    </w:p>
    <w:p w:rsidR="00DC078D" w:rsidRPr="00891257" w:rsidRDefault="00DC078D" w:rsidP="00DC078D">
      <w:pPr>
        <w:jc w:val="both"/>
        <w:rPr>
          <w:b/>
          <w:bCs/>
        </w:rPr>
      </w:pPr>
      <w:r>
        <w:rPr>
          <w:b/>
          <w:bCs/>
        </w:rPr>
        <w:t>Pyt 27</w:t>
      </w:r>
      <w:r w:rsidRPr="00891257">
        <w:rPr>
          <w:b/>
          <w:bCs/>
        </w:rPr>
        <w:t xml:space="preserve">: 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dotyczy siwz część VI. Pkt.5 odnośnik 3) c)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Zwracamy się z prośbą o dopuszczenie w miejsce karty danych technicznych gotowego wyrobu raportu z badania dla gotowego wyrobu będącego wyrobem medycznym, przeprowadzonych przez Producenta na zgodność z normą EN 455?</w:t>
      </w:r>
    </w:p>
    <w:p w:rsidR="00DC078D" w:rsidRDefault="00DC078D" w:rsidP="00DC078D">
      <w:pPr>
        <w:jc w:val="both"/>
        <w:rPr>
          <w:lang w:eastAsia="pl-PL"/>
        </w:rPr>
      </w:pPr>
      <w:r>
        <w:rPr>
          <w:b/>
        </w:rPr>
        <w:t>Ad 27</w:t>
      </w:r>
      <w:r w:rsidRPr="00116D88">
        <w:rPr>
          <w:b/>
        </w:rPr>
        <w:t>:</w:t>
      </w:r>
      <w:r w:rsidR="00521AE7" w:rsidRPr="00521AE7">
        <w:rPr>
          <w:b/>
        </w:rPr>
        <w:t xml:space="preserve"> </w:t>
      </w:r>
      <w:r w:rsidR="00521AE7">
        <w:rPr>
          <w:b/>
        </w:rPr>
        <w:t>Zamawiający dopuszcza.</w:t>
      </w:r>
    </w:p>
    <w:p w:rsidR="00DC078D" w:rsidRDefault="00DC078D" w:rsidP="00502481">
      <w:pPr>
        <w:jc w:val="both"/>
        <w:rPr>
          <w:lang w:eastAsia="pl-PL"/>
        </w:rPr>
      </w:pPr>
    </w:p>
    <w:p w:rsidR="00DC078D" w:rsidRPr="00891257" w:rsidRDefault="00DC078D" w:rsidP="00DC078D">
      <w:pPr>
        <w:jc w:val="both"/>
        <w:rPr>
          <w:b/>
          <w:bCs/>
        </w:rPr>
      </w:pPr>
      <w:r>
        <w:rPr>
          <w:b/>
          <w:bCs/>
        </w:rPr>
        <w:t>Pyt 28</w:t>
      </w:r>
      <w:r w:rsidRPr="00891257">
        <w:rPr>
          <w:b/>
          <w:bCs/>
        </w:rPr>
        <w:t xml:space="preserve">: 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Pakiet nr 1 poz.1-3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Zwracamy się z prośbą o dopuszczenie rękawic lateksowych pudrowanych będących wyrobem medycznym oraz środkiem ochrony indywidualnej kategorii I?</w:t>
      </w:r>
    </w:p>
    <w:p w:rsidR="00DC078D" w:rsidRDefault="00DC078D" w:rsidP="00DC078D">
      <w:pPr>
        <w:jc w:val="both"/>
        <w:rPr>
          <w:lang w:eastAsia="pl-PL"/>
        </w:rPr>
      </w:pPr>
      <w:r>
        <w:rPr>
          <w:b/>
        </w:rPr>
        <w:t>Ad 28</w:t>
      </w:r>
      <w:r w:rsidRPr="00116D88">
        <w:rPr>
          <w:b/>
        </w:rPr>
        <w:t>:</w:t>
      </w:r>
      <w:r w:rsidR="00521AE7" w:rsidRPr="00521AE7">
        <w:rPr>
          <w:b/>
        </w:rPr>
        <w:t xml:space="preserve"> </w:t>
      </w:r>
      <w:r w:rsidR="00521AE7">
        <w:rPr>
          <w:b/>
        </w:rPr>
        <w:t>Zamawiający dopuszcza.</w:t>
      </w:r>
    </w:p>
    <w:p w:rsidR="00DC078D" w:rsidRDefault="00DC078D" w:rsidP="00502481">
      <w:pPr>
        <w:jc w:val="both"/>
        <w:rPr>
          <w:lang w:eastAsia="pl-PL"/>
        </w:rPr>
      </w:pPr>
    </w:p>
    <w:p w:rsidR="00DC078D" w:rsidRPr="00891257" w:rsidRDefault="00DC078D" w:rsidP="00DC078D">
      <w:pPr>
        <w:jc w:val="both"/>
        <w:rPr>
          <w:b/>
          <w:bCs/>
        </w:rPr>
      </w:pPr>
      <w:r>
        <w:rPr>
          <w:b/>
          <w:bCs/>
        </w:rPr>
        <w:t>Pyt 29</w:t>
      </w:r>
      <w:r w:rsidRPr="00891257">
        <w:rPr>
          <w:b/>
          <w:bCs/>
        </w:rPr>
        <w:t xml:space="preserve">: 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Pakiet nr 1 poz.1-3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Zwracamy się z prośbą o dopuszczenie rękawic lateksowych pudrowanych będących wyrobem medycznym oraz środkiem ochrony indywidualnej kategorii I, przebadanych na substancje chemiczne zgodnie z EN 374-3, m.in. na 1 substancję z załącznika A EN 374-1, np. 40% wodorotlenek sodu. Nadmieniamy, iż najczęściej stosowaną w warunkach szpitalnych substancją chemiczną jest 40% wodorotlenek sodu.</w:t>
      </w:r>
    </w:p>
    <w:p w:rsidR="00DC078D" w:rsidRDefault="00DC078D" w:rsidP="00DC078D">
      <w:pPr>
        <w:jc w:val="both"/>
        <w:rPr>
          <w:lang w:eastAsia="pl-PL"/>
        </w:rPr>
      </w:pPr>
      <w:r>
        <w:rPr>
          <w:b/>
        </w:rPr>
        <w:t>Ad 29</w:t>
      </w:r>
      <w:r w:rsidRPr="00116D88">
        <w:rPr>
          <w:b/>
        </w:rPr>
        <w:t>:</w:t>
      </w:r>
      <w:r w:rsidR="00521AE7" w:rsidRPr="00521AE7">
        <w:rPr>
          <w:b/>
        </w:rPr>
        <w:t xml:space="preserve"> </w:t>
      </w:r>
      <w:r w:rsidR="00521AE7">
        <w:rPr>
          <w:b/>
        </w:rPr>
        <w:t>Zamawiający dopuszcza.</w:t>
      </w:r>
    </w:p>
    <w:p w:rsidR="00DC078D" w:rsidRDefault="00DC078D" w:rsidP="00502481">
      <w:pPr>
        <w:jc w:val="both"/>
        <w:rPr>
          <w:lang w:eastAsia="pl-PL"/>
        </w:rPr>
      </w:pPr>
    </w:p>
    <w:p w:rsidR="00DC078D" w:rsidRPr="00891257" w:rsidRDefault="00DC078D" w:rsidP="00DC078D">
      <w:pPr>
        <w:jc w:val="both"/>
        <w:rPr>
          <w:b/>
          <w:bCs/>
        </w:rPr>
      </w:pPr>
      <w:r>
        <w:rPr>
          <w:b/>
          <w:bCs/>
        </w:rPr>
        <w:t>Pyt 30</w:t>
      </w:r>
      <w:r w:rsidRPr="00891257">
        <w:rPr>
          <w:b/>
          <w:bCs/>
        </w:rPr>
        <w:t xml:space="preserve">: 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Pakiet nr 1 poz.4-9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Zwracamy się z prośbą o dopuszczenie rękawic winylowych o grubości na palcu 0,10mm-0,11mm. Zaoferowane przez nas rękawice posiadają bardzo dobre walory użytkowe, są nieznacznie grubsze niż wymagania, przy czym grubość ta nie powoduje zmniejszenia wrażliwości dotykowej, zapewniając komfort bezpieczeństwa i pracy. W warunkach szpitalnych właściwości te mają bardzo praktyczne zastosowanie.</w:t>
      </w:r>
    </w:p>
    <w:p w:rsidR="00DC078D" w:rsidRDefault="00DC078D" w:rsidP="00DC078D">
      <w:pPr>
        <w:jc w:val="both"/>
        <w:rPr>
          <w:lang w:eastAsia="pl-PL"/>
        </w:rPr>
      </w:pPr>
      <w:r>
        <w:rPr>
          <w:b/>
        </w:rPr>
        <w:t>Ad 30</w:t>
      </w:r>
      <w:r w:rsidRPr="00116D88">
        <w:rPr>
          <w:b/>
        </w:rPr>
        <w:t>:</w:t>
      </w:r>
      <w:r w:rsidR="00521AE7">
        <w:rPr>
          <w:b/>
        </w:rPr>
        <w:t xml:space="preserve"> Zamawiający dopuszcza.</w:t>
      </w:r>
    </w:p>
    <w:p w:rsidR="00DC078D" w:rsidRDefault="00DC078D" w:rsidP="00502481">
      <w:pPr>
        <w:jc w:val="both"/>
        <w:rPr>
          <w:lang w:eastAsia="pl-PL"/>
        </w:rPr>
      </w:pPr>
    </w:p>
    <w:p w:rsidR="00DC078D" w:rsidRPr="00891257" w:rsidRDefault="00DC078D" w:rsidP="00DC078D">
      <w:pPr>
        <w:jc w:val="both"/>
        <w:rPr>
          <w:b/>
          <w:bCs/>
        </w:rPr>
      </w:pPr>
      <w:r>
        <w:rPr>
          <w:b/>
          <w:bCs/>
        </w:rPr>
        <w:t>Pyt 31</w:t>
      </w:r>
      <w:r w:rsidRPr="00891257">
        <w:rPr>
          <w:b/>
          <w:bCs/>
        </w:rPr>
        <w:t xml:space="preserve">: 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Pakiet nr 1 poz.10-13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Zwracamy się z prośbą o dopuszczenie rękawic nitrylowych bezpudrowych jak w formularzu asortymentowo-cenowym. Jednocześnie prosimy o wyjaśnienie, czy nie zaszła omyłka w szczegółowym opisie w wymaganiach, gdzie widnieje zapis „pudrowane”.</w:t>
      </w:r>
    </w:p>
    <w:p w:rsidR="00DC078D" w:rsidRDefault="00DC078D" w:rsidP="00DC078D">
      <w:pPr>
        <w:jc w:val="both"/>
        <w:rPr>
          <w:lang w:eastAsia="pl-PL"/>
        </w:rPr>
      </w:pPr>
      <w:r>
        <w:rPr>
          <w:b/>
        </w:rPr>
        <w:t>Ad 31</w:t>
      </w:r>
      <w:r w:rsidRPr="00116D88">
        <w:rPr>
          <w:b/>
        </w:rPr>
        <w:t>:</w:t>
      </w:r>
      <w:r w:rsidR="00521AE7">
        <w:rPr>
          <w:b/>
        </w:rPr>
        <w:t xml:space="preserve"> Zaszła omyłka, Zamawiający miał na myśli rękawice nitrylowe bezpudrowe.</w:t>
      </w:r>
    </w:p>
    <w:p w:rsidR="00DC078D" w:rsidRDefault="00DC078D" w:rsidP="00502481">
      <w:pPr>
        <w:jc w:val="both"/>
        <w:rPr>
          <w:lang w:eastAsia="pl-PL"/>
        </w:rPr>
      </w:pPr>
    </w:p>
    <w:p w:rsidR="00DC078D" w:rsidRPr="00891257" w:rsidRDefault="00DC078D" w:rsidP="00DC078D">
      <w:pPr>
        <w:jc w:val="both"/>
        <w:rPr>
          <w:b/>
          <w:bCs/>
        </w:rPr>
      </w:pPr>
      <w:r>
        <w:rPr>
          <w:b/>
          <w:bCs/>
        </w:rPr>
        <w:t>Pyt 32</w:t>
      </w:r>
      <w:r w:rsidRPr="00891257">
        <w:rPr>
          <w:b/>
          <w:bCs/>
        </w:rPr>
        <w:t xml:space="preserve">: 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Pakiet nr 2 poz.1-3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Zwracamy się z prośbą o wyjaśnienie, czy nie zaszła omyłka w szczegółowym opisie w wymaganiach, gdzie widnieje zapis możliwość noszenia na lewej i prawej dłoni, natomiast rękawice chirurgiczne muszą być o anatomicznym kształcie zróżnicowane na prawa i lewą dłoń.</w:t>
      </w:r>
    </w:p>
    <w:p w:rsidR="00DC078D" w:rsidRDefault="00DC078D" w:rsidP="00DC078D">
      <w:pPr>
        <w:jc w:val="both"/>
        <w:rPr>
          <w:lang w:eastAsia="pl-PL"/>
        </w:rPr>
      </w:pPr>
      <w:r>
        <w:rPr>
          <w:b/>
        </w:rPr>
        <w:t>Ad 32</w:t>
      </w:r>
      <w:r w:rsidRPr="00116D88">
        <w:rPr>
          <w:b/>
        </w:rPr>
        <w:t>:</w:t>
      </w:r>
      <w:r w:rsidR="00521AE7">
        <w:rPr>
          <w:b/>
        </w:rPr>
        <w:t xml:space="preserve"> Zaszła omyłka, Zamawiającemu chodziło o oznaczenie prawej i lewej dłoni oraz rozmiaru rękawicy.</w:t>
      </w:r>
    </w:p>
    <w:p w:rsidR="00DC078D" w:rsidRDefault="00DC078D" w:rsidP="00502481">
      <w:pPr>
        <w:jc w:val="both"/>
        <w:rPr>
          <w:lang w:eastAsia="pl-PL"/>
        </w:rPr>
      </w:pPr>
    </w:p>
    <w:p w:rsidR="00DC078D" w:rsidRPr="00891257" w:rsidRDefault="00DC078D" w:rsidP="00DC078D">
      <w:pPr>
        <w:jc w:val="both"/>
        <w:rPr>
          <w:b/>
          <w:bCs/>
        </w:rPr>
      </w:pPr>
      <w:r>
        <w:rPr>
          <w:b/>
          <w:bCs/>
        </w:rPr>
        <w:t>Pyt 33</w:t>
      </w:r>
      <w:r w:rsidRPr="00891257">
        <w:rPr>
          <w:b/>
          <w:bCs/>
        </w:rPr>
        <w:t xml:space="preserve">: 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Pakiet nr 2 poz.4-9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 xml:space="preserve">Zwracamy się z prośbą o dopuszczenie rękawic chirurgicznych lateksowych sterylnych bezpudrowych z wewnętrzną warstwą polimerową bez chlorowania? </w:t>
      </w:r>
    </w:p>
    <w:p w:rsidR="00DC078D" w:rsidRDefault="00DC078D" w:rsidP="00DC078D">
      <w:pPr>
        <w:jc w:val="both"/>
        <w:rPr>
          <w:lang w:eastAsia="pl-PL"/>
        </w:rPr>
      </w:pPr>
      <w:r>
        <w:rPr>
          <w:b/>
        </w:rPr>
        <w:t>Ad 33</w:t>
      </w:r>
      <w:r w:rsidRPr="00116D88">
        <w:rPr>
          <w:b/>
        </w:rPr>
        <w:t>:</w:t>
      </w:r>
      <w:r w:rsidR="001E143C">
        <w:rPr>
          <w:b/>
        </w:rPr>
        <w:t xml:space="preserve"> Zamawiający dopuszcza.</w:t>
      </w:r>
    </w:p>
    <w:p w:rsidR="00DC078D" w:rsidRDefault="00DC078D" w:rsidP="00502481">
      <w:pPr>
        <w:jc w:val="both"/>
        <w:rPr>
          <w:lang w:eastAsia="pl-PL"/>
        </w:rPr>
      </w:pPr>
    </w:p>
    <w:p w:rsidR="00DC078D" w:rsidRPr="00891257" w:rsidRDefault="00DC078D" w:rsidP="00DC078D">
      <w:pPr>
        <w:jc w:val="both"/>
        <w:rPr>
          <w:b/>
          <w:bCs/>
        </w:rPr>
      </w:pPr>
      <w:r>
        <w:rPr>
          <w:b/>
          <w:bCs/>
        </w:rPr>
        <w:t>Pyt 34</w:t>
      </w:r>
      <w:r w:rsidRPr="00891257">
        <w:rPr>
          <w:b/>
          <w:bCs/>
        </w:rPr>
        <w:t xml:space="preserve">: 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Pakiet nr 2 poz.4-9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Zwracamy się z prośbą o dopuszczenie rękawic chirurgicznych lateksowych sterylnych bezpudrowych pakowanych podwójnie tj.: opakowanie wewnętrzne papierowe, zewnętrzne papier/papier - wewnętrznie jednostronnie foliowane, nie składane na pół?</w:t>
      </w:r>
    </w:p>
    <w:p w:rsidR="00DC078D" w:rsidRDefault="00DC078D" w:rsidP="00DC078D">
      <w:pPr>
        <w:jc w:val="both"/>
        <w:rPr>
          <w:lang w:eastAsia="pl-PL"/>
        </w:rPr>
      </w:pPr>
      <w:r>
        <w:rPr>
          <w:b/>
        </w:rPr>
        <w:t>Ad 34</w:t>
      </w:r>
      <w:r w:rsidRPr="00116D88">
        <w:rPr>
          <w:b/>
        </w:rPr>
        <w:t>:</w:t>
      </w:r>
      <w:r w:rsidR="001E143C" w:rsidRPr="001E143C">
        <w:rPr>
          <w:b/>
        </w:rPr>
        <w:t xml:space="preserve"> </w:t>
      </w:r>
      <w:r w:rsidR="001E143C">
        <w:rPr>
          <w:b/>
        </w:rPr>
        <w:t>Zamawiający dopuszcza.</w:t>
      </w:r>
    </w:p>
    <w:p w:rsidR="00DC078D" w:rsidRDefault="00DC078D" w:rsidP="00502481">
      <w:pPr>
        <w:jc w:val="both"/>
        <w:rPr>
          <w:lang w:eastAsia="pl-PL"/>
        </w:rPr>
      </w:pPr>
    </w:p>
    <w:p w:rsidR="00DC078D" w:rsidRPr="00891257" w:rsidRDefault="00DC078D" w:rsidP="00DC078D">
      <w:pPr>
        <w:jc w:val="both"/>
        <w:rPr>
          <w:b/>
          <w:bCs/>
        </w:rPr>
      </w:pPr>
      <w:r>
        <w:rPr>
          <w:b/>
          <w:bCs/>
        </w:rPr>
        <w:t>Pyt 35</w:t>
      </w:r>
      <w:r w:rsidRPr="00891257">
        <w:rPr>
          <w:b/>
          <w:bCs/>
        </w:rPr>
        <w:t xml:space="preserve">: 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Pakiet nr 2 poz.4-9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 xml:space="preserve">Zwracamy się z prośbą o dopuszczenie rękawic chirurgicznych lateksowych sterylnych bezpudrowych z wyraźnym oznaczeniem rękawicy prawa lewa na opakowaniu wewnętrznym w którym jest umieszczona rękawic oraz wytłoczony rozmiar bezpośrednio na rękawicy? </w:t>
      </w:r>
    </w:p>
    <w:p w:rsidR="00DC078D" w:rsidRDefault="00DC078D" w:rsidP="00DC078D">
      <w:pPr>
        <w:jc w:val="both"/>
        <w:rPr>
          <w:lang w:eastAsia="pl-PL"/>
        </w:rPr>
      </w:pPr>
      <w:r>
        <w:rPr>
          <w:b/>
        </w:rPr>
        <w:t>Ad 35</w:t>
      </w:r>
      <w:r w:rsidRPr="00116D88">
        <w:rPr>
          <w:b/>
        </w:rPr>
        <w:t>:</w:t>
      </w:r>
      <w:r w:rsidR="001E143C">
        <w:rPr>
          <w:b/>
        </w:rPr>
        <w:t xml:space="preserve"> Zgodnie z SIWZ.</w:t>
      </w:r>
    </w:p>
    <w:p w:rsidR="00DC078D" w:rsidRDefault="00DC078D" w:rsidP="00502481">
      <w:pPr>
        <w:jc w:val="both"/>
        <w:rPr>
          <w:lang w:eastAsia="pl-PL"/>
        </w:rPr>
      </w:pPr>
    </w:p>
    <w:p w:rsidR="00DC078D" w:rsidRPr="00891257" w:rsidRDefault="00DC078D" w:rsidP="00DC078D">
      <w:pPr>
        <w:jc w:val="both"/>
        <w:rPr>
          <w:b/>
          <w:bCs/>
        </w:rPr>
      </w:pPr>
      <w:r>
        <w:rPr>
          <w:b/>
          <w:bCs/>
        </w:rPr>
        <w:t>Pyt 36</w:t>
      </w:r>
      <w:r w:rsidRPr="00891257">
        <w:rPr>
          <w:b/>
          <w:bCs/>
        </w:rPr>
        <w:t xml:space="preserve">: 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Pakiet nr 2 poz.10-15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 xml:space="preserve">Zwracamy się z prośbą o dopuszczenie rękawic chirurgicznych lateksowych sterylnych pudrowanych bez wewnętrznej warstwy polimerowej i bez chlorowania? </w:t>
      </w:r>
    </w:p>
    <w:p w:rsidR="00DC078D" w:rsidRDefault="00DC078D" w:rsidP="00DC078D">
      <w:pPr>
        <w:jc w:val="both"/>
        <w:rPr>
          <w:lang w:eastAsia="pl-PL"/>
        </w:rPr>
      </w:pPr>
      <w:r>
        <w:rPr>
          <w:b/>
        </w:rPr>
        <w:lastRenderedPageBreak/>
        <w:t>Ad 36</w:t>
      </w:r>
      <w:r w:rsidRPr="00116D88">
        <w:rPr>
          <w:b/>
        </w:rPr>
        <w:t>:</w:t>
      </w:r>
      <w:r w:rsidR="001E143C">
        <w:rPr>
          <w:b/>
        </w:rPr>
        <w:t xml:space="preserve"> Nie, zgodnie z SIWZ.</w:t>
      </w:r>
    </w:p>
    <w:p w:rsidR="00DC078D" w:rsidRDefault="00DC078D" w:rsidP="00502481">
      <w:pPr>
        <w:jc w:val="both"/>
        <w:rPr>
          <w:lang w:eastAsia="pl-PL"/>
        </w:rPr>
      </w:pPr>
    </w:p>
    <w:p w:rsidR="00DC078D" w:rsidRPr="00891257" w:rsidRDefault="00DC078D" w:rsidP="00DC078D">
      <w:pPr>
        <w:jc w:val="both"/>
        <w:rPr>
          <w:b/>
          <w:bCs/>
        </w:rPr>
      </w:pPr>
      <w:r>
        <w:rPr>
          <w:b/>
          <w:bCs/>
        </w:rPr>
        <w:t>Pyt 37</w:t>
      </w:r>
      <w:r w:rsidRPr="00891257">
        <w:rPr>
          <w:b/>
          <w:bCs/>
        </w:rPr>
        <w:t xml:space="preserve">: 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Pakiet nr 2 poz.10-15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Zwracamy się z prośbą o dopuszczenie rękawic chirurgicznych lateksowych sterylnych pudrowanych pakowanych podwójnie tj.: opakowanie wewnętrzne papierowe, zewnętrzne papier/papier - wewnętrznie jednostronnie foliowane, nie składane na pół?</w:t>
      </w:r>
    </w:p>
    <w:p w:rsidR="00DC078D" w:rsidRDefault="00DC078D" w:rsidP="00DC078D">
      <w:pPr>
        <w:jc w:val="both"/>
        <w:rPr>
          <w:lang w:eastAsia="pl-PL"/>
        </w:rPr>
      </w:pPr>
      <w:r>
        <w:rPr>
          <w:b/>
        </w:rPr>
        <w:t>Ad 37</w:t>
      </w:r>
      <w:r w:rsidRPr="00116D88">
        <w:rPr>
          <w:b/>
        </w:rPr>
        <w:t>:</w:t>
      </w:r>
      <w:r w:rsidR="001E143C">
        <w:rPr>
          <w:b/>
        </w:rPr>
        <w:t xml:space="preserve"> Zamawiający dopuszcza.</w:t>
      </w:r>
    </w:p>
    <w:p w:rsidR="00DC078D" w:rsidRDefault="00DC078D" w:rsidP="00502481">
      <w:pPr>
        <w:jc w:val="both"/>
        <w:rPr>
          <w:lang w:eastAsia="pl-PL"/>
        </w:rPr>
      </w:pPr>
    </w:p>
    <w:p w:rsidR="00DC078D" w:rsidRPr="00891257" w:rsidRDefault="00DC078D" w:rsidP="00DC078D">
      <w:pPr>
        <w:jc w:val="both"/>
        <w:rPr>
          <w:b/>
          <w:bCs/>
        </w:rPr>
      </w:pPr>
      <w:r>
        <w:rPr>
          <w:b/>
          <w:bCs/>
        </w:rPr>
        <w:t>Pyt 38</w:t>
      </w:r>
      <w:r w:rsidRPr="00891257">
        <w:rPr>
          <w:b/>
          <w:bCs/>
        </w:rPr>
        <w:t xml:space="preserve">: 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>Pakiet nr 2 poz.10-15</w:t>
      </w:r>
    </w:p>
    <w:p w:rsidR="00DC078D" w:rsidRPr="00DC078D" w:rsidRDefault="00DC078D" w:rsidP="00DC078D">
      <w:pPr>
        <w:widowControl w:val="0"/>
        <w:tabs>
          <w:tab w:val="left" w:pos="0"/>
          <w:tab w:val="left" w:pos="560"/>
          <w:tab w:val="left" w:pos="1120"/>
          <w:tab w:val="left" w:pos="1680"/>
          <w:tab w:val="left" w:pos="224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ind w:right="-1"/>
        <w:jc w:val="both"/>
      </w:pPr>
      <w:r w:rsidRPr="00DC078D">
        <w:t xml:space="preserve">Zwracamy się z prośbą o dopuszczenie rękawic chirurgicznych lateksowych sterylnych pudrowanych z wyraźnym oznaczeniem rękawicy prawa lewa na opakowaniu wewnętrznym w którym jest umieszczona rękawic oraz wytłoczony rozmiar bezpośrednio na rękawicy? </w:t>
      </w:r>
    </w:p>
    <w:p w:rsidR="00DC078D" w:rsidRDefault="00DC078D" w:rsidP="00DC078D">
      <w:pPr>
        <w:jc w:val="both"/>
        <w:rPr>
          <w:lang w:eastAsia="pl-PL"/>
        </w:rPr>
      </w:pPr>
      <w:r>
        <w:rPr>
          <w:b/>
        </w:rPr>
        <w:t>Ad 38</w:t>
      </w:r>
      <w:r w:rsidRPr="00116D88">
        <w:rPr>
          <w:b/>
        </w:rPr>
        <w:t>:</w:t>
      </w:r>
      <w:r w:rsidR="001E143C">
        <w:rPr>
          <w:b/>
        </w:rPr>
        <w:t xml:space="preserve"> Zgodnie z SIWZ.</w:t>
      </w:r>
    </w:p>
    <w:p w:rsidR="00DC078D" w:rsidRDefault="00DC078D" w:rsidP="00502481">
      <w:pPr>
        <w:jc w:val="both"/>
        <w:rPr>
          <w:lang w:eastAsia="pl-PL"/>
        </w:rPr>
      </w:pPr>
    </w:p>
    <w:p w:rsidR="00CA18B2" w:rsidRPr="00891257" w:rsidRDefault="00CA18B2" w:rsidP="00CA18B2">
      <w:pPr>
        <w:jc w:val="both"/>
        <w:rPr>
          <w:b/>
          <w:bCs/>
        </w:rPr>
      </w:pPr>
      <w:r>
        <w:rPr>
          <w:b/>
          <w:bCs/>
        </w:rPr>
        <w:t>Pyt 39</w:t>
      </w:r>
      <w:r w:rsidRPr="00891257">
        <w:rPr>
          <w:b/>
          <w:bCs/>
        </w:rPr>
        <w:t xml:space="preserve">: </w:t>
      </w:r>
    </w:p>
    <w:p w:rsidR="00CA18B2" w:rsidRPr="00CA18B2" w:rsidRDefault="00CA18B2" w:rsidP="00CA18B2">
      <w:pPr>
        <w:jc w:val="both"/>
      </w:pPr>
      <w:r w:rsidRPr="00CA18B2">
        <w:t xml:space="preserve">Dot. Pakietu nr 1, poz. 1-3. </w:t>
      </w:r>
    </w:p>
    <w:p w:rsidR="00CA18B2" w:rsidRPr="00CA18B2" w:rsidRDefault="00CA18B2" w:rsidP="00CA18B2">
      <w:pPr>
        <w:jc w:val="both"/>
      </w:pPr>
      <w:r w:rsidRPr="00CA18B2">
        <w:t xml:space="preserve">Czy Zamawiający odstąpi od wymogu dopuszczenia do kontaktu z żywnością? </w:t>
      </w:r>
    </w:p>
    <w:p w:rsidR="00CA18B2" w:rsidRDefault="00CA18B2" w:rsidP="00CA18B2">
      <w:pPr>
        <w:jc w:val="both"/>
        <w:rPr>
          <w:lang w:eastAsia="pl-PL"/>
        </w:rPr>
      </w:pPr>
      <w:r>
        <w:rPr>
          <w:b/>
        </w:rPr>
        <w:t>Ad 39</w:t>
      </w:r>
      <w:r w:rsidRPr="00116D88">
        <w:rPr>
          <w:b/>
        </w:rPr>
        <w:t>:</w:t>
      </w:r>
      <w:r w:rsidR="001E143C">
        <w:rPr>
          <w:b/>
        </w:rPr>
        <w:t xml:space="preserve"> Nie, zgodnie z SIWZ.</w:t>
      </w:r>
    </w:p>
    <w:p w:rsidR="00CA18B2" w:rsidRDefault="00CA18B2" w:rsidP="00502481">
      <w:pPr>
        <w:jc w:val="both"/>
        <w:rPr>
          <w:lang w:eastAsia="pl-PL"/>
        </w:rPr>
      </w:pPr>
    </w:p>
    <w:p w:rsidR="00CA18B2" w:rsidRPr="00891257" w:rsidRDefault="00CA18B2" w:rsidP="00CA18B2">
      <w:pPr>
        <w:jc w:val="both"/>
        <w:rPr>
          <w:b/>
          <w:bCs/>
        </w:rPr>
      </w:pPr>
      <w:r>
        <w:rPr>
          <w:b/>
          <w:bCs/>
        </w:rPr>
        <w:t>Pyt 40</w:t>
      </w:r>
      <w:r w:rsidRPr="00891257">
        <w:rPr>
          <w:b/>
          <w:bCs/>
        </w:rPr>
        <w:t xml:space="preserve">: </w:t>
      </w:r>
    </w:p>
    <w:p w:rsidR="00CA18B2" w:rsidRDefault="00CA18B2" w:rsidP="00CA18B2">
      <w:pPr>
        <w:jc w:val="both"/>
      </w:pPr>
      <w:r w:rsidRPr="00CA18B2">
        <w:t xml:space="preserve">Dot. Pakietu nr 1, poz. 4-9. </w:t>
      </w:r>
    </w:p>
    <w:p w:rsidR="00CA18B2" w:rsidRPr="00CA18B2" w:rsidRDefault="00CA18B2" w:rsidP="00CA18B2">
      <w:pPr>
        <w:jc w:val="both"/>
      </w:pPr>
      <w:r w:rsidRPr="00CA18B2">
        <w:t>Czy Zamawiający odstąpi od wymogu odporności na przenikalność substancji chemicznych zgodnie z normą EN374-3?</w:t>
      </w:r>
    </w:p>
    <w:p w:rsidR="00CA18B2" w:rsidRDefault="00CA18B2" w:rsidP="00CA18B2">
      <w:pPr>
        <w:jc w:val="both"/>
        <w:rPr>
          <w:lang w:eastAsia="pl-PL"/>
        </w:rPr>
      </w:pPr>
      <w:r>
        <w:rPr>
          <w:b/>
        </w:rPr>
        <w:t>Ad 40</w:t>
      </w:r>
      <w:r w:rsidRPr="00116D88">
        <w:rPr>
          <w:b/>
        </w:rPr>
        <w:t>:</w:t>
      </w:r>
      <w:r w:rsidR="001E143C" w:rsidRPr="001E143C">
        <w:rPr>
          <w:b/>
        </w:rPr>
        <w:t xml:space="preserve"> </w:t>
      </w:r>
      <w:r w:rsidR="001E143C">
        <w:rPr>
          <w:b/>
        </w:rPr>
        <w:t>Nie, zgodnie z SIWZ.</w:t>
      </w:r>
    </w:p>
    <w:p w:rsidR="00CA18B2" w:rsidRDefault="00CA18B2" w:rsidP="00502481">
      <w:pPr>
        <w:jc w:val="both"/>
        <w:rPr>
          <w:lang w:eastAsia="pl-PL"/>
        </w:rPr>
      </w:pPr>
    </w:p>
    <w:p w:rsidR="00CA18B2" w:rsidRPr="00891257" w:rsidRDefault="00CA18B2" w:rsidP="00CA18B2">
      <w:pPr>
        <w:jc w:val="both"/>
        <w:rPr>
          <w:b/>
          <w:bCs/>
        </w:rPr>
      </w:pPr>
      <w:r>
        <w:rPr>
          <w:b/>
          <w:bCs/>
        </w:rPr>
        <w:t>Pyt 41</w:t>
      </w:r>
      <w:r w:rsidRPr="00891257">
        <w:rPr>
          <w:b/>
          <w:bCs/>
        </w:rPr>
        <w:t xml:space="preserve">: </w:t>
      </w:r>
    </w:p>
    <w:p w:rsidR="00CA18B2" w:rsidRPr="00CA18B2" w:rsidRDefault="00CA18B2" w:rsidP="00CA18B2">
      <w:pPr>
        <w:jc w:val="both"/>
      </w:pPr>
      <w:r w:rsidRPr="00CA18B2">
        <w:t xml:space="preserve">Dot. Pakietu nr 1, poz. 4-9. </w:t>
      </w:r>
    </w:p>
    <w:p w:rsidR="00CA18B2" w:rsidRPr="00CA18B2" w:rsidRDefault="00CA18B2" w:rsidP="00CA18B2">
      <w:pPr>
        <w:jc w:val="both"/>
      </w:pPr>
      <w:r w:rsidRPr="00CA18B2">
        <w:t>Czy Zamawiający odstąpi od wymogu odporności na przenikalność wirusów zgodnie z normą ASTM F1671?</w:t>
      </w:r>
    </w:p>
    <w:p w:rsidR="00CA18B2" w:rsidRDefault="00CA18B2" w:rsidP="00CA18B2">
      <w:pPr>
        <w:jc w:val="both"/>
        <w:rPr>
          <w:lang w:eastAsia="pl-PL"/>
        </w:rPr>
      </w:pPr>
      <w:r>
        <w:rPr>
          <w:b/>
        </w:rPr>
        <w:t>Ad 41</w:t>
      </w:r>
      <w:r w:rsidRPr="00116D88">
        <w:rPr>
          <w:b/>
        </w:rPr>
        <w:t>:</w:t>
      </w:r>
      <w:r w:rsidR="001E143C" w:rsidRPr="001E143C">
        <w:rPr>
          <w:b/>
        </w:rPr>
        <w:t xml:space="preserve"> </w:t>
      </w:r>
      <w:r w:rsidR="001E143C">
        <w:rPr>
          <w:b/>
        </w:rPr>
        <w:t>Nie, zgodnie z SIWZ.</w:t>
      </w:r>
    </w:p>
    <w:p w:rsidR="00CA18B2" w:rsidRDefault="00CA18B2" w:rsidP="00502481">
      <w:pPr>
        <w:jc w:val="both"/>
        <w:rPr>
          <w:lang w:eastAsia="pl-PL"/>
        </w:rPr>
      </w:pPr>
    </w:p>
    <w:p w:rsidR="00CA18B2" w:rsidRPr="00891257" w:rsidRDefault="00CA18B2" w:rsidP="00CA18B2">
      <w:pPr>
        <w:jc w:val="both"/>
        <w:rPr>
          <w:b/>
          <w:bCs/>
        </w:rPr>
      </w:pPr>
      <w:r>
        <w:rPr>
          <w:b/>
          <w:bCs/>
        </w:rPr>
        <w:t>Pyt 42</w:t>
      </w:r>
      <w:r w:rsidRPr="00891257">
        <w:rPr>
          <w:b/>
          <w:bCs/>
        </w:rPr>
        <w:t xml:space="preserve">: </w:t>
      </w:r>
    </w:p>
    <w:p w:rsidR="00CA18B2" w:rsidRPr="00CA18B2" w:rsidRDefault="00CA18B2" w:rsidP="00CA18B2">
      <w:pPr>
        <w:jc w:val="both"/>
      </w:pPr>
      <w:r w:rsidRPr="00CA18B2">
        <w:t xml:space="preserve">Dot. Pakietu nr 1, poz. 4-9. </w:t>
      </w:r>
    </w:p>
    <w:p w:rsidR="00CA18B2" w:rsidRPr="00CA18B2" w:rsidRDefault="00CA18B2" w:rsidP="00CA18B2">
      <w:pPr>
        <w:jc w:val="both"/>
      </w:pPr>
      <w:r w:rsidRPr="00CA18B2">
        <w:t>Czy Zamawiający dopuści rękawiczki o grubości palca 0,06 mm?</w:t>
      </w:r>
    </w:p>
    <w:p w:rsidR="00CA18B2" w:rsidRDefault="00CA18B2" w:rsidP="00CA18B2">
      <w:pPr>
        <w:jc w:val="both"/>
        <w:rPr>
          <w:lang w:eastAsia="pl-PL"/>
        </w:rPr>
      </w:pPr>
      <w:r>
        <w:rPr>
          <w:b/>
        </w:rPr>
        <w:t>Ad 42</w:t>
      </w:r>
      <w:r w:rsidRPr="00116D88">
        <w:rPr>
          <w:b/>
        </w:rPr>
        <w:t>:</w:t>
      </w:r>
      <w:r w:rsidR="001E143C" w:rsidRPr="001E143C">
        <w:rPr>
          <w:b/>
        </w:rPr>
        <w:t xml:space="preserve"> </w:t>
      </w:r>
      <w:r w:rsidR="001E143C">
        <w:rPr>
          <w:b/>
        </w:rPr>
        <w:t>Nie, zgodnie z SIWZ.</w:t>
      </w:r>
    </w:p>
    <w:p w:rsidR="00CA18B2" w:rsidRDefault="00CA18B2" w:rsidP="00502481">
      <w:pPr>
        <w:jc w:val="both"/>
        <w:rPr>
          <w:lang w:eastAsia="pl-PL"/>
        </w:rPr>
      </w:pPr>
    </w:p>
    <w:p w:rsidR="00CA18B2" w:rsidRPr="00891257" w:rsidRDefault="00CA18B2" w:rsidP="00CA18B2">
      <w:pPr>
        <w:jc w:val="both"/>
        <w:rPr>
          <w:b/>
          <w:bCs/>
        </w:rPr>
      </w:pPr>
      <w:r>
        <w:rPr>
          <w:b/>
          <w:bCs/>
        </w:rPr>
        <w:t>Pyt 43</w:t>
      </w:r>
      <w:r w:rsidRPr="00891257">
        <w:rPr>
          <w:b/>
          <w:bCs/>
        </w:rPr>
        <w:t xml:space="preserve">: </w:t>
      </w:r>
    </w:p>
    <w:p w:rsidR="00CA18B2" w:rsidRPr="00CA18B2" w:rsidRDefault="00CA18B2" w:rsidP="00CA18B2">
      <w:pPr>
        <w:jc w:val="both"/>
      </w:pPr>
      <w:r w:rsidRPr="00CA18B2">
        <w:t xml:space="preserve">Dot. Pakietu nr 1, poz. 10-13. </w:t>
      </w:r>
    </w:p>
    <w:p w:rsidR="00CA18B2" w:rsidRPr="00CA18B2" w:rsidRDefault="00CA18B2" w:rsidP="00CA18B2">
      <w:pPr>
        <w:jc w:val="both"/>
      </w:pPr>
      <w:r w:rsidRPr="00CA18B2">
        <w:t>Czy Zamawiający dopuści rękawiczki o AQL 1,5?</w:t>
      </w:r>
    </w:p>
    <w:p w:rsidR="00CA18B2" w:rsidRDefault="00CA18B2" w:rsidP="00CA18B2">
      <w:pPr>
        <w:jc w:val="both"/>
        <w:rPr>
          <w:lang w:eastAsia="pl-PL"/>
        </w:rPr>
      </w:pPr>
      <w:r>
        <w:rPr>
          <w:b/>
        </w:rPr>
        <w:t>Ad 43</w:t>
      </w:r>
      <w:r w:rsidRPr="00116D88">
        <w:rPr>
          <w:b/>
        </w:rPr>
        <w:t>:</w:t>
      </w:r>
      <w:r w:rsidR="001E143C" w:rsidRPr="001E143C">
        <w:rPr>
          <w:b/>
        </w:rPr>
        <w:t xml:space="preserve"> </w:t>
      </w:r>
      <w:r w:rsidR="001E143C">
        <w:rPr>
          <w:b/>
        </w:rPr>
        <w:t>Nie, zgodnie z SIWZ.</w:t>
      </w:r>
    </w:p>
    <w:p w:rsidR="00CA18B2" w:rsidRDefault="00CA18B2" w:rsidP="00502481">
      <w:pPr>
        <w:jc w:val="both"/>
        <w:rPr>
          <w:lang w:eastAsia="pl-PL"/>
        </w:rPr>
      </w:pPr>
    </w:p>
    <w:p w:rsidR="00CA18B2" w:rsidRPr="00891257" w:rsidRDefault="00CA18B2" w:rsidP="00CA18B2">
      <w:pPr>
        <w:jc w:val="both"/>
        <w:rPr>
          <w:b/>
          <w:bCs/>
        </w:rPr>
      </w:pPr>
      <w:r>
        <w:rPr>
          <w:b/>
          <w:bCs/>
        </w:rPr>
        <w:t>Pyt 44</w:t>
      </w:r>
      <w:r w:rsidRPr="00891257">
        <w:rPr>
          <w:b/>
          <w:bCs/>
        </w:rPr>
        <w:t xml:space="preserve">: </w:t>
      </w:r>
    </w:p>
    <w:p w:rsidR="00CA18B2" w:rsidRPr="00CA18B2" w:rsidRDefault="00CA18B2" w:rsidP="00CA18B2">
      <w:pPr>
        <w:jc w:val="both"/>
      </w:pPr>
      <w:r w:rsidRPr="00CA18B2">
        <w:t>Czy za dni robocze Zamawiający uważa dni od poniedziałku do piątku za wyjątkiem dni ustawowo wolnych od pracy?</w:t>
      </w:r>
    </w:p>
    <w:p w:rsidR="00CA18B2" w:rsidRDefault="00CA18B2" w:rsidP="00CA18B2">
      <w:pPr>
        <w:jc w:val="both"/>
        <w:rPr>
          <w:lang w:eastAsia="pl-PL"/>
        </w:rPr>
      </w:pPr>
      <w:r>
        <w:rPr>
          <w:b/>
        </w:rPr>
        <w:t>Ad 44</w:t>
      </w:r>
      <w:r w:rsidRPr="00116D88">
        <w:rPr>
          <w:b/>
        </w:rPr>
        <w:t>:</w:t>
      </w:r>
      <w:r w:rsidR="001E143C">
        <w:rPr>
          <w:b/>
        </w:rPr>
        <w:t xml:space="preserve"> Tak</w:t>
      </w:r>
    </w:p>
    <w:p w:rsidR="00CA18B2" w:rsidRDefault="00CA18B2" w:rsidP="00502481">
      <w:pPr>
        <w:jc w:val="both"/>
        <w:rPr>
          <w:lang w:eastAsia="pl-PL"/>
        </w:rPr>
      </w:pPr>
    </w:p>
    <w:p w:rsidR="00CA18B2" w:rsidRPr="00891257" w:rsidRDefault="00CA18B2" w:rsidP="00CA18B2">
      <w:pPr>
        <w:jc w:val="both"/>
        <w:rPr>
          <w:b/>
          <w:bCs/>
        </w:rPr>
      </w:pPr>
      <w:r>
        <w:rPr>
          <w:b/>
          <w:bCs/>
        </w:rPr>
        <w:t>Pyt 45</w:t>
      </w:r>
      <w:r w:rsidRPr="00891257">
        <w:rPr>
          <w:b/>
          <w:bCs/>
        </w:rPr>
        <w:t xml:space="preserve">: </w:t>
      </w:r>
    </w:p>
    <w:p w:rsidR="00CA18B2" w:rsidRPr="00CA18B2" w:rsidRDefault="00CA18B2" w:rsidP="00CA18B2">
      <w:pPr>
        <w:jc w:val="both"/>
      </w:pPr>
      <w:r w:rsidRPr="00CA18B2">
        <w:lastRenderedPageBreak/>
        <w:t>Czy Zamawiający zgadza się zapisać w art. 3 pkt 12, że zakaz nieblokowania dostaw obowiązuje w przypadku gdy opóźnienie w zapłacie nie przekracza 60 dni.</w:t>
      </w:r>
    </w:p>
    <w:p w:rsidR="00CA18B2" w:rsidRDefault="00CA18B2" w:rsidP="00CA18B2">
      <w:pPr>
        <w:jc w:val="both"/>
        <w:rPr>
          <w:lang w:eastAsia="pl-PL"/>
        </w:rPr>
      </w:pPr>
      <w:r>
        <w:rPr>
          <w:b/>
        </w:rPr>
        <w:t>Ad 45</w:t>
      </w:r>
      <w:r w:rsidRPr="00116D88">
        <w:rPr>
          <w:b/>
        </w:rPr>
        <w:t>:</w:t>
      </w:r>
      <w:r w:rsidR="001E143C">
        <w:rPr>
          <w:b/>
        </w:rPr>
        <w:t xml:space="preserve"> Nie, zgodnie z SIWZ</w:t>
      </w:r>
    </w:p>
    <w:p w:rsidR="00CA18B2" w:rsidRDefault="00CA18B2" w:rsidP="00502481">
      <w:pPr>
        <w:jc w:val="both"/>
        <w:rPr>
          <w:lang w:eastAsia="pl-PL"/>
        </w:rPr>
      </w:pPr>
    </w:p>
    <w:p w:rsidR="00CA18B2" w:rsidRPr="00891257" w:rsidRDefault="00CA18B2" w:rsidP="00CA18B2">
      <w:pPr>
        <w:jc w:val="both"/>
        <w:rPr>
          <w:b/>
          <w:bCs/>
        </w:rPr>
      </w:pPr>
      <w:r>
        <w:rPr>
          <w:b/>
          <w:bCs/>
        </w:rPr>
        <w:t>Pyt 46</w:t>
      </w:r>
      <w:r w:rsidRPr="00891257">
        <w:rPr>
          <w:b/>
          <w:bCs/>
        </w:rPr>
        <w:t xml:space="preserve">: </w:t>
      </w:r>
    </w:p>
    <w:p w:rsidR="00CA18B2" w:rsidRPr="00CA18B2" w:rsidRDefault="00CA18B2" w:rsidP="00CA18B2">
      <w:pPr>
        <w:jc w:val="both"/>
      </w:pPr>
      <w:r w:rsidRPr="00CA18B2">
        <w:t>Czy zamawiający odstąpi od wymogu, aby każda faktura zawierała informację o numerze umowy przetargowej?</w:t>
      </w:r>
    </w:p>
    <w:p w:rsidR="00CA18B2" w:rsidRDefault="00CA18B2" w:rsidP="00CA18B2">
      <w:pPr>
        <w:jc w:val="both"/>
      </w:pPr>
    </w:p>
    <w:p w:rsidR="00CA18B2" w:rsidRPr="00CA18B2" w:rsidRDefault="00CA18B2" w:rsidP="00CA18B2">
      <w:pPr>
        <w:jc w:val="both"/>
      </w:pPr>
      <w:r w:rsidRPr="00CA18B2">
        <w:t>Numer umowy nie musi być zamieszczany na fakturze według przepisów rozporządzenia Ministra Finansów z dnia 28 marca 2011 r. w sprawie zwrotu podatku niektórym podatnikom, wystawiania faktur, sposobu ich przechowywania oraz listy towarów i usług, do których nie mają zastosowania zwolnienia od podatku od towarów i usług (Dz. U. Nr 68, poz. 360). Dlatego wiele informatycznych systemów wystawiania faktur nie przewiduje zamieszczania tych danych na fakturach. W tej sytuacji, w przypadku wykonawców korzystających z takich systemów wystawiania faktur, zamieszczanie numeru umowy bezpośrednio na fakturze może być znacznie utrudnione i wiązać się z dodatkow</w:t>
      </w:r>
      <w:r>
        <w:t>ymi kosztami.</w:t>
      </w:r>
    </w:p>
    <w:p w:rsidR="00CA18B2" w:rsidRDefault="00CA18B2" w:rsidP="00CA18B2">
      <w:pPr>
        <w:jc w:val="both"/>
        <w:rPr>
          <w:lang w:eastAsia="pl-PL"/>
        </w:rPr>
      </w:pPr>
      <w:r>
        <w:rPr>
          <w:b/>
        </w:rPr>
        <w:t>Ad 46</w:t>
      </w:r>
      <w:r w:rsidRPr="00116D88">
        <w:rPr>
          <w:b/>
        </w:rPr>
        <w:t>:</w:t>
      </w:r>
      <w:r w:rsidR="001E143C">
        <w:rPr>
          <w:b/>
        </w:rPr>
        <w:t xml:space="preserve"> Zamawiający odstępuje.</w:t>
      </w:r>
    </w:p>
    <w:p w:rsidR="00CA18B2" w:rsidRDefault="00CA18B2" w:rsidP="00502481">
      <w:pPr>
        <w:jc w:val="both"/>
        <w:rPr>
          <w:lang w:eastAsia="pl-PL"/>
        </w:rPr>
      </w:pPr>
    </w:p>
    <w:p w:rsidR="00CA18B2" w:rsidRPr="00891257" w:rsidRDefault="00CA18B2" w:rsidP="00CA18B2">
      <w:pPr>
        <w:jc w:val="both"/>
        <w:rPr>
          <w:b/>
          <w:bCs/>
        </w:rPr>
      </w:pPr>
      <w:r>
        <w:rPr>
          <w:b/>
          <w:bCs/>
        </w:rPr>
        <w:t>Pyt 47</w:t>
      </w:r>
      <w:r w:rsidRPr="00891257">
        <w:rPr>
          <w:b/>
          <w:bCs/>
        </w:rPr>
        <w:t xml:space="preserve">: </w:t>
      </w:r>
    </w:p>
    <w:p w:rsidR="00CA18B2" w:rsidRPr="00CA18B2" w:rsidRDefault="00CA18B2" w:rsidP="00CA18B2">
      <w:pPr>
        <w:jc w:val="both"/>
      </w:pPr>
      <w:r w:rsidRPr="00CA18B2">
        <w:t xml:space="preserve">Czy Zamawiający zgadza się aby we wzorze umowy została dopisana fraza o następującej (lub podobnej) treści: </w:t>
      </w:r>
      <w:r w:rsidRPr="00CA18B2">
        <w:rPr>
          <w:i/>
        </w:rPr>
        <w:t>„lub w przypadku przekraczającej 3% zmiany średniego kursu NBP walut EUR lub USD w stosunku do kursu z dnia zawarcia umowy lub w przypadku gdy suma miesięcznych wskaźników cen i usług konsumpcyjnych opublikowanych przez Prezesa GUS za okres od dnia zawarcia umowy przekroczy 3%”?</w:t>
      </w:r>
    </w:p>
    <w:p w:rsidR="00CA18B2" w:rsidRPr="00CA18B2" w:rsidRDefault="00CA18B2" w:rsidP="00CA18B2">
      <w:pPr>
        <w:jc w:val="both"/>
      </w:pPr>
      <w:r w:rsidRPr="00CA18B2">
        <w:t>Dopisanie powyższej frazy nie zagraża interesom Zamawiającego. Jeżeli Zamawiający nie    będzie akceptował zmiany cen, będzie mógł odmówić podpisania aneksu o zmianie umowy.</w:t>
      </w:r>
    </w:p>
    <w:p w:rsidR="00CA18B2" w:rsidRDefault="00CA18B2" w:rsidP="00CA18B2">
      <w:pPr>
        <w:jc w:val="both"/>
        <w:rPr>
          <w:lang w:eastAsia="pl-PL"/>
        </w:rPr>
      </w:pPr>
      <w:r>
        <w:rPr>
          <w:b/>
        </w:rPr>
        <w:t>Ad 47</w:t>
      </w:r>
      <w:r w:rsidRPr="00116D88">
        <w:rPr>
          <w:b/>
        </w:rPr>
        <w:t>:</w:t>
      </w:r>
      <w:r w:rsidR="001E143C" w:rsidRPr="001E143C">
        <w:rPr>
          <w:b/>
        </w:rPr>
        <w:t xml:space="preserve"> </w:t>
      </w:r>
      <w:r w:rsidR="001E143C">
        <w:rPr>
          <w:b/>
        </w:rPr>
        <w:t>Nie, zgodnie z SIWZ</w:t>
      </w:r>
    </w:p>
    <w:p w:rsidR="00CA18B2" w:rsidRDefault="00CA18B2" w:rsidP="00502481">
      <w:pPr>
        <w:jc w:val="both"/>
        <w:rPr>
          <w:lang w:eastAsia="pl-PL"/>
        </w:rPr>
      </w:pPr>
    </w:p>
    <w:p w:rsidR="00562953" w:rsidRPr="00891257" w:rsidRDefault="00562953" w:rsidP="00562953">
      <w:pPr>
        <w:jc w:val="both"/>
        <w:rPr>
          <w:b/>
          <w:bCs/>
        </w:rPr>
      </w:pPr>
      <w:r>
        <w:rPr>
          <w:b/>
          <w:bCs/>
        </w:rPr>
        <w:t>Pyt 48</w:t>
      </w:r>
      <w:r w:rsidRPr="00891257">
        <w:rPr>
          <w:b/>
          <w:bCs/>
        </w:rPr>
        <w:t xml:space="preserve">: </w:t>
      </w:r>
    </w:p>
    <w:p w:rsidR="00562953" w:rsidRDefault="00562953" w:rsidP="00562953">
      <w:pPr>
        <w:jc w:val="both"/>
      </w:pPr>
      <w:r>
        <w:t>zadanie 2:</w:t>
      </w:r>
    </w:p>
    <w:p w:rsidR="00562953" w:rsidRPr="00EB577C" w:rsidRDefault="00562953" w:rsidP="00562953">
      <w:pPr>
        <w:jc w:val="both"/>
      </w:pPr>
      <w:r>
        <w:t>Czy Zamawiający wydzieli do osobnego pakietu pozycje nr 1,2 oraz 3? Pozwoli nam to na złożenie bardzo korzystnej jakościowo i ekonomicznie oferty na pozostały asortyment tego pakietu.</w:t>
      </w:r>
      <w:bookmarkStart w:id="0" w:name="_GoBack"/>
      <w:bookmarkEnd w:id="0"/>
    </w:p>
    <w:p w:rsidR="00562953" w:rsidRDefault="00562953" w:rsidP="00562953">
      <w:pPr>
        <w:jc w:val="both"/>
        <w:rPr>
          <w:lang w:eastAsia="pl-PL"/>
        </w:rPr>
      </w:pPr>
      <w:r>
        <w:rPr>
          <w:b/>
        </w:rPr>
        <w:t>Ad 48</w:t>
      </w:r>
      <w:r w:rsidRPr="00116D88">
        <w:rPr>
          <w:b/>
        </w:rPr>
        <w:t>:</w:t>
      </w:r>
      <w:r w:rsidR="001E143C">
        <w:rPr>
          <w:b/>
        </w:rPr>
        <w:t xml:space="preserve"> Tak, Zamawiający dokona zmian w Pakietach. </w:t>
      </w:r>
    </w:p>
    <w:p w:rsidR="00562953" w:rsidRDefault="00562953" w:rsidP="00502481">
      <w:pPr>
        <w:jc w:val="both"/>
        <w:rPr>
          <w:lang w:eastAsia="pl-PL"/>
        </w:rPr>
      </w:pPr>
    </w:p>
    <w:p w:rsidR="00562953" w:rsidRPr="00891257" w:rsidRDefault="00562953" w:rsidP="00562953">
      <w:pPr>
        <w:jc w:val="both"/>
        <w:rPr>
          <w:b/>
          <w:bCs/>
        </w:rPr>
      </w:pPr>
      <w:r>
        <w:rPr>
          <w:b/>
          <w:bCs/>
        </w:rPr>
        <w:t>Pyt 49</w:t>
      </w:r>
      <w:r w:rsidRPr="00891257">
        <w:rPr>
          <w:b/>
          <w:bCs/>
        </w:rPr>
        <w:t xml:space="preserve">: </w:t>
      </w:r>
    </w:p>
    <w:p w:rsidR="00562953" w:rsidRPr="00562953" w:rsidRDefault="00562953" w:rsidP="00562953">
      <w:pPr>
        <w:jc w:val="both"/>
      </w:pPr>
      <w:r w:rsidRPr="00562953">
        <w:t>Pakiet 1.</w:t>
      </w:r>
      <w:r>
        <w:t xml:space="preserve"> </w:t>
      </w:r>
      <w:r w:rsidRPr="00562953">
        <w:t xml:space="preserve">Poz.1-3 </w:t>
      </w:r>
    </w:p>
    <w:p w:rsidR="00562953" w:rsidRPr="00562953" w:rsidRDefault="00562953" w:rsidP="00562953">
      <w:pPr>
        <w:jc w:val="both"/>
      </w:pPr>
      <w:r w:rsidRPr="00562953">
        <w:t>Prosimy o dopuszczenie rękawic o grubości min. 0,10mm spełniającej pozostałe wymogi SIWZ.</w:t>
      </w:r>
    </w:p>
    <w:p w:rsidR="00562953" w:rsidRDefault="00562953" w:rsidP="00562953">
      <w:pPr>
        <w:jc w:val="both"/>
        <w:rPr>
          <w:lang w:eastAsia="pl-PL"/>
        </w:rPr>
      </w:pPr>
      <w:r>
        <w:rPr>
          <w:b/>
        </w:rPr>
        <w:t>Ad 49</w:t>
      </w:r>
      <w:r w:rsidRPr="00116D88">
        <w:rPr>
          <w:b/>
        </w:rPr>
        <w:t>:</w:t>
      </w:r>
      <w:r w:rsidR="00B61E47" w:rsidRPr="00B61E47">
        <w:rPr>
          <w:b/>
        </w:rPr>
        <w:t xml:space="preserve"> </w:t>
      </w:r>
      <w:r w:rsidR="00B61E47">
        <w:rPr>
          <w:b/>
        </w:rPr>
        <w:t>Nie, zgodnie z SIWZ</w:t>
      </w:r>
    </w:p>
    <w:p w:rsidR="00562953" w:rsidRDefault="00562953" w:rsidP="00502481">
      <w:pPr>
        <w:jc w:val="both"/>
        <w:rPr>
          <w:lang w:eastAsia="pl-PL"/>
        </w:rPr>
      </w:pPr>
    </w:p>
    <w:p w:rsidR="00562953" w:rsidRPr="00891257" w:rsidRDefault="00562953" w:rsidP="00562953">
      <w:pPr>
        <w:jc w:val="both"/>
        <w:rPr>
          <w:b/>
          <w:bCs/>
        </w:rPr>
      </w:pPr>
      <w:r>
        <w:rPr>
          <w:b/>
          <w:bCs/>
        </w:rPr>
        <w:t>Pyt 50</w:t>
      </w:r>
      <w:r w:rsidRPr="00891257">
        <w:rPr>
          <w:b/>
          <w:bCs/>
        </w:rPr>
        <w:t xml:space="preserve">: </w:t>
      </w:r>
    </w:p>
    <w:p w:rsidR="00562953" w:rsidRPr="00562953" w:rsidRDefault="00562953" w:rsidP="00562953">
      <w:pPr>
        <w:jc w:val="both"/>
      </w:pPr>
      <w:r w:rsidRPr="00562953">
        <w:t>Pakiet 1</w:t>
      </w:r>
      <w:r>
        <w:t xml:space="preserve"> </w:t>
      </w:r>
      <w:r w:rsidRPr="00562953">
        <w:t>Poz.4-6, 10-13</w:t>
      </w:r>
    </w:p>
    <w:p w:rsidR="00562953" w:rsidRPr="00562953" w:rsidRDefault="00562953" w:rsidP="00562953">
      <w:pPr>
        <w:jc w:val="both"/>
      </w:pPr>
      <w:r w:rsidRPr="00562953">
        <w:t>Prosimy o dopuszczenie rękawic bez zawartości pudru. Pragniemy podkreślić że puder jest czynnikiem  wywołującym alergie na skórze dłoni personelu.</w:t>
      </w:r>
    </w:p>
    <w:p w:rsidR="00562953" w:rsidRDefault="00562953" w:rsidP="00562953">
      <w:pPr>
        <w:jc w:val="both"/>
        <w:rPr>
          <w:lang w:eastAsia="pl-PL"/>
        </w:rPr>
      </w:pPr>
      <w:r>
        <w:rPr>
          <w:b/>
        </w:rPr>
        <w:t>Ad 50</w:t>
      </w:r>
      <w:r w:rsidRPr="00116D88">
        <w:rPr>
          <w:b/>
        </w:rPr>
        <w:t>:</w:t>
      </w:r>
      <w:r w:rsidR="00B61E47" w:rsidRPr="00B61E47">
        <w:rPr>
          <w:b/>
        </w:rPr>
        <w:t xml:space="preserve"> </w:t>
      </w:r>
      <w:r w:rsidR="00B61E47">
        <w:rPr>
          <w:b/>
        </w:rPr>
        <w:t>Nie, zgodnie z SIWZ</w:t>
      </w:r>
    </w:p>
    <w:p w:rsidR="00562953" w:rsidRDefault="00562953" w:rsidP="00502481">
      <w:pPr>
        <w:jc w:val="both"/>
        <w:rPr>
          <w:lang w:eastAsia="pl-PL"/>
        </w:rPr>
      </w:pPr>
    </w:p>
    <w:p w:rsidR="00562953" w:rsidRPr="00891257" w:rsidRDefault="00562953" w:rsidP="00562953">
      <w:pPr>
        <w:jc w:val="both"/>
        <w:rPr>
          <w:b/>
          <w:bCs/>
        </w:rPr>
      </w:pPr>
      <w:r>
        <w:rPr>
          <w:b/>
          <w:bCs/>
        </w:rPr>
        <w:t>Pyt 51</w:t>
      </w:r>
      <w:r w:rsidRPr="00891257">
        <w:rPr>
          <w:b/>
          <w:bCs/>
        </w:rPr>
        <w:t xml:space="preserve">: </w:t>
      </w:r>
    </w:p>
    <w:p w:rsidR="00562953" w:rsidRPr="00562953" w:rsidRDefault="00562953" w:rsidP="00562953">
      <w:pPr>
        <w:jc w:val="both"/>
      </w:pPr>
      <w:r w:rsidRPr="00562953">
        <w:t>Pakiet 1</w:t>
      </w:r>
      <w:r>
        <w:t xml:space="preserve"> </w:t>
      </w:r>
      <w:r w:rsidRPr="00562953">
        <w:t>Poz. 10-13</w:t>
      </w:r>
    </w:p>
    <w:p w:rsidR="00562953" w:rsidRPr="00562953" w:rsidRDefault="00562953" w:rsidP="00562953">
      <w:pPr>
        <w:jc w:val="both"/>
      </w:pPr>
      <w:r w:rsidRPr="00562953">
        <w:lastRenderedPageBreak/>
        <w:t xml:space="preserve">Prosimy Zamawiającego o dopuszczenie jako alternatywy rękawic diagnostycznych, nitrylowych, bezpudrowych, cienkich, o poziomie oznaczonym jako AQL &lt;1,5 - informacja na opakowaniu wraz ze stosownym piktogramem szczelności dla mikroorganizmów oraz z informacją na opakowaniu o poziomie kontroli jakości G1 zgodnym z wymaganiami EN 455-1 AQL 1,5, mikroteksturowane na całości lub na końcach palców, grubość na palcach min. 0,1 mm z tolerancją +/- 0,02 mm, dłoń 0,07 mm, zgodność z normą EN 455 potwierdzona na opakowaniu, oznakowane jako wyrób medyczny Klasy I i środek ochrony indywidualnej Kategorii III z adekwatnym oznakowaniem na opakowaniu (EN 374 – cz.2 i 3 z poziomami ochrony EN 420). Odporne na przenikanie substancji chemicznych zgodnie z EN 374-3 – 3 lub alternatywną – min 10 substancji z czasem ochrony na co najmniej 1 poziomie, w tym 33% formaliny i 70% izopropanol z czasem przenikania 22 min, badania na przenikalność wirusów zgodnie z ASTM F 1671 (fabryczne oznakowanie na opakowaniu). Rozmiary S – XL. Opakowanie oznakowane numerem serii, datą ważności, nr katalogowym producenta i co najmniej 5 substancji z poziomami ochrony.  Opakowanie 100 szt. </w:t>
      </w:r>
    </w:p>
    <w:p w:rsidR="00562953" w:rsidRDefault="00562953" w:rsidP="00562953">
      <w:pPr>
        <w:jc w:val="both"/>
        <w:rPr>
          <w:lang w:eastAsia="pl-PL"/>
        </w:rPr>
      </w:pPr>
      <w:r>
        <w:rPr>
          <w:b/>
        </w:rPr>
        <w:t>Ad 51</w:t>
      </w:r>
      <w:r w:rsidRPr="00116D88">
        <w:rPr>
          <w:b/>
        </w:rPr>
        <w:t>:</w:t>
      </w:r>
      <w:r w:rsidR="00B61E47" w:rsidRPr="00B61E47">
        <w:rPr>
          <w:b/>
        </w:rPr>
        <w:t xml:space="preserve"> </w:t>
      </w:r>
      <w:r w:rsidR="00B61E47">
        <w:rPr>
          <w:b/>
        </w:rPr>
        <w:t>Nie, zgodnie z SIWZ</w:t>
      </w:r>
    </w:p>
    <w:p w:rsidR="00562953" w:rsidRDefault="00562953" w:rsidP="00502481">
      <w:pPr>
        <w:jc w:val="both"/>
        <w:rPr>
          <w:lang w:eastAsia="pl-PL"/>
        </w:rPr>
      </w:pPr>
    </w:p>
    <w:p w:rsidR="00562953" w:rsidRPr="00891257" w:rsidRDefault="00562953" w:rsidP="00562953">
      <w:pPr>
        <w:jc w:val="both"/>
        <w:rPr>
          <w:b/>
          <w:bCs/>
        </w:rPr>
      </w:pPr>
      <w:r>
        <w:rPr>
          <w:b/>
          <w:bCs/>
        </w:rPr>
        <w:t>Pyt 52</w:t>
      </w:r>
      <w:r w:rsidRPr="00891257">
        <w:rPr>
          <w:b/>
          <w:bCs/>
        </w:rPr>
        <w:t xml:space="preserve">: </w:t>
      </w:r>
    </w:p>
    <w:p w:rsidR="00562953" w:rsidRPr="00562953" w:rsidRDefault="00562953" w:rsidP="00562953">
      <w:pPr>
        <w:jc w:val="both"/>
      </w:pPr>
      <w:r w:rsidRPr="00562953">
        <w:t xml:space="preserve">Pakiet 2 Poz. 1-3 </w:t>
      </w:r>
    </w:p>
    <w:p w:rsidR="00562953" w:rsidRPr="00562953" w:rsidRDefault="00562953" w:rsidP="00562953">
      <w:pPr>
        <w:jc w:val="both"/>
      </w:pPr>
      <w:r w:rsidRPr="00562953">
        <w:rPr>
          <w:lang w:eastAsia="pl-PL"/>
        </w:rPr>
        <w:t xml:space="preserve">Prosimy Zamawiającego o dopuszczenie rękawic ortopedycznych lateksowych bezpudrowych o powierzchni zewnętrznej antypoślizgowej, wewnątrz polimerowane i silikonowane. Mankiet rolowany z podłużnymi i poprzecznymi wzmocnieniami,  </w:t>
      </w:r>
      <w:r w:rsidRPr="00562953">
        <w:t xml:space="preserve">o średniej grubości na pojedynczej ścianie palca min. 0,32 mm, dłoń i mankiet ≥ 0,21 mm, w opakowaniu foliowym, pakowanych a’40 par. </w:t>
      </w:r>
    </w:p>
    <w:p w:rsidR="00562953" w:rsidRDefault="00562953" w:rsidP="00562953">
      <w:pPr>
        <w:jc w:val="both"/>
        <w:rPr>
          <w:lang w:eastAsia="pl-PL"/>
        </w:rPr>
      </w:pPr>
      <w:r>
        <w:rPr>
          <w:b/>
        </w:rPr>
        <w:t>Ad 52</w:t>
      </w:r>
      <w:r w:rsidRPr="00116D88">
        <w:rPr>
          <w:b/>
        </w:rPr>
        <w:t>:</w:t>
      </w:r>
      <w:r w:rsidR="00B61E47" w:rsidRPr="00B61E47">
        <w:rPr>
          <w:b/>
        </w:rPr>
        <w:t xml:space="preserve"> </w:t>
      </w:r>
      <w:r w:rsidR="00B61E47">
        <w:rPr>
          <w:b/>
        </w:rPr>
        <w:t>Nie, zgodnie z SIWZ</w:t>
      </w:r>
    </w:p>
    <w:p w:rsidR="00562953" w:rsidRDefault="00562953" w:rsidP="00502481">
      <w:pPr>
        <w:jc w:val="both"/>
        <w:rPr>
          <w:lang w:eastAsia="pl-PL"/>
        </w:rPr>
      </w:pPr>
    </w:p>
    <w:p w:rsidR="00562953" w:rsidRPr="00891257" w:rsidRDefault="00562953" w:rsidP="00562953">
      <w:pPr>
        <w:jc w:val="both"/>
        <w:rPr>
          <w:b/>
          <w:bCs/>
        </w:rPr>
      </w:pPr>
      <w:r>
        <w:rPr>
          <w:b/>
          <w:bCs/>
        </w:rPr>
        <w:t>Pyt 53</w:t>
      </w:r>
      <w:r w:rsidRPr="00891257">
        <w:rPr>
          <w:b/>
          <w:bCs/>
        </w:rPr>
        <w:t xml:space="preserve">: </w:t>
      </w:r>
    </w:p>
    <w:p w:rsidR="00562953" w:rsidRPr="00562953" w:rsidRDefault="00562953" w:rsidP="00562953">
      <w:pPr>
        <w:jc w:val="both"/>
      </w:pPr>
      <w:r w:rsidRPr="00562953">
        <w:t>Pakiet 2</w:t>
      </w:r>
      <w:r>
        <w:t xml:space="preserve"> </w:t>
      </w:r>
      <w:r w:rsidRPr="00562953">
        <w:t xml:space="preserve">Poz. 4-9 </w:t>
      </w:r>
    </w:p>
    <w:p w:rsidR="00562953" w:rsidRPr="00562953" w:rsidRDefault="00562953" w:rsidP="00562953">
      <w:pPr>
        <w:jc w:val="both"/>
      </w:pPr>
      <w:r w:rsidRPr="00562953">
        <w:t xml:space="preserve">Prosimy o doprecyzowanie czy Zamawiający oczekuje rękawic z wewnętrzną powłoką polimerową ułatwiającą zakładanie z fabryczną informacją o pokryciu wewnętrznym na opakowaniu, co potwierdza, iż każde dostarczane opakowanie zawiera rękawice z taką powłoką? </w:t>
      </w:r>
    </w:p>
    <w:p w:rsidR="00562953" w:rsidRDefault="00562953" w:rsidP="00562953">
      <w:pPr>
        <w:jc w:val="both"/>
        <w:rPr>
          <w:lang w:eastAsia="pl-PL"/>
        </w:rPr>
      </w:pPr>
      <w:r>
        <w:rPr>
          <w:b/>
        </w:rPr>
        <w:t>Ad 53</w:t>
      </w:r>
      <w:r w:rsidRPr="00116D88">
        <w:rPr>
          <w:b/>
        </w:rPr>
        <w:t>:</w:t>
      </w:r>
      <w:r w:rsidR="00B61E47">
        <w:rPr>
          <w:b/>
        </w:rPr>
        <w:t xml:space="preserve"> Zgodnie z SIWZ</w:t>
      </w:r>
    </w:p>
    <w:p w:rsidR="00562953" w:rsidRDefault="00562953" w:rsidP="00502481">
      <w:pPr>
        <w:jc w:val="both"/>
        <w:rPr>
          <w:lang w:eastAsia="pl-PL"/>
        </w:rPr>
      </w:pPr>
    </w:p>
    <w:p w:rsidR="00562953" w:rsidRPr="00891257" w:rsidRDefault="00562953" w:rsidP="00562953">
      <w:pPr>
        <w:jc w:val="both"/>
        <w:rPr>
          <w:b/>
          <w:bCs/>
        </w:rPr>
      </w:pPr>
      <w:r>
        <w:rPr>
          <w:b/>
          <w:bCs/>
        </w:rPr>
        <w:t>Pyt 54</w:t>
      </w:r>
      <w:r w:rsidRPr="00891257">
        <w:rPr>
          <w:b/>
          <w:bCs/>
        </w:rPr>
        <w:t xml:space="preserve">: </w:t>
      </w:r>
    </w:p>
    <w:p w:rsidR="00562953" w:rsidRPr="00562953" w:rsidRDefault="00562953" w:rsidP="00562953">
      <w:pPr>
        <w:jc w:val="both"/>
      </w:pPr>
      <w:r w:rsidRPr="00562953">
        <w:t>Pakiet 2</w:t>
      </w:r>
      <w:r>
        <w:t xml:space="preserve"> </w:t>
      </w:r>
      <w:r w:rsidRPr="00562953">
        <w:t xml:space="preserve">Poz. 4-9 </w:t>
      </w:r>
    </w:p>
    <w:p w:rsidR="00562953" w:rsidRPr="00562953" w:rsidRDefault="00562953" w:rsidP="00562953">
      <w:pPr>
        <w:jc w:val="both"/>
      </w:pPr>
      <w:r w:rsidRPr="00562953">
        <w:rPr>
          <w:lang w:eastAsia="pl-PL"/>
        </w:rPr>
        <w:t>Prosimy Zamawiającego o dopuszczenie rękawic o dł. 265-285 mm w zależności od rozmiaru</w:t>
      </w:r>
      <w:r w:rsidRPr="00562953">
        <w:t xml:space="preserve">, która w pełni zakrywa mankiet fartucha i zapewnia bezpieczeństwo pracy podczas zabiegu chirurgicznego. Pragniemy podkreślić, że różnica w długości rękawic wynika </w:t>
      </w:r>
      <w:r w:rsidRPr="00562953">
        <w:rPr>
          <w:u w:val="single"/>
        </w:rPr>
        <w:t>jedynie</w:t>
      </w:r>
      <w:r w:rsidRPr="00562953">
        <w:t xml:space="preserve"> z wielkości – długości samej dłoni, na którą dany rozmiar jest przeznaczony, natomiast długość samego mankietu pozostaje niezmienna dla wszystkich rozmiarów, o grubości na palcu 0,21± 0,1 mm, dłoni 0,18 ± 0,1 mm.</w:t>
      </w:r>
    </w:p>
    <w:p w:rsidR="00562953" w:rsidRDefault="00562953" w:rsidP="00562953">
      <w:pPr>
        <w:jc w:val="both"/>
        <w:rPr>
          <w:lang w:eastAsia="pl-PL"/>
        </w:rPr>
      </w:pPr>
      <w:r>
        <w:rPr>
          <w:b/>
        </w:rPr>
        <w:t>Ad 54</w:t>
      </w:r>
      <w:r w:rsidRPr="00116D88">
        <w:rPr>
          <w:b/>
        </w:rPr>
        <w:t>:</w:t>
      </w:r>
      <w:r w:rsidR="00B61E47" w:rsidRPr="00B61E47">
        <w:rPr>
          <w:b/>
        </w:rPr>
        <w:t xml:space="preserve"> </w:t>
      </w:r>
      <w:r w:rsidR="00B61E47">
        <w:rPr>
          <w:b/>
        </w:rPr>
        <w:t>Nie, zgodnie z SIWZ</w:t>
      </w:r>
    </w:p>
    <w:p w:rsidR="00562953" w:rsidRDefault="00562953" w:rsidP="00502481">
      <w:pPr>
        <w:jc w:val="both"/>
        <w:rPr>
          <w:lang w:eastAsia="pl-PL"/>
        </w:rPr>
      </w:pPr>
    </w:p>
    <w:p w:rsidR="00562953" w:rsidRPr="00891257" w:rsidRDefault="00562953" w:rsidP="00562953">
      <w:pPr>
        <w:jc w:val="both"/>
        <w:rPr>
          <w:b/>
          <w:bCs/>
        </w:rPr>
      </w:pPr>
      <w:r>
        <w:rPr>
          <w:b/>
          <w:bCs/>
        </w:rPr>
        <w:t>Pyt 55</w:t>
      </w:r>
      <w:r w:rsidRPr="00891257">
        <w:rPr>
          <w:b/>
          <w:bCs/>
        </w:rPr>
        <w:t xml:space="preserve">: </w:t>
      </w:r>
    </w:p>
    <w:p w:rsidR="00562953" w:rsidRPr="00562953" w:rsidRDefault="00562953" w:rsidP="00562953">
      <w:pPr>
        <w:jc w:val="both"/>
      </w:pPr>
      <w:r w:rsidRPr="00562953">
        <w:t>Pakiet 2</w:t>
      </w:r>
      <w:r>
        <w:t xml:space="preserve"> </w:t>
      </w:r>
      <w:r w:rsidRPr="00562953">
        <w:t xml:space="preserve">Poz. 4-9 </w:t>
      </w:r>
    </w:p>
    <w:p w:rsidR="00562953" w:rsidRPr="00562953" w:rsidRDefault="00562953" w:rsidP="00562953">
      <w:pPr>
        <w:jc w:val="both"/>
      </w:pPr>
      <w:r w:rsidRPr="00562953">
        <w:t>W związku z tym, że Zamawiający nie określił typu sterylizacji dla konwencjonalnych rękawic chirurgicznych, prosimy o doprecyzowanie czy rękawice mają być sterylizowane radiacyjnie? Pragniemy zaznaczyć, że taki typ sterylizacji wyeliminuje całkowicie ryzyko bezpośredniego kontaktu dłoni z szkodliwymi substancjami stosowanymi przy sterylizacji gazowej.</w:t>
      </w:r>
    </w:p>
    <w:p w:rsidR="00562953" w:rsidRDefault="00562953" w:rsidP="00562953">
      <w:pPr>
        <w:jc w:val="both"/>
        <w:rPr>
          <w:lang w:eastAsia="pl-PL"/>
        </w:rPr>
      </w:pPr>
      <w:r>
        <w:rPr>
          <w:b/>
        </w:rPr>
        <w:lastRenderedPageBreak/>
        <w:t>Ad 55</w:t>
      </w:r>
      <w:r w:rsidRPr="00116D88">
        <w:rPr>
          <w:b/>
        </w:rPr>
        <w:t>:</w:t>
      </w:r>
      <w:r w:rsidR="00B61E47">
        <w:rPr>
          <w:b/>
        </w:rPr>
        <w:t xml:space="preserve"> Zamawiający nie określa wymagań co do sterylizacji.</w:t>
      </w:r>
    </w:p>
    <w:p w:rsidR="00562953" w:rsidRDefault="00562953" w:rsidP="00502481">
      <w:pPr>
        <w:jc w:val="both"/>
        <w:rPr>
          <w:lang w:eastAsia="pl-PL"/>
        </w:rPr>
      </w:pPr>
    </w:p>
    <w:p w:rsidR="00562953" w:rsidRPr="00891257" w:rsidRDefault="00562953" w:rsidP="00562953">
      <w:pPr>
        <w:jc w:val="both"/>
        <w:rPr>
          <w:b/>
          <w:bCs/>
        </w:rPr>
      </w:pPr>
      <w:r>
        <w:rPr>
          <w:b/>
          <w:bCs/>
        </w:rPr>
        <w:t>Pyt 56</w:t>
      </w:r>
      <w:r w:rsidRPr="00891257">
        <w:rPr>
          <w:b/>
          <w:bCs/>
        </w:rPr>
        <w:t xml:space="preserve">: </w:t>
      </w:r>
    </w:p>
    <w:p w:rsidR="00562953" w:rsidRPr="00562953" w:rsidRDefault="00562953" w:rsidP="00562953">
      <w:pPr>
        <w:jc w:val="both"/>
      </w:pPr>
      <w:r w:rsidRPr="00562953">
        <w:t>Pakiet 2</w:t>
      </w:r>
      <w:r>
        <w:t xml:space="preserve"> </w:t>
      </w:r>
      <w:r w:rsidRPr="00562953">
        <w:t xml:space="preserve">Poz. 4-9 </w:t>
      </w:r>
    </w:p>
    <w:p w:rsidR="00562953" w:rsidRPr="00562953" w:rsidRDefault="00562953" w:rsidP="00562953">
      <w:pPr>
        <w:jc w:val="both"/>
        <w:rPr>
          <w:lang w:eastAsia="pl-PL"/>
        </w:rPr>
      </w:pPr>
      <w:r w:rsidRPr="00562953">
        <w:rPr>
          <w:lang w:eastAsia="pl-PL"/>
        </w:rPr>
        <w:t xml:space="preserve">Czy rękawice mają stanowić ochronę zarówno dla pacjenta jaki i użytkownika co ma mieć stosowne odzwierciedlenie w oznakowaniu rękawic tj. czy należy do oferty załączyć Certyfikaty dla wyrobu medycznego klasy IIa oraz środka ochrony osobistej kategorii III? </w:t>
      </w:r>
    </w:p>
    <w:p w:rsidR="00562953" w:rsidRDefault="00562953" w:rsidP="00562953">
      <w:pPr>
        <w:jc w:val="both"/>
        <w:rPr>
          <w:lang w:eastAsia="pl-PL"/>
        </w:rPr>
      </w:pPr>
      <w:r>
        <w:rPr>
          <w:b/>
        </w:rPr>
        <w:t>Ad 56</w:t>
      </w:r>
      <w:r w:rsidRPr="00116D88">
        <w:rPr>
          <w:b/>
        </w:rPr>
        <w:t>:</w:t>
      </w:r>
      <w:r w:rsidR="00B61E47">
        <w:rPr>
          <w:b/>
        </w:rPr>
        <w:t xml:space="preserve"> Zgodnie z SIWZ</w:t>
      </w:r>
    </w:p>
    <w:p w:rsidR="00562953" w:rsidRDefault="00562953" w:rsidP="00502481">
      <w:pPr>
        <w:jc w:val="both"/>
        <w:rPr>
          <w:lang w:eastAsia="pl-PL"/>
        </w:rPr>
      </w:pPr>
    </w:p>
    <w:p w:rsidR="00562953" w:rsidRPr="00891257" w:rsidRDefault="00562953" w:rsidP="00562953">
      <w:pPr>
        <w:jc w:val="both"/>
        <w:rPr>
          <w:b/>
          <w:bCs/>
        </w:rPr>
      </w:pPr>
      <w:r>
        <w:rPr>
          <w:b/>
          <w:bCs/>
        </w:rPr>
        <w:t>Pyt 57</w:t>
      </w:r>
      <w:r w:rsidRPr="00891257">
        <w:rPr>
          <w:b/>
          <w:bCs/>
        </w:rPr>
        <w:t xml:space="preserve">: </w:t>
      </w:r>
    </w:p>
    <w:p w:rsidR="00562953" w:rsidRPr="00562953" w:rsidRDefault="00562953" w:rsidP="00562953">
      <w:pPr>
        <w:jc w:val="both"/>
      </w:pPr>
      <w:r w:rsidRPr="00562953">
        <w:t>Pakiet 2</w:t>
      </w:r>
      <w:r>
        <w:t xml:space="preserve"> </w:t>
      </w:r>
      <w:r w:rsidRPr="00562953">
        <w:t xml:space="preserve">Poz. 4-9 </w:t>
      </w:r>
    </w:p>
    <w:p w:rsidR="00562953" w:rsidRPr="00562953" w:rsidRDefault="00562953" w:rsidP="00562953">
      <w:pPr>
        <w:jc w:val="both"/>
        <w:rPr>
          <w:lang w:eastAsia="pl-PL"/>
        </w:rPr>
      </w:pPr>
      <w:r w:rsidRPr="00562953">
        <w:rPr>
          <w:lang w:eastAsia="pl-PL"/>
        </w:rPr>
        <w:t>Prosimy Zamawiającego o dopuszczenie rękawic o średniej długości rękawic min. 279 mm,</w:t>
      </w:r>
      <w:r w:rsidRPr="00562953">
        <w:t xml:space="preserve"> o grubości na dłoni 0,18 ± 0,1 mm.</w:t>
      </w:r>
    </w:p>
    <w:p w:rsidR="00562953" w:rsidRDefault="00562953" w:rsidP="00562953">
      <w:pPr>
        <w:jc w:val="both"/>
        <w:rPr>
          <w:lang w:eastAsia="pl-PL"/>
        </w:rPr>
      </w:pPr>
      <w:r>
        <w:rPr>
          <w:b/>
        </w:rPr>
        <w:t>Ad 57</w:t>
      </w:r>
      <w:r w:rsidRPr="00116D88">
        <w:rPr>
          <w:b/>
        </w:rPr>
        <w:t>:</w:t>
      </w:r>
      <w:r w:rsidR="00B61E47">
        <w:rPr>
          <w:b/>
        </w:rPr>
        <w:t xml:space="preserve"> Nie, zgodnie z SIWZ.</w:t>
      </w:r>
    </w:p>
    <w:p w:rsidR="00562953" w:rsidRDefault="00562953" w:rsidP="00502481">
      <w:pPr>
        <w:jc w:val="both"/>
        <w:rPr>
          <w:lang w:eastAsia="pl-PL"/>
        </w:rPr>
      </w:pPr>
    </w:p>
    <w:p w:rsidR="00562953" w:rsidRPr="00891257" w:rsidRDefault="00562953" w:rsidP="00562953">
      <w:pPr>
        <w:jc w:val="both"/>
        <w:rPr>
          <w:b/>
          <w:bCs/>
        </w:rPr>
      </w:pPr>
      <w:r>
        <w:rPr>
          <w:b/>
          <w:bCs/>
        </w:rPr>
        <w:t>Pyt 58</w:t>
      </w:r>
      <w:r w:rsidRPr="00891257">
        <w:rPr>
          <w:b/>
          <w:bCs/>
        </w:rPr>
        <w:t xml:space="preserve">: </w:t>
      </w:r>
    </w:p>
    <w:p w:rsidR="00562953" w:rsidRPr="00562953" w:rsidRDefault="00562953" w:rsidP="00562953">
      <w:pPr>
        <w:jc w:val="both"/>
      </w:pPr>
      <w:r w:rsidRPr="00562953">
        <w:t>Pakiet 2</w:t>
      </w:r>
      <w:r>
        <w:t xml:space="preserve"> </w:t>
      </w:r>
      <w:r w:rsidRPr="00562953">
        <w:t>Poz. 10-15</w:t>
      </w:r>
    </w:p>
    <w:p w:rsidR="00562953" w:rsidRPr="00562953" w:rsidRDefault="00562953" w:rsidP="00562953">
      <w:pPr>
        <w:jc w:val="both"/>
      </w:pPr>
      <w:r w:rsidRPr="00562953">
        <w:t>Prosimy Zamawiającego o dopuszczenie rękawic o długości zgodnej z wytycznymi ustawodawcy określonymi w normie EN 455-2, zgodnymi z wymogami ASTM D3577 i ISO 10282, wynoszącej min. 260 – 285 mm, która w pełni zakrywa mankiet fartucha i zapewnia bezpieczeństwo pracy podczas zabiegu chirurgicznego. Pragniemy nadmienić, że różnica w długości rękawic wynika jedynie z wielkości – długości samej dłoni, na którą dany rozmiar jest przeznaczony, natomiast długość samego mankietu pozostaje niezmienna dla wszystkich rozmiarów,</w:t>
      </w:r>
      <w:r w:rsidRPr="00562953">
        <w:rPr>
          <w:lang w:eastAsia="pl-PL"/>
        </w:rPr>
        <w:t xml:space="preserve"> o grubości na palcu 0,21 </w:t>
      </w:r>
      <w:r w:rsidRPr="00562953">
        <w:t>± 0,1 mm, na dłoni 0,17 mm..</w:t>
      </w:r>
    </w:p>
    <w:p w:rsidR="00562953" w:rsidRDefault="00562953" w:rsidP="00562953">
      <w:pPr>
        <w:jc w:val="both"/>
        <w:rPr>
          <w:lang w:eastAsia="pl-PL"/>
        </w:rPr>
      </w:pPr>
      <w:r>
        <w:rPr>
          <w:b/>
        </w:rPr>
        <w:t>Ad 58</w:t>
      </w:r>
      <w:r w:rsidRPr="00116D88">
        <w:rPr>
          <w:b/>
        </w:rPr>
        <w:t>:</w:t>
      </w:r>
      <w:r w:rsidR="00B61E47">
        <w:rPr>
          <w:b/>
        </w:rPr>
        <w:t xml:space="preserve"> Zgodnie z SIWZ.</w:t>
      </w:r>
    </w:p>
    <w:p w:rsidR="00562953" w:rsidRDefault="00562953" w:rsidP="00502481">
      <w:pPr>
        <w:jc w:val="both"/>
        <w:rPr>
          <w:lang w:eastAsia="pl-PL"/>
        </w:rPr>
      </w:pPr>
    </w:p>
    <w:p w:rsidR="00562953" w:rsidRPr="00891257" w:rsidRDefault="00562953" w:rsidP="00562953">
      <w:pPr>
        <w:jc w:val="both"/>
        <w:rPr>
          <w:b/>
          <w:bCs/>
        </w:rPr>
      </w:pPr>
      <w:r>
        <w:rPr>
          <w:b/>
          <w:bCs/>
        </w:rPr>
        <w:t>Pyt 59</w:t>
      </w:r>
      <w:r w:rsidRPr="00891257">
        <w:rPr>
          <w:b/>
          <w:bCs/>
        </w:rPr>
        <w:t xml:space="preserve">: </w:t>
      </w:r>
    </w:p>
    <w:p w:rsidR="00562953" w:rsidRPr="00562953" w:rsidRDefault="00562953" w:rsidP="00562953">
      <w:pPr>
        <w:jc w:val="both"/>
      </w:pPr>
      <w:r w:rsidRPr="00562953">
        <w:t>Pakiet 2</w:t>
      </w:r>
      <w:r>
        <w:t xml:space="preserve"> </w:t>
      </w:r>
      <w:r w:rsidRPr="00562953">
        <w:t>Poz. 10-15</w:t>
      </w:r>
    </w:p>
    <w:p w:rsidR="00562953" w:rsidRPr="00562953" w:rsidRDefault="00562953" w:rsidP="00562953">
      <w:pPr>
        <w:jc w:val="both"/>
      </w:pPr>
      <w:r w:rsidRPr="00562953">
        <w:t>W związku z tym, że Zamawiający nie określił typu sterylizacji dla konwencjonalnych rękawic chirurgicznych, prosimy o doprecyzowanie czy rękawice mają być sterylizowane radiacyjnie? Pragniemy zaznaczyć, że taki typ sterylizacji wyeliminuje całkowicie ryzyko bezpośredniego kontaktu dłoni z szkodliwymi substancjami stosowanymi przy sterylizacji gazowej.</w:t>
      </w:r>
    </w:p>
    <w:p w:rsidR="00562953" w:rsidRDefault="00562953" w:rsidP="00562953">
      <w:pPr>
        <w:jc w:val="both"/>
        <w:rPr>
          <w:lang w:eastAsia="pl-PL"/>
        </w:rPr>
      </w:pPr>
      <w:r>
        <w:rPr>
          <w:b/>
        </w:rPr>
        <w:t>Ad 59</w:t>
      </w:r>
      <w:r w:rsidRPr="00116D88">
        <w:rPr>
          <w:b/>
        </w:rPr>
        <w:t>:</w:t>
      </w:r>
      <w:r w:rsidR="00B61E47" w:rsidRPr="00B61E47">
        <w:rPr>
          <w:b/>
        </w:rPr>
        <w:t xml:space="preserve"> </w:t>
      </w:r>
      <w:r w:rsidR="00B61E47">
        <w:rPr>
          <w:b/>
        </w:rPr>
        <w:t>Zamawiający nie określa wymagań co do sterylizacji.</w:t>
      </w:r>
    </w:p>
    <w:p w:rsidR="00562953" w:rsidRDefault="00562953" w:rsidP="00502481">
      <w:pPr>
        <w:jc w:val="both"/>
        <w:rPr>
          <w:lang w:eastAsia="pl-PL"/>
        </w:rPr>
      </w:pPr>
    </w:p>
    <w:p w:rsidR="00562953" w:rsidRPr="00891257" w:rsidRDefault="00562953" w:rsidP="00562953">
      <w:pPr>
        <w:jc w:val="both"/>
        <w:rPr>
          <w:b/>
          <w:bCs/>
        </w:rPr>
      </w:pPr>
      <w:r>
        <w:rPr>
          <w:b/>
          <w:bCs/>
        </w:rPr>
        <w:t>Pyt 60</w:t>
      </w:r>
      <w:r w:rsidRPr="00891257">
        <w:rPr>
          <w:b/>
          <w:bCs/>
        </w:rPr>
        <w:t xml:space="preserve">: </w:t>
      </w:r>
    </w:p>
    <w:p w:rsidR="00562953" w:rsidRPr="00562953" w:rsidRDefault="00562953" w:rsidP="00562953">
      <w:pPr>
        <w:jc w:val="both"/>
      </w:pPr>
      <w:r w:rsidRPr="00562953">
        <w:t>Pakiet 2</w:t>
      </w:r>
      <w:r>
        <w:t xml:space="preserve"> </w:t>
      </w:r>
      <w:r w:rsidRPr="00562953">
        <w:t>Poz. 10-15</w:t>
      </w:r>
    </w:p>
    <w:p w:rsidR="00562953" w:rsidRPr="00562953" w:rsidRDefault="00562953" w:rsidP="00562953">
      <w:pPr>
        <w:jc w:val="both"/>
        <w:rPr>
          <w:lang w:eastAsia="pl-PL"/>
        </w:rPr>
      </w:pPr>
      <w:r w:rsidRPr="00562953">
        <w:rPr>
          <w:lang w:eastAsia="pl-PL"/>
        </w:rPr>
        <w:t xml:space="preserve">Czy rękawice mają stanowić ochronę zarówno dla pacjenta jaki i użytkownika co ma mieć stosowne odzwierciedlenie w oznakowaniu rękawic tj. czy należy do oferty załączyć Certyfikaty dla wyrobu medycznego klasy IIa oraz środka ochrony osobistej kategorii III? </w:t>
      </w:r>
    </w:p>
    <w:p w:rsidR="00562953" w:rsidRDefault="00562953" w:rsidP="00562953">
      <w:pPr>
        <w:jc w:val="both"/>
        <w:rPr>
          <w:lang w:eastAsia="pl-PL"/>
        </w:rPr>
      </w:pPr>
      <w:r>
        <w:rPr>
          <w:b/>
        </w:rPr>
        <w:t>Ad 60</w:t>
      </w:r>
      <w:r w:rsidRPr="00116D88">
        <w:rPr>
          <w:b/>
        </w:rPr>
        <w:t>:</w:t>
      </w:r>
      <w:r w:rsidR="00B61E47" w:rsidRPr="00B61E47">
        <w:rPr>
          <w:b/>
        </w:rPr>
        <w:t xml:space="preserve"> </w:t>
      </w:r>
      <w:r w:rsidR="00B61E47">
        <w:rPr>
          <w:b/>
        </w:rPr>
        <w:t>Zgodnie z SIWZ.</w:t>
      </w:r>
    </w:p>
    <w:p w:rsidR="00562953" w:rsidRDefault="00562953" w:rsidP="00502481">
      <w:pPr>
        <w:jc w:val="both"/>
        <w:rPr>
          <w:lang w:eastAsia="pl-PL"/>
        </w:rPr>
      </w:pPr>
    </w:p>
    <w:p w:rsidR="00CD6CFD" w:rsidRPr="00891257" w:rsidRDefault="00CD6CFD" w:rsidP="00CD6CFD">
      <w:pPr>
        <w:jc w:val="both"/>
        <w:rPr>
          <w:b/>
          <w:bCs/>
        </w:rPr>
      </w:pPr>
      <w:r>
        <w:rPr>
          <w:b/>
          <w:bCs/>
        </w:rPr>
        <w:t>Pyt 61</w:t>
      </w:r>
      <w:r w:rsidRPr="00891257">
        <w:rPr>
          <w:b/>
          <w:bCs/>
        </w:rPr>
        <w:t xml:space="preserve">: </w:t>
      </w:r>
    </w:p>
    <w:p w:rsidR="00CD6CFD" w:rsidRPr="00562953" w:rsidRDefault="00CD6CFD" w:rsidP="00CD6CFD">
      <w:pPr>
        <w:jc w:val="both"/>
      </w:pPr>
      <w:r w:rsidRPr="00562953">
        <w:t>Pakiet 2</w:t>
      </w:r>
      <w:r>
        <w:t xml:space="preserve"> </w:t>
      </w:r>
      <w:r w:rsidRPr="00562953">
        <w:t>Poz. 10-15</w:t>
      </w:r>
    </w:p>
    <w:p w:rsidR="00CD6CFD" w:rsidRPr="00562953" w:rsidRDefault="00CD6CFD" w:rsidP="00CD6CFD">
      <w:pPr>
        <w:jc w:val="both"/>
        <w:rPr>
          <w:lang w:eastAsia="pl-PL"/>
        </w:rPr>
      </w:pPr>
      <w:r w:rsidRPr="00562953">
        <w:rPr>
          <w:lang w:eastAsia="pl-PL"/>
        </w:rPr>
        <w:t xml:space="preserve">Prosimy Zamawiającego o dopuszczenie rękawic o średniej długości rękawic min. 279 mm, o grubości na palcu 0,21 </w:t>
      </w:r>
      <w:r w:rsidRPr="00562953">
        <w:t>± 0,1 mm, na dłoni 0,17 mm.</w:t>
      </w:r>
    </w:p>
    <w:p w:rsidR="00502481" w:rsidRDefault="00CD6CFD" w:rsidP="00502481">
      <w:pPr>
        <w:jc w:val="both"/>
        <w:rPr>
          <w:lang w:eastAsia="pl-PL"/>
        </w:rPr>
      </w:pPr>
      <w:r>
        <w:rPr>
          <w:b/>
        </w:rPr>
        <w:t>Ad 61</w:t>
      </w:r>
      <w:r w:rsidRPr="00116D88">
        <w:rPr>
          <w:b/>
        </w:rPr>
        <w:t>:</w:t>
      </w:r>
      <w:r w:rsidR="00B61E47">
        <w:rPr>
          <w:b/>
        </w:rPr>
        <w:t xml:space="preserve"> Nie, zgodnie z SIWZ.</w:t>
      </w:r>
    </w:p>
    <w:p w:rsidR="00502481" w:rsidRPr="00502481" w:rsidRDefault="00502481" w:rsidP="00502481">
      <w:pPr>
        <w:jc w:val="both"/>
        <w:rPr>
          <w:lang w:eastAsia="pl-PL"/>
        </w:rPr>
      </w:pPr>
    </w:p>
    <w:p w:rsidR="00502481" w:rsidRPr="00502481" w:rsidRDefault="008C71B8" w:rsidP="00502481">
      <w:pPr>
        <w:jc w:val="both"/>
        <w:rPr>
          <w:lang w:eastAsia="pl-PL"/>
        </w:rPr>
      </w:pPr>
      <w:r>
        <w:rPr>
          <w:lang w:eastAsia="pl-PL"/>
        </w:rPr>
        <w:t xml:space="preserve">W związku z pytaniami Wykonawców, Zamawiający dokonał stosownych zmian                    w Formularzach asortymentowo-cenowych. Wykonawcy, którzy złożyli oferty przed </w:t>
      </w:r>
      <w:r>
        <w:rPr>
          <w:lang w:eastAsia="pl-PL"/>
        </w:rPr>
        <w:lastRenderedPageBreak/>
        <w:t xml:space="preserve">opublikowaniem odpowiedzi na pytania zobligowani są do dostarczenia poprawionych Pakietów do dnia otwarcia ofert. </w:t>
      </w:r>
    </w:p>
    <w:p w:rsidR="00C426F0" w:rsidRPr="008A54E9" w:rsidRDefault="00C426F0" w:rsidP="00C426F0">
      <w:pPr>
        <w:jc w:val="both"/>
      </w:pPr>
    </w:p>
    <w:sectPr w:rsidR="00C426F0" w:rsidRPr="008A54E9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4B76" w:rsidRDefault="00C84B76">
      <w:r>
        <w:separator/>
      </w:r>
    </w:p>
  </w:endnote>
  <w:endnote w:type="continuationSeparator" w:id="1">
    <w:p w:rsidR="00C84B76" w:rsidRDefault="00C84B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Default="0086103E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C5755F" w:rsidRDefault="00E97AC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="00C5755F" w:rsidRPr="009D6C56">
      <w:rPr>
        <w:rFonts w:ascii="Times New Roman" w:hAnsi="Times New Roman"/>
        <w:sz w:val="20"/>
        <w:szCs w:val="20"/>
      </w:rPr>
      <w:t>59 810 3031</w:t>
    </w:r>
    <w:r w:rsidR="00C5755F"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9D6C56" w:rsidRPr="000B753C">
      <w:rPr>
        <w:rFonts w:ascii="Times New Roman" w:hAnsi="Times New Roman"/>
        <w:b/>
        <w:color w:val="000080"/>
        <w:sz w:val="24"/>
      </w:rPr>
      <w:t>SZPITAL POWIATOWY W SŁAWNIE</w:t>
    </w:r>
    <w:r w:rsidR="00C5755F"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="00C5755F" w:rsidRPr="000B753C">
      <w:rPr>
        <w:rFonts w:ascii="Times New Roman" w:hAnsi="Times New Roman"/>
        <w:color w:val="000080"/>
        <w:sz w:val="20"/>
        <w:szCs w:val="20"/>
      </w:rPr>
      <w:tab/>
    </w:r>
    <w:r w:rsidR="00C5755F">
      <w:rPr>
        <w:rFonts w:ascii="Times New Roman" w:hAnsi="Times New Roman"/>
        <w:sz w:val="20"/>
        <w:szCs w:val="20"/>
      </w:rPr>
      <w:tab/>
    </w:r>
    <w:r w:rsidR="00C5755F" w:rsidRPr="009D6C56">
      <w:rPr>
        <w:rFonts w:ascii="Times New Roman" w:hAnsi="Times New Roman"/>
        <w:sz w:val="20"/>
        <w:szCs w:val="20"/>
      </w:rPr>
      <w:t>REGON 331308664</w:t>
    </w:r>
  </w:p>
  <w:p w:rsidR="009D6C56" w:rsidRPr="00B60642" w:rsidRDefault="00E97AC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="00C5755F" w:rsidRPr="003F06F8">
      <w:rPr>
        <w:rFonts w:ascii="Times New Roman" w:hAnsi="Times New Roman"/>
        <w:sz w:val="20"/>
        <w:szCs w:val="20"/>
        <w:lang w:val="en-US"/>
      </w:rPr>
      <w:t>59 810 2423</w:t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="00B60642"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 w:rsidR="00B60642">
      <w:rPr>
        <w:rFonts w:ascii="Times New Roman" w:hAnsi="Times New Roman"/>
        <w:sz w:val="20"/>
        <w:szCs w:val="20"/>
        <w:lang w:val="en-US"/>
      </w:rPr>
      <w:tab/>
    </w:r>
    <w:r w:rsidR="00B60642">
      <w:rPr>
        <w:rFonts w:ascii="Times New Roman" w:hAnsi="Times New Roman"/>
        <w:sz w:val="20"/>
        <w:szCs w:val="20"/>
        <w:lang w:val="en-US"/>
      </w:rPr>
      <w:tab/>
    </w:r>
    <w:r w:rsidR="00C5755F" w:rsidRPr="003F06F8">
      <w:rPr>
        <w:rFonts w:ascii="Times New Roman" w:hAnsi="Times New Roman"/>
        <w:sz w:val="20"/>
        <w:szCs w:val="20"/>
        <w:lang w:val="en-US"/>
      </w:rPr>
      <w:tab/>
    </w:r>
    <w:r w:rsidR="00C5755F"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4B76" w:rsidRDefault="00C84B76">
      <w:r>
        <w:separator/>
      </w:r>
    </w:p>
  </w:footnote>
  <w:footnote w:type="continuationSeparator" w:id="1">
    <w:p w:rsidR="00C84B76" w:rsidRDefault="00C84B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6F8" w:rsidRDefault="006A4DFE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20D0">
      <w:rPr>
        <w:rFonts w:ascii="Times New Roman" w:hAnsi="Times New Roman"/>
        <w:b/>
        <w:sz w:val="32"/>
        <w:szCs w:val="32"/>
      </w:rPr>
      <w:tab/>
    </w:r>
    <w:r w:rsidR="003F06F8">
      <w:rPr>
        <w:rFonts w:ascii="Times New Roman" w:hAnsi="Times New Roman"/>
        <w:b/>
        <w:sz w:val="32"/>
        <w:szCs w:val="32"/>
      </w:rPr>
      <w:t xml:space="preserve">      </w:t>
    </w:r>
  </w:p>
  <w:p w:rsidR="009D6C56" w:rsidRPr="000B753C" w:rsidRDefault="00993D40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="009D6C56"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9D6C56" w:rsidRDefault="009E20D0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 w:rsidR="00993D40">
      <w:rPr>
        <w:rFonts w:ascii="Times New Roman" w:hAnsi="Times New Roman"/>
        <w:b/>
        <w:color w:val="000080"/>
        <w:szCs w:val="28"/>
      </w:rPr>
      <w:t xml:space="preserve">         </w:t>
    </w:r>
    <w:r w:rsidR="009D6C56"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9E20D0" w:rsidRDefault="0086103E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86103E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0B6F97" w:rsidRDefault="000B6F97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735025" w:rsidRPr="00195154" w:rsidRDefault="00735025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9E20D0" w:rsidRDefault="009E20D0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9014A7" w:rsidRPr="009014A7" w:rsidRDefault="009E20D0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3C95AF9"/>
    <w:multiLevelType w:val="hybridMultilevel"/>
    <w:tmpl w:val="9C4ED416"/>
    <w:lvl w:ilvl="0" w:tplc="102A76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560EC6"/>
    <w:multiLevelType w:val="hybridMultilevel"/>
    <w:tmpl w:val="65107A12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>
    <w:nsid w:val="3E841643"/>
    <w:multiLevelType w:val="hybridMultilevel"/>
    <w:tmpl w:val="89A88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427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282B"/>
    <w:rsid w:val="00035697"/>
    <w:rsid w:val="00040768"/>
    <w:rsid w:val="00042EC7"/>
    <w:rsid w:val="00090559"/>
    <w:rsid w:val="000B203A"/>
    <w:rsid w:val="000B5BD0"/>
    <w:rsid w:val="000B6F97"/>
    <w:rsid w:val="000B753C"/>
    <w:rsid w:val="000D6CEC"/>
    <w:rsid w:val="001005AC"/>
    <w:rsid w:val="00116D88"/>
    <w:rsid w:val="001400E0"/>
    <w:rsid w:val="00143008"/>
    <w:rsid w:val="00154924"/>
    <w:rsid w:val="0017603C"/>
    <w:rsid w:val="00181C4C"/>
    <w:rsid w:val="00195154"/>
    <w:rsid w:val="001A757A"/>
    <w:rsid w:val="001B24EF"/>
    <w:rsid w:val="001C16C9"/>
    <w:rsid w:val="001C2EE7"/>
    <w:rsid w:val="001D7E49"/>
    <w:rsid w:val="001E143C"/>
    <w:rsid w:val="001F09B0"/>
    <w:rsid w:val="0020304E"/>
    <w:rsid w:val="00205683"/>
    <w:rsid w:val="0021346C"/>
    <w:rsid w:val="002347F7"/>
    <w:rsid w:val="00236044"/>
    <w:rsid w:val="002453FA"/>
    <w:rsid w:val="002864C1"/>
    <w:rsid w:val="00286F1B"/>
    <w:rsid w:val="002A072A"/>
    <w:rsid w:val="002A4D62"/>
    <w:rsid w:val="002B3C7B"/>
    <w:rsid w:val="002B624E"/>
    <w:rsid w:val="002C1BC3"/>
    <w:rsid w:val="002D0028"/>
    <w:rsid w:val="00302A62"/>
    <w:rsid w:val="0030421D"/>
    <w:rsid w:val="00305A60"/>
    <w:rsid w:val="00346D0C"/>
    <w:rsid w:val="00363CC9"/>
    <w:rsid w:val="00377EAB"/>
    <w:rsid w:val="003842AE"/>
    <w:rsid w:val="003936B2"/>
    <w:rsid w:val="00394B66"/>
    <w:rsid w:val="00397ECF"/>
    <w:rsid w:val="003B217C"/>
    <w:rsid w:val="003C3EBF"/>
    <w:rsid w:val="003C50EF"/>
    <w:rsid w:val="003D78C4"/>
    <w:rsid w:val="003E516C"/>
    <w:rsid w:val="003E5CB7"/>
    <w:rsid w:val="003E7217"/>
    <w:rsid w:val="003E780D"/>
    <w:rsid w:val="003F06F8"/>
    <w:rsid w:val="00401EE3"/>
    <w:rsid w:val="00431D4D"/>
    <w:rsid w:val="004552C5"/>
    <w:rsid w:val="00466E01"/>
    <w:rsid w:val="00472BC9"/>
    <w:rsid w:val="004A1A26"/>
    <w:rsid w:val="004A325C"/>
    <w:rsid w:val="004B1DDB"/>
    <w:rsid w:val="004F36C8"/>
    <w:rsid w:val="00502481"/>
    <w:rsid w:val="00521AE7"/>
    <w:rsid w:val="00543D67"/>
    <w:rsid w:val="00555B83"/>
    <w:rsid w:val="00562953"/>
    <w:rsid w:val="00582B8D"/>
    <w:rsid w:val="005B2A5A"/>
    <w:rsid w:val="005B5720"/>
    <w:rsid w:val="005D1945"/>
    <w:rsid w:val="00607644"/>
    <w:rsid w:val="006124EB"/>
    <w:rsid w:val="00651F04"/>
    <w:rsid w:val="0068526E"/>
    <w:rsid w:val="00695079"/>
    <w:rsid w:val="006A4DFE"/>
    <w:rsid w:val="006B4884"/>
    <w:rsid w:val="006E4442"/>
    <w:rsid w:val="006F07F8"/>
    <w:rsid w:val="00735025"/>
    <w:rsid w:val="00737CFA"/>
    <w:rsid w:val="007838D0"/>
    <w:rsid w:val="007C66FA"/>
    <w:rsid w:val="008116F4"/>
    <w:rsid w:val="00812500"/>
    <w:rsid w:val="0083254B"/>
    <w:rsid w:val="0086103E"/>
    <w:rsid w:val="00861148"/>
    <w:rsid w:val="008A71CB"/>
    <w:rsid w:val="008C71B8"/>
    <w:rsid w:val="008D2F3F"/>
    <w:rsid w:val="008D694F"/>
    <w:rsid w:val="009014A7"/>
    <w:rsid w:val="0092334A"/>
    <w:rsid w:val="009355FD"/>
    <w:rsid w:val="00944D94"/>
    <w:rsid w:val="0097576C"/>
    <w:rsid w:val="00977868"/>
    <w:rsid w:val="00984D62"/>
    <w:rsid w:val="00993D40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35AA4"/>
    <w:rsid w:val="00A52897"/>
    <w:rsid w:val="00A62291"/>
    <w:rsid w:val="00A706C7"/>
    <w:rsid w:val="00A83064"/>
    <w:rsid w:val="00A878CC"/>
    <w:rsid w:val="00A94AE8"/>
    <w:rsid w:val="00AA1E41"/>
    <w:rsid w:val="00AF09BC"/>
    <w:rsid w:val="00AF55C0"/>
    <w:rsid w:val="00B06F92"/>
    <w:rsid w:val="00B517B4"/>
    <w:rsid w:val="00B60642"/>
    <w:rsid w:val="00B61E47"/>
    <w:rsid w:val="00B67A0A"/>
    <w:rsid w:val="00B77CBD"/>
    <w:rsid w:val="00B97211"/>
    <w:rsid w:val="00BB5468"/>
    <w:rsid w:val="00BF031A"/>
    <w:rsid w:val="00C1270F"/>
    <w:rsid w:val="00C12B5B"/>
    <w:rsid w:val="00C37E5D"/>
    <w:rsid w:val="00C426F0"/>
    <w:rsid w:val="00C5755F"/>
    <w:rsid w:val="00C84B76"/>
    <w:rsid w:val="00C922A0"/>
    <w:rsid w:val="00C97360"/>
    <w:rsid w:val="00CA18B2"/>
    <w:rsid w:val="00CA5928"/>
    <w:rsid w:val="00CB1D9B"/>
    <w:rsid w:val="00CC0383"/>
    <w:rsid w:val="00CC5C67"/>
    <w:rsid w:val="00CD6CFD"/>
    <w:rsid w:val="00CF16D8"/>
    <w:rsid w:val="00D53CD9"/>
    <w:rsid w:val="00D5726F"/>
    <w:rsid w:val="00D70F54"/>
    <w:rsid w:val="00DA0672"/>
    <w:rsid w:val="00DC078D"/>
    <w:rsid w:val="00DD657D"/>
    <w:rsid w:val="00DF39A4"/>
    <w:rsid w:val="00E16980"/>
    <w:rsid w:val="00E47501"/>
    <w:rsid w:val="00E510FA"/>
    <w:rsid w:val="00E97AC1"/>
    <w:rsid w:val="00EA6F96"/>
    <w:rsid w:val="00EA7F76"/>
    <w:rsid w:val="00EE7085"/>
    <w:rsid w:val="00EF7DDD"/>
    <w:rsid w:val="00F12955"/>
    <w:rsid w:val="00F55C68"/>
    <w:rsid w:val="00F809C0"/>
    <w:rsid w:val="00FB0C3E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427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Zwykytekst">
    <w:name w:val="Plain Text"/>
    <w:basedOn w:val="Normalny"/>
    <w:link w:val="ZwykytekstZnak"/>
    <w:uiPriority w:val="99"/>
    <w:unhideWhenUsed/>
    <w:rsid w:val="00562953"/>
    <w:pPr>
      <w:suppressAutoHyphens w:val="0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62953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625</TotalTime>
  <Pages>10</Pages>
  <Words>2521</Words>
  <Characters>15130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17616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33</cp:revision>
  <cp:lastPrinted>2016-10-28T11:13:00Z</cp:lastPrinted>
  <dcterms:created xsi:type="dcterms:W3CDTF">2016-10-17T06:18:00Z</dcterms:created>
  <dcterms:modified xsi:type="dcterms:W3CDTF">2016-11-23T07:02:00Z</dcterms:modified>
</cp:coreProperties>
</file>