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C425A9">
        <w:tc>
          <w:tcPr>
            <w:tcW w:w="5954" w:type="dxa"/>
            <w:shd w:val="clear" w:color="auto" w:fill="auto"/>
          </w:tcPr>
          <w:p w:rsidR="00346D0C" w:rsidRPr="00D9796B" w:rsidRDefault="00346D0C" w:rsidP="00C425A9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C425A9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3B217C">
              <w:rPr>
                <w:rFonts w:eastAsia="Tahoma"/>
              </w:rPr>
              <w:t>23</w:t>
            </w:r>
            <w:r w:rsidR="00C426F0">
              <w:rPr>
                <w:rFonts w:eastAsia="Tahoma"/>
              </w:rPr>
              <w:t>.11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3B217C">
        <w:t>/382-I/18</w:t>
      </w:r>
      <w:r>
        <w:t>-</w:t>
      </w:r>
      <w:r w:rsidR="002453FA">
        <w:t>4</w:t>
      </w:r>
      <w:r w:rsidR="009C2271">
        <w:t>.1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346D0C" w:rsidRPr="00EA5E83" w:rsidRDefault="00346D0C" w:rsidP="00116D88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3B217C">
        <w:rPr>
          <w:b/>
        </w:rPr>
        <w:t>Rękawice</w:t>
      </w:r>
      <w:r w:rsidR="00C426F0">
        <w:rPr>
          <w:b/>
        </w:rPr>
        <w:t xml:space="preserve"> </w:t>
      </w:r>
      <w:r w:rsidR="003B217C">
        <w:rPr>
          <w:b/>
        </w:rPr>
        <w:t>I/18</w:t>
      </w:r>
      <w:r w:rsidRPr="00D9796B">
        <w:rPr>
          <w:b/>
        </w:rPr>
        <w:t>/2016)</w:t>
      </w:r>
      <w:r w:rsidR="009C2271">
        <w:rPr>
          <w:b/>
        </w:rPr>
        <w:t xml:space="preserve"> sprostowanie pytań</w:t>
      </w: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36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poz.10-15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 xml:space="preserve">Zwracamy się z prośbą o dopuszczenie rękawic chirurgicznych lateksowych sterylnych pudrowanych bez wewnętrznej warstwy polimerowej i bez chlorowania? </w:t>
      </w:r>
    </w:p>
    <w:p w:rsidR="00DC078D" w:rsidRDefault="009C2271" w:rsidP="00DC078D">
      <w:pPr>
        <w:jc w:val="both"/>
        <w:rPr>
          <w:b/>
        </w:rPr>
      </w:pPr>
      <w:r>
        <w:rPr>
          <w:b/>
        </w:rPr>
        <w:t xml:space="preserve">Jest: </w:t>
      </w:r>
      <w:r w:rsidR="00DC078D">
        <w:rPr>
          <w:b/>
        </w:rPr>
        <w:t>Ad 36</w:t>
      </w:r>
      <w:r w:rsidR="00DC078D" w:rsidRPr="00116D88">
        <w:rPr>
          <w:b/>
        </w:rPr>
        <w:t>:</w:t>
      </w:r>
      <w:r w:rsidR="001E143C">
        <w:rPr>
          <w:b/>
        </w:rPr>
        <w:t xml:space="preserve"> Nie, zgodnie z SIWZ.</w:t>
      </w:r>
    </w:p>
    <w:p w:rsidR="009C2271" w:rsidRDefault="009C2271" w:rsidP="00DC078D">
      <w:pPr>
        <w:jc w:val="both"/>
        <w:rPr>
          <w:lang w:eastAsia="pl-PL"/>
        </w:rPr>
      </w:pPr>
      <w:r>
        <w:rPr>
          <w:b/>
        </w:rPr>
        <w:t>Winno być: Ad 36</w:t>
      </w:r>
      <w:r w:rsidRPr="00116D88">
        <w:rPr>
          <w:b/>
        </w:rPr>
        <w:t>:</w:t>
      </w:r>
      <w:r>
        <w:rPr>
          <w:b/>
        </w:rPr>
        <w:t xml:space="preserve"> Zamawiający dopuszcza. </w:t>
      </w:r>
    </w:p>
    <w:p w:rsidR="00DC078D" w:rsidRDefault="00DC078D" w:rsidP="00502481">
      <w:pPr>
        <w:jc w:val="both"/>
        <w:rPr>
          <w:lang w:eastAsia="pl-PL"/>
        </w:rPr>
      </w:pPr>
    </w:p>
    <w:p w:rsidR="00C426F0" w:rsidRPr="008A54E9" w:rsidRDefault="00C426F0" w:rsidP="00C426F0">
      <w:pPr>
        <w:jc w:val="both"/>
      </w:pPr>
    </w:p>
    <w:sectPr w:rsidR="00C426F0" w:rsidRPr="008A54E9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637" w:rsidRDefault="006C4637">
      <w:r>
        <w:separator/>
      </w:r>
    </w:p>
  </w:endnote>
  <w:endnote w:type="continuationSeparator" w:id="1">
    <w:p w:rsidR="006C4637" w:rsidRDefault="006C4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C30D0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637" w:rsidRDefault="006C4637">
      <w:r>
        <w:separator/>
      </w:r>
    </w:p>
  </w:footnote>
  <w:footnote w:type="continuationSeparator" w:id="1">
    <w:p w:rsidR="006C4637" w:rsidRDefault="006C4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C30D0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30D0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3C95AF9"/>
    <w:multiLevelType w:val="hybridMultilevel"/>
    <w:tmpl w:val="9C4ED416"/>
    <w:lvl w:ilvl="0" w:tplc="102A7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560EC6"/>
    <w:multiLevelType w:val="hybridMultilevel"/>
    <w:tmpl w:val="65107A12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E841643"/>
    <w:multiLevelType w:val="hybridMultilevel"/>
    <w:tmpl w:val="89A88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632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90559"/>
    <w:rsid w:val="000B203A"/>
    <w:rsid w:val="000B5BD0"/>
    <w:rsid w:val="000B6F97"/>
    <w:rsid w:val="000B753C"/>
    <w:rsid w:val="000D6CEC"/>
    <w:rsid w:val="001005AC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EE7"/>
    <w:rsid w:val="001D7E49"/>
    <w:rsid w:val="001E143C"/>
    <w:rsid w:val="001F09B0"/>
    <w:rsid w:val="0020304E"/>
    <w:rsid w:val="00205683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624E"/>
    <w:rsid w:val="002C1BC3"/>
    <w:rsid w:val="002D0028"/>
    <w:rsid w:val="00302A62"/>
    <w:rsid w:val="0030421D"/>
    <w:rsid w:val="00305A60"/>
    <w:rsid w:val="00346D0C"/>
    <w:rsid w:val="00363CC9"/>
    <w:rsid w:val="00377EAB"/>
    <w:rsid w:val="003842AE"/>
    <w:rsid w:val="003936B2"/>
    <w:rsid w:val="00394B66"/>
    <w:rsid w:val="00397ECF"/>
    <w:rsid w:val="003B217C"/>
    <w:rsid w:val="003C3EBF"/>
    <w:rsid w:val="003C50EF"/>
    <w:rsid w:val="003D78C4"/>
    <w:rsid w:val="003E516C"/>
    <w:rsid w:val="003E5CB7"/>
    <w:rsid w:val="003E7217"/>
    <w:rsid w:val="003E780D"/>
    <w:rsid w:val="003F06F8"/>
    <w:rsid w:val="00401EE3"/>
    <w:rsid w:val="00431D4D"/>
    <w:rsid w:val="004552C5"/>
    <w:rsid w:val="00466E01"/>
    <w:rsid w:val="00472BC9"/>
    <w:rsid w:val="004A1A26"/>
    <w:rsid w:val="004A325C"/>
    <w:rsid w:val="004B1DDB"/>
    <w:rsid w:val="004F36C8"/>
    <w:rsid w:val="00502481"/>
    <w:rsid w:val="00521AE7"/>
    <w:rsid w:val="00543D67"/>
    <w:rsid w:val="00555B83"/>
    <w:rsid w:val="0056295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C4637"/>
    <w:rsid w:val="006E4442"/>
    <w:rsid w:val="006F07F8"/>
    <w:rsid w:val="00735025"/>
    <w:rsid w:val="00737CFA"/>
    <w:rsid w:val="007838D0"/>
    <w:rsid w:val="007C66FA"/>
    <w:rsid w:val="008116F4"/>
    <w:rsid w:val="00812500"/>
    <w:rsid w:val="0083254B"/>
    <w:rsid w:val="0086103E"/>
    <w:rsid w:val="00861148"/>
    <w:rsid w:val="008A71CB"/>
    <w:rsid w:val="008C71B8"/>
    <w:rsid w:val="008D2F3F"/>
    <w:rsid w:val="008D694F"/>
    <w:rsid w:val="009014A7"/>
    <w:rsid w:val="0092334A"/>
    <w:rsid w:val="009355FD"/>
    <w:rsid w:val="00944D94"/>
    <w:rsid w:val="0097576C"/>
    <w:rsid w:val="00977868"/>
    <w:rsid w:val="00984D62"/>
    <w:rsid w:val="00993D40"/>
    <w:rsid w:val="009C2271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3064"/>
    <w:rsid w:val="00A878CC"/>
    <w:rsid w:val="00A94AE8"/>
    <w:rsid w:val="00AA1E41"/>
    <w:rsid w:val="00AF09BC"/>
    <w:rsid w:val="00AF55C0"/>
    <w:rsid w:val="00B06F92"/>
    <w:rsid w:val="00B517B4"/>
    <w:rsid w:val="00B60642"/>
    <w:rsid w:val="00B61E47"/>
    <w:rsid w:val="00B67A0A"/>
    <w:rsid w:val="00B77CBD"/>
    <w:rsid w:val="00B97211"/>
    <w:rsid w:val="00BB5468"/>
    <w:rsid w:val="00BF031A"/>
    <w:rsid w:val="00C1270F"/>
    <w:rsid w:val="00C12B5B"/>
    <w:rsid w:val="00C30D0E"/>
    <w:rsid w:val="00C37E5D"/>
    <w:rsid w:val="00C426F0"/>
    <w:rsid w:val="00C5755F"/>
    <w:rsid w:val="00C84B76"/>
    <w:rsid w:val="00C922A0"/>
    <w:rsid w:val="00C97360"/>
    <w:rsid w:val="00CA18B2"/>
    <w:rsid w:val="00CA5928"/>
    <w:rsid w:val="00CB1D9B"/>
    <w:rsid w:val="00CC0383"/>
    <w:rsid w:val="00CC5C67"/>
    <w:rsid w:val="00CD6CFD"/>
    <w:rsid w:val="00CF16D8"/>
    <w:rsid w:val="00D53CD9"/>
    <w:rsid w:val="00D5726F"/>
    <w:rsid w:val="00D70F54"/>
    <w:rsid w:val="00DA0672"/>
    <w:rsid w:val="00DC078D"/>
    <w:rsid w:val="00DD657D"/>
    <w:rsid w:val="00DF39A4"/>
    <w:rsid w:val="00E16980"/>
    <w:rsid w:val="00E47501"/>
    <w:rsid w:val="00E510FA"/>
    <w:rsid w:val="00E97AC1"/>
    <w:rsid w:val="00EA6F96"/>
    <w:rsid w:val="00EA7F76"/>
    <w:rsid w:val="00EE7085"/>
    <w:rsid w:val="00EF7DDD"/>
    <w:rsid w:val="00F12955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Zwykytekst">
    <w:name w:val="Plain Text"/>
    <w:basedOn w:val="Normalny"/>
    <w:link w:val="ZwykytekstZnak"/>
    <w:uiPriority w:val="99"/>
    <w:unhideWhenUsed/>
    <w:rsid w:val="00562953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62953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447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</cp:revision>
  <cp:lastPrinted>2016-10-28T11:13:00Z</cp:lastPrinted>
  <dcterms:created xsi:type="dcterms:W3CDTF">2016-11-23T12:59:00Z</dcterms:created>
  <dcterms:modified xsi:type="dcterms:W3CDTF">2016-11-23T12:59:00Z</dcterms:modified>
</cp:coreProperties>
</file>