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1C7867">
              <w:rPr>
                <w:rFonts w:ascii="Arial" w:hAnsi="Arial" w:cs="Arial"/>
                <w:sz w:val="22"/>
                <w:szCs w:val="22"/>
              </w:rPr>
              <w:t>21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listopada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4F0AC7">
              <w:rPr>
                <w:rFonts w:ascii="Arial" w:hAnsi="Arial" w:cs="Arial"/>
                <w:sz w:val="22"/>
                <w:szCs w:val="22"/>
              </w:rPr>
              <w:t>/382-I/17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4F0AC7">
              <w:rPr>
                <w:rFonts w:ascii="Arial" w:hAnsi="Arial" w:cs="Arial"/>
                <w:sz w:val="22"/>
                <w:szCs w:val="22"/>
              </w:rPr>
              <w:t>8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A15C20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A15C20">
        <w:rPr>
          <w:rFonts w:ascii="Arial" w:hAnsi="Arial" w:cs="Arial"/>
          <w:sz w:val="22"/>
          <w:szCs w:val="22"/>
          <w:u w:val="single"/>
        </w:rPr>
        <w:t>Dotyczy:</w:t>
      </w:r>
      <w:r w:rsidR="00A15C20">
        <w:rPr>
          <w:rFonts w:ascii="Arial" w:hAnsi="Arial" w:cs="Arial"/>
          <w:sz w:val="22"/>
          <w:szCs w:val="22"/>
          <w:u w:val="single"/>
        </w:rPr>
        <w:t xml:space="preserve"> </w:t>
      </w:r>
      <w:r w:rsidR="00A15C20" w:rsidRPr="00A15C20">
        <w:rPr>
          <w:rFonts w:ascii="Arial" w:hAnsi="Arial" w:cs="Arial"/>
          <w:sz w:val="22"/>
          <w:szCs w:val="22"/>
          <w:u w:val="single"/>
        </w:rPr>
        <w:t>postępowanie przetargowe zna</w:t>
      </w:r>
      <w:r w:rsidR="00A15C20">
        <w:rPr>
          <w:rFonts w:ascii="Arial" w:hAnsi="Arial" w:cs="Arial"/>
          <w:sz w:val="22"/>
          <w:szCs w:val="22"/>
          <w:u w:val="single"/>
        </w:rPr>
        <w:t xml:space="preserve">k sprawy: </w:t>
      </w:r>
      <w:r w:rsidR="004F0AC7">
        <w:rPr>
          <w:rFonts w:ascii="Arial" w:hAnsi="Arial" w:cs="Arial"/>
          <w:sz w:val="22"/>
          <w:szCs w:val="22"/>
          <w:u w:val="single"/>
        </w:rPr>
        <w:t>Materiały biurowe I/17</w:t>
      </w:r>
      <w:r w:rsidR="00A15C20" w:rsidRPr="00A15C20">
        <w:rPr>
          <w:rFonts w:ascii="Arial" w:hAnsi="Arial" w:cs="Arial"/>
          <w:sz w:val="22"/>
          <w:szCs w:val="22"/>
          <w:u w:val="single"/>
        </w:rPr>
        <w:t>/2016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4F0AC7" w:rsidRPr="004F0AC7" w:rsidRDefault="004F0AC7" w:rsidP="004F0AC7">
      <w:pPr>
        <w:ind w:firstLine="675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Hurtownia OPTIM Piotr Krupka</w:t>
      </w:r>
    </w:p>
    <w:p w:rsidR="004F0AC7" w:rsidRPr="004F0AC7" w:rsidRDefault="004F0AC7" w:rsidP="004F0AC7">
      <w:pPr>
        <w:ind w:firstLine="675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Ul. Małopolska 26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 w:cs="Arial"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77-200 Miastko</w:t>
      </w:r>
      <w:r>
        <w:rPr>
          <w:rFonts w:ascii="Arial" w:hAnsi="Arial" w:cs="Arial"/>
          <w:sz w:val="20"/>
          <w:szCs w:val="20"/>
        </w:rPr>
        <w:t xml:space="preserve"> </w:t>
      </w:r>
    </w:p>
    <w:p w:rsidR="00A15C20" w:rsidRPr="00A15C20" w:rsidRDefault="000D068E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4F0AC7">
        <w:rPr>
          <w:rFonts w:ascii="Arial" w:hAnsi="Arial"/>
          <w:b/>
          <w:sz w:val="20"/>
          <w:szCs w:val="20"/>
          <w:u w:val="single"/>
        </w:rPr>
        <w:t>10</w:t>
      </w:r>
      <w:r>
        <w:rPr>
          <w:rFonts w:ascii="Arial" w:hAnsi="Arial"/>
          <w:b/>
          <w:sz w:val="20"/>
          <w:szCs w:val="20"/>
          <w:u w:val="single"/>
        </w:rPr>
        <w:t>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9513B4" w:rsidRPr="00285F69" w:rsidRDefault="009513B4" w:rsidP="009513B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4F0AC7" w:rsidRPr="004F0AC7" w:rsidRDefault="004F0AC7" w:rsidP="004F0AC7">
      <w:pPr>
        <w:ind w:firstLine="708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  <w:lang w:val="en-US"/>
        </w:rPr>
        <w:t xml:space="preserve">P.P.U.H. CONTENT Sp. </w:t>
      </w:r>
      <w:r w:rsidRPr="004F0AC7">
        <w:rPr>
          <w:rFonts w:ascii="Arial" w:hAnsi="Arial" w:cs="Arial"/>
          <w:b/>
          <w:sz w:val="20"/>
          <w:szCs w:val="20"/>
        </w:rPr>
        <w:t>Z o.o.</w:t>
      </w:r>
    </w:p>
    <w:p w:rsidR="004F0AC7" w:rsidRPr="004F0AC7" w:rsidRDefault="004F0AC7" w:rsidP="004F0AC7">
      <w:pPr>
        <w:ind w:firstLine="675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Al. W. Korfantego 66</w:t>
      </w:r>
    </w:p>
    <w:p w:rsidR="004F0AC7" w:rsidRPr="004F0AC7" w:rsidRDefault="004F0AC7" w:rsidP="004F0AC7">
      <w:pPr>
        <w:pStyle w:val="Zawartotabeli"/>
        <w:spacing w:line="276" w:lineRule="auto"/>
        <w:ind w:left="675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 xml:space="preserve">40-161 Katowice </w:t>
      </w:r>
    </w:p>
    <w:p w:rsidR="00285F69" w:rsidRPr="00A15C20" w:rsidRDefault="00285F69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0D068E">
        <w:rPr>
          <w:rFonts w:ascii="Arial" w:hAnsi="Arial"/>
          <w:b/>
          <w:sz w:val="20"/>
          <w:szCs w:val="20"/>
          <w:u w:val="single"/>
        </w:rPr>
        <w:t>9</w:t>
      </w:r>
      <w:r w:rsidR="004F0AC7">
        <w:rPr>
          <w:rFonts w:ascii="Arial" w:hAnsi="Arial"/>
          <w:b/>
          <w:sz w:val="20"/>
          <w:szCs w:val="20"/>
          <w:u w:val="single"/>
        </w:rPr>
        <w:t>6,16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4F0AC7">
        <w:rPr>
          <w:rFonts w:ascii="Arial" w:hAnsi="Arial"/>
          <w:sz w:val="22"/>
          <w:szCs w:val="22"/>
        </w:rPr>
        <w:t>Wpłynęły cztery</w:t>
      </w:r>
      <w:r w:rsidR="000D068E">
        <w:rPr>
          <w:rFonts w:ascii="Arial" w:hAnsi="Arial"/>
          <w:sz w:val="22"/>
          <w:szCs w:val="22"/>
        </w:rPr>
        <w:t xml:space="preserve">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0D068E"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0D068E"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4F0AC7" w:rsidRPr="004F0AC7" w:rsidRDefault="004F0AC7" w:rsidP="004F0AC7">
      <w:pPr>
        <w:ind w:firstLine="708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RODAN Sp. z o.o.</w:t>
      </w:r>
    </w:p>
    <w:p w:rsidR="004F0AC7" w:rsidRPr="004F0AC7" w:rsidRDefault="004F0AC7" w:rsidP="004F0AC7">
      <w:pPr>
        <w:ind w:firstLine="708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ul. Koszalińska 5H</w:t>
      </w:r>
    </w:p>
    <w:p w:rsidR="00285F69" w:rsidRPr="004F0AC7" w:rsidRDefault="004F0AC7" w:rsidP="004F0AC7">
      <w:pPr>
        <w:pStyle w:val="Akapitzlist"/>
        <w:ind w:left="0" w:firstLine="675"/>
        <w:jc w:val="both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76-200 Słupsk</w:t>
      </w:r>
    </w:p>
    <w:p w:rsidR="004F0AC7" w:rsidRPr="00A15C20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80,00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4F0AC7" w:rsidRPr="00285F69" w:rsidRDefault="004F0AC7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4F0AC7" w:rsidRDefault="004F0AC7" w:rsidP="004F0AC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4F0AC7" w:rsidRPr="004F0AC7" w:rsidRDefault="004F0AC7" w:rsidP="004F0AC7">
      <w:pPr>
        <w:ind w:firstLine="708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LASER 1</w:t>
      </w:r>
    </w:p>
    <w:p w:rsidR="004F0AC7" w:rsidRPr="004F0AC7" w:rsidRDefault="004F0AC7" w:rsidP="004F0AC7">
      <w:pPr>
        <w:ind w:firstLine="708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Ul. Warszawska 31/33</w:t>
      </w:r>
    </w:p>
    <w:p w:rsidR="004F0AC7" w:rsidRPr="004F0AC7" w:rsidRDefault="004F0AC7" w:rsidP="004F0AC7">
      <w:pPr>
        <w:pStyle w:val="Akapitzlist"/>
        <w:ind w:left="0" w:firstLine="675"/>
        <w:jc w:val="both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25-518 Kielce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100,00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4F0AC7" w:rsidRPr="004F0AC7" w:rsidRDefault="004F0AC7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lastRenderedPageBreak/>
        <w:t xml:space="preserve">Uzasadnienie wyboru: </w:t>
      </w:r>
      <w:r>
        <w:rPr>
          <w:rFonts w:ascii="Arial" w:hAnsi="Arial"/>
          <w:sz w:val="22"/>
          <w:szCs w:val="22"/>
        </w:rPr>
        <w:t>Wpłynęły cztery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4F0AC7" w:rsidRDefault="004F0AC7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4F0AC7" w:rsidRPr="004F0AC7" w:rsidRDefault="004F0AC7" w:rsidP="004F0AC7">
      <w:pPr>
        <w:ind w:firstLine="675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Hurtownia OPTIM Piotr Krupka</w:t>
      </w:r>
    </w:p>
    <w:p w:rsidR="004F0AC7" w:rsidRPr="004F0AC7" w:rsidRDefault="004F0AC7" w:rsidP="004F0AC7">
      <w:pPr>
        <w:ind w:firstLine="675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Ul. Małopolska 26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 w:cs="Arial"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77-200 Miastko</w:t>
      </w:r>
      <w:r>
        <w:rPr>
          <w:rFonts w:ascii="Arial" w:hAnsi="Arial" w:cs="Arial"/>
          <w:sz w:val="20"/>
          <w:szCs w:val="20"/>
        </w:rPr>
        <w:t xml:space="preserve"> 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87,94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67,22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Pr="00A15C20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86,59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4F0AC7" w:rsidRPr="004F0AC7" w:rsidRDefault="004F0AC7" w:rsidP="004F0AC7">
      <w:pPr>
        <w:ind w:firstLine="708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RODAN Sp. z o.o.</w:t>
      </w:r>
    </w:p>
    <w:p w:rsidR="004F0AC7" w:rsidRPr="004F0AC7" w:rsidRDefault="004F0AC7" w:rsidP="004F0AC7">
      <w:pPr>
        <w:ind w:firstLine="708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ul. Koszalińska 5H</w:t>
      </w:r>
    </w:p>
    <w:p w:rsidR="004F0AC7" w:rsidRPr="004F0AC7" w:rsidRDefault="004F0AC7" w:rsidP="004F0AC7">
      <w:pPr>
        <w:pStyle w:val="Akapitzlist"/>
        <w:ind w:left="0" w:firstLine="675"/>
        <w:jc w:val="both"/>
        <w:rPr>
          <w:rFonts w:ascii="Arial" w:hAnsi="Arial" w:cs="Arial"/>
          <w:b/>
          <w:sz w:val="20"/>
          <w:szCs w:val="20"/>
        </w:rPr>
      </w:pPr>
      <w:r w:rsidRPr="004F0AC7">
        <w:rPr>
          <w:rFonts w:ascii="Arial" w:hAnsi="Arial" w:cs="Arial"/>
          <w:b/>
          <w:sz w:val="20"/>
          <w:szCs w:val="20"/>
        </w:rPr>
        <w:t>76-200 Słupsk</w:t>
      </w:r>
    </w:p>
    <w:p w:rsidR="004F0AC7" w:rsidRDefault="009513B4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4F0AC7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77,13</w:t>
      </w:r>
      <w:r w:rsidR="004F0AC7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9513B4" w:rsidRPr="00A15C20" w:rsidRDefault="009513B4" w:rsidP="009513B4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63,52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9513B4" w:rsidRPr="00A15C20" w:rsidRDefault="009513B4" w:rsidP="009513B4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51,63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9513B4" w:rsidRDefault="009513B4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9513B4" w:rsidRPr="009513B4" w:rsidRDefault="009513B4" w:rsidP="009513B4">
      <w:pPr>
        <w:ind w:firstLine="675"/>
        <w:rPr>
          <w:rFonts w:ascii="Arial" w:hAnsi="Arial" w:cs="Arial"/>
          <w:b/>
          <w:sz w:val="20"/>
          <w:szCs w:val="20"/>
        </w:rPr>
      </w:pPr>
      <w:r w:rsidRPr="009513B4">
        <w:rPr>
          <w:rFonts w:ascii="Arial" w:hAnsi="Arial" w:cs="Arial"/>
          <w:b/>
          <w:sz w:val="20"/>
          <w:szCs w:val="20"/>
        </w:rPr>
        <w:t>KOMERS Sp.j.</w:t>
      </w:r>
    </w:p>
    <w:p w:rsidR="009513B4" w:rsidRPr="009513B4" w:rsidRDefault="009513B4" w:rsidP="009513B4">
      <w:pPr>
        <w:ind w:firstLine="675"/>
        <w:rPr>
          <w:rFonts w:ascii="Arial" w:hAnsi="Arial" w:cs="Arial"/>
          <w:b/>
          <w:sz w:val="20"/>
          <w:szCs w:val="20"/>
        </w:rPr>
      </w:pPr>
      <w:r w:rsidRPr="009513B4">
        <w:rPr>
          <w:rFonts w:ascii="Arial" w:hAnsi="Arial" w:cs="Arial"/>
          <w:b/>
          <w:sz w:val="20"/>
          <w:szCs w:val="20"/>
        </w:rPr>
        <w:t>Danuta Krzysztof Kurpiel</w:t>
      </w:r>
    </w:p>
    <w:p w:rsidR="009513B4" w:rsidRPr="009513B4" w:rsidRDefault="009513B4" w:rsidP="009513B4">
      <w:pPr>
        <w:ind w:firstLine="675"/>
        <w:rPr>
          <w:rFonts w:ascii="Arial" w:hAnsi="Arial" w:cs="Arial"/>
          <w:b/>
          <w:sz w:val="20"/>
          <w:szCs w:val="20"/>
        </w:rPr>
      </w:pPr>
      <w:r w:rsidRPr="009513B4">
        <w:rPr>
          <w:rFonts w:ascii="Arial" w:hAnsi="Arial" w:cs="Arial"/>
          <w:b/>
          <w:sz w:val="20"/>
          <w:szCs w:val="20"/>
        </w:rPr>
        <w:t>Ul. Wolności 38</w:t>
      </w:r>
    </w:p>
    <w:p w:rsidR="009513B4" w:rsidRPr="009513B4" w:rsidRDefault="009513B4" w:rsidP="009513B4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9513B4">
        <w:rPr>
          <w:rFonts w:ascii="Arial" w:hAnsi="Arial" w:cs="Arial"/>
          <w:b/>
          <w:sz w:val="20"/>
          <w:szCs w:val="20"/>
        </w:rPr>
        <w:t>58-500 Jelenia Góra</w:t>
      </w:r>
    </w:p>
    <w:p w:rsidR="009513B4" w:rsidRDefault="009513B4" w:rsidP="009513B4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80,00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9513B4" w:rsidRPr="009513B4" w:rsidRDefault="009513B4" w:rsidP="009513B4">
      <w:pPr>
        <w:ind w:firstLine="675"/>
        <w:rPr>
          <w:rFonts w:ascii="Arial" w:hAnsi="Arial" w:cs="Arial"/>
          <w:b/>
          <w:sz w:val="20"/>
          <w:szCs w:val="20"/>
        </w:rPr>
      </w:pPr>
      <w:r w:rsidRPr="009513B4">
        <w:rPr>
          <w:rFonts w:ascii="Arial" w:hAnsi="Arial" w:cs="Arial"/>
          <w:b/>
          <w:sz w:val="20"/>
          <w:szCs w:val="20"/>
        </w:rPr>
        <w:t>PRINTEX K. Borkowski, K. Mirowski Sp.j.</w:t>
      </w:r>
    </w:p>
    <w:p w:rsidR="009513B4" w:rsidRPr="009513B4" w:rsidRDefault="009513B4" w:rsidP="009513B4">
      <w:pPr>
        <w:ind w:firstLine="675"/>
        <w:rPr>
          <w:rFonts w:ascii="Arial" w:hAnsi="Arial" w:cs="Arial"/>
          <w:b/>
          <w:sz w:val="20"/>
          <w:szCs w:val="20"/>
        </w:rPr>
      </w:pPr>
      <w:r w:rsidRPr="009513B4">
        <w:rPr>
          <w:rFonts w:ascii="Arial" w:hAnsi="Arial" w:cs="Arial"/>
          <w:b/>
          <w:sz w:val="20"/>
          <w:szCs w:val="20"/>
        </w:rPr>
        <w:t>Al. Piłsudskiego 105 B</w:t>
      </w:r>
    </w:p>
    <w:p w:rsidR="009513B4" w:rsidRPr="009513B4" w:rsidRDefault="009513B4" w:rsidP="009513B4">
      <w:pPr>
        <w:pStyle w:val="Zawartotabeli"/>
        <w:spacing w:line="276" w:lineRule="auto"/>
        <w:ind w:left="675"/>
        <w:rPr>
          <w:rFonts w:ascii="Arial" w:hAnsi="Arial" w:cs="Arial"/>
          <w:b/>
          <w:sz w:val="20"/>
          <w:szCs w:val="20"/>
        </w:rPr>
      </w:pPr>
      <w:r w:rsidRPr="009513B4">
        <w:rPr>
          <w:rFonts w:ascii="Arial" w:hAnsi="Arial" w:cs="Arial"/>
          <w:b/>
          <w:sz w:val="20"/>
          <w:szCs w:val="20"/>
        </w:rPr>
        <w:t>05-270 Marki</w:t>
      </w:r>
    </w:p>
    <w:p w:rsidR="009513B4" w:rsidRDefault="009513B4" w:rsidP="009513B4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98,24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Pr="00A15C20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9513B4" w:rsidP="009513B4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CD707B" w:rsidRPr="00A15C20" w:rsidRDefault="00CD707B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D04" w:rsidRDefault="00CE5D04">
      <w:r>
        <w:separator/>
      </w:r>
    </w:p>
  </w:endnote>
  <w:endnote w:type="continuationSeparator" w:id="1">
    <w:p w:rsidR="00CE5D04" w:rsidRDefault="00CE5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30773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D04" w:rsidRDefault="00CE5D04">
      <w:r>
        <w:separator/>
      </w:r>
    </w:p>
  </w:footnote>
  <w:footnote w:type="continuationSeparator" w:id="1">
    <w:p w:rsidR="00CE5D04" w:rsidRDefault="00CE5D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30773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30773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9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B24EF"/>
    <w:rsid w:val="001C16C9"/>
    <w:rsid w:val="001C2EE7"/>
    <w:rsid w:val="001C786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A1A26"/>
    <w:rsid w:val="004C3FF0"/>
    <w:rsid w:val="004F0AC7"/>
    <w:rsid w:val="004F36C8"/>
    <w:rsid w:val="00543D67"/>
    <w:rsid w:val="005D4C02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61148"/>
    <w:rsid w:val="008D694F"/>
    <w:rsid w:val="008D74C6"/>
    <w:rsid w:val="009014A7"/>
    <w:rsid w:val="009355FD"/>
    <w:rsid w:val="00944D94"/>
    <w:rsid w:val="009513B4"/>
    <w:rsid w:val="00977868"/>
    <w:rsid w:val="00993D40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B06F92"/>
    <w:rsid w:val="00B517B4"/>
    <w:rsid w:val="00B55B39"/>
    <w:rsid w:val="00B60642"/>
    <w:rsid w:val="00B97211"/>
    <w:rsid w:val="00BF031A"/>
    <w:rsid w:val="00C1270F"/>
    <w:rsid w:val="00C37E5D"/>
    <w:rsid w:val="00C47651"/>
    <w:rsid w:val="00C56FED"/>
    <w:rsid w:val="00C5755F"/>
    <w:rsid w:val="00C922A0"/>
    <w:rsid w:val="00CD707B"/>
    <w:rsid w:val="00CE5D04"/>
    <w:rsid w:val="00D9689B"/>
    <w:rsid w:val="00DA0581"/>
    <w:rsid w:val="00DD657D"/>
    <w:rsid w:val="00DF39A4"/>
    <w:rsid w:val="00E16980"/>
    <w:rsid w:val="00E205F1"/>
    <w:rsid w:val="00E97AC1"/>
    <w:rsid w:val="00EA7F76"/>
    <w:rsid w:val="00EE7085"/>
    <w:rsid w:val="00F12955"/>
    <w:rsid w:val="00F348C9"/>
    <w:rsid w:val="00F809C0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131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2199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13</cp:revision>
  <cp:lastPrinted>2016-10-26T10:27:00Z</cp:lastPrinted>
  <dcterms:created xsi:type="dcterms:W3CDTF">2016-09-16T12:15:00Z</dcterms:created>
  <dcterms:modified xsi:type="dcterms:W3CDTF">2016-11-21T09:41:00Z</dcterms:modified>
</cp:coreProperties>
</file>