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</w:t>
            </w:r>
            <w:r w:rsidR="00FE1A9F" w:rsidRPr="00D9796B">
              <w:rPr>
                <w:rFonts w:eastAsia="Tahoma"/>
              </w:rPr>
              <w:t xml:space="preserve">Sławno, dnia </w:t>
            </w:r>
            <w:r w:rsidR="001C4B97">
              <w:rPr>
                <w:rFonts w:eastAsia="Tahoma"/>
              </w:rPr>
              <w:t>20</w:t>
            </w:r>
            <w:r w:rsidR="00FE1A9F">
              <w:rPr>
                <w:rFonts w:eastAsia="Tahoma"/>
              </w:rPr>
              <w:t>.12</w:t>
            </w:r>
            <w:r w:rsidR="00FE1A9F" w:rsidRPr="00D9796B">
              <w:rPr>
                <w:rFonts w:eastAsia="Tahoma"/>
              </w:rPr>
              <w:t>.2016 r.</w:t>
            </w:r>
          </w:p>
          <w:p w:rsidR="00FE1A9F" w:rsidRPr="00116D88" w:rsidRDefault="00FE1A9F" w:rsidP="00FE1A9F">
            <w:pPr>
              <w:ind w:firstLine="73"/>
            </w:pPr>
            <w:r w:rsidRPr="00905485">
              <w:t>SP……./ZP</w:t>
            </w:r>
            <w:r w:rsidR="001C4B97">
              <w:t>/382-I/24</w:t>
            </w:r>
            <w:r w:rsidR="00B375C0">
              <w:t>-5</w:t>
            </w:r>
            <w:r w:rsidRPr="00905485"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1C4B97">
        <w:rPr>
          <w:b/>
        </w:rPr>
        <w:t>Fartuchy i obłożenia I/24</w:t>
      </w:r>
      <w:r w:rsidRPr="00543030">
        <w:rPr>
          <w:b/>
        </w:rPr>
        <w:t>/2016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1C4B97">
        <w:rPr>
          <w:rFonts w:ascii="Book Antiqua" w:hAnsi="Book Antiqua" w:cs="Book Antiqua"/>
          <w:b/>
          <w:sz w:val="22"/>
          <w:szCs w:val="22"/>
          <w:u w:val="single"/>
        </w:rPr>
        <w:t>23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2016 roku 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 xml:space="preserve">   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do godz. </w:t>
      </w:r>
      <w:r w:rsidR="001C4B97">
        <w:rPr>
          <w:rFonts w:ascii="Book Antiqua" w:hAnsi="Book Antiqua" w:cs="Book Antiqua"/>
          <w:b/>
          <w:sz w:val="22"/>
          <w:szCs w:val="22"/>
          <w:u w:val="single"/>
        </w:rPr>
        <w:t>09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>:3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08C" w:rsidRDefault="00B1108C">
      <w:r>
        <w:separator/>
      </w:r>
    </w:p>
  </w:endnote>
  <w:endnote w:type="continuationSeparator" w:id="1">
    <w:p w:rsidR="00B1108C" w:rsidRDefault="00B110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7D33F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08C" w:rsidRDefault="00B1108C">
      <w:r>
        <w:separator/>
      </w:r>
    </w:p>
  </w:footnote>
  <w:footnote w:type="continuationSeparator" w:id="1">
    <w:p w:rsidR="00B1108C" w:rsidRDefault="00B110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7D33F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D33F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78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35964"/>
    <w:rsid w:val="00040768"/>
    <w:rsid w:val="000B203A"/>
    <w:rsid w:val="000B6F97"/>
    <w:rsid w:val="000B753C"/>
    <w:rsid w:val="000C05C6"/>
    <w:rsid w:val="000C3FE9"/>
    <w:rsid w:val="000D6CEC"/>
    <w:rsid w:val="001400E0"/>
    <w:rsid w:val="00154924"/>
    <w:rsid w:val="0017603C"/>
    <w:rsid w:val="00195154"/>
    <w:rsid w:val="001B24EF"/>
    <w:rsid w:val="001C16C9"/>
    <w:rsid w:val="001C2EE7"/>
    <w:rsid w:val="001C4B97"/>
    <w:rsid w:val="001D7E49"/>
    <w:rsid w:val="001F09B0"/>
    <w:rsid w:val="0020304E"/>
    <w:rsid w:val="00250A11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1052"/>
    <w:rsid w:val="00543D67"/>
    <w:rsid w:val="005D19B5"/>
    <w:rsid w:val="006730D5"/>
    <w:rsid w:val="0068526E"/>
    <w:rsid w:val="006A4DFE"/>
    <w:rsid w:val="006F07F8"/>
    <w:rsid w:val="00735025"/>
    <w:rsid w:val="007838D0"/>
    <w:rsid w:val="007965B4"/>
    <w:rsid w:val="007D33F1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108C"/>
    <w:rsid w:val="00B134A6"/>
    <w:rsid w:val="00B375C0"/>
    <w:rsid w:val="00B517B4"/>
    <w:rsid w:val="00B60642"/>
    <w:rsid w:val="00B97211"/>
    <w:rsid w:val="00BF031A"/>
    <w:rsid w:val="00C1270F"/>
    <w:rsid w:val="00C37E5D"/>
    <w:rsid w:val="00C5755F"/>
    <w:rsid w:val="00C922A0"/>
    <w:rsid w:val="00D064E8"/>
    <w:rsid w:val="00DD657D"/>
    <w:rsid w:val="00DF39A4"/>
    <w:rsid w:val="00E16980"/>
    <w:rsid w:val="00E249A2"/>
    <w:rsid w:val="00E97AC1"/>
    <w:rsid w:val="00EA7F76"/>
    <w:rsid w:val="00EE7085"/>
    <w:rsid w:val="00EF64BC"/>
    <w:rsid w:val="00F12955"/>
    <w:rsid w:val="00F35780"/>
    <w:rsid w:val="00F73D02"/>
    <w:rsid w:val="00F809C0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11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641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9</cp:revision>
  <cp:lastPrinted>2016-10-28T11:15:00Z</cp:lastPrinted>
  <dcterms:created xsi:type="dcterms:W3CDTF">2016-10-28T05:48:00Z</dcterms:created>
  <dcterms:modified xsi:type="dcterms:W3CDTF">2016-12-20T08:47:00Z</dcterms:modified>
</cp:coreProperties>
</file>