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D63733">
              <w:rPr>
                <w:rFonts w:eastAsia="Tahoma"/>
              </w:rPr>
              <w:t>20</w:t>
            </w:r>
            <w:r w:rsidR="00543030">
              <w:rPr>
                <w:rFonts w:eastAsia="Tahoma"/>
              </w:rPr>
              <w:t>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D63733">
        <w:t>/382-I/24</w:t>
      </w:r>
      <w:r>
        <w:t>-</w:t>
      </w:r>
      <w:r w:rsidR="00543030">
        <w:t>5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D63733">
        <w:rPr>
          <w:b/>
        </w:rPr>
        <w:t>Fartuchy i obłożenia I/24</w:t>
      </w:r>
      <w:r w:rsidR="00543030" w:rsidRPr="00543030">
        <w:rPr>
          <w:b/>
        </w:rPr>
        <w:t>/2016</w:t>
      </w:r>
    </w:p>
    <w:p w:rsidR="00346D0C" w:rsidRPr="00543030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D5066B" w:rsidRPr="005B2D14" w:rsidRDefault="00D5066B" w:rsidP="00D5066B">
      <w:pPr>
        <w:jc w:val="both"/>
      </w:pPr>
      <w:r w:rsidRPr="005B2D14">
        <w:t>Pakiet 2, pozycja 1</w:t>
      </w:r>
    </w:p>
    <w:p w:rsidR="00D5066B" w:rsidRPr="005B2D14" w:rsidRDefault="00D5066B" w:rsidP="00D5066B">
      <w:pPr>
        <w:jc w:val="both"/>
      </w:pPr>
      <w:r w:rsidRPr="005B2D14">
        <w:t>Czy Zamawiający dopuści fartuch z gumką?</w:t>
      </w:r>
    </w:p>
    <w:p w:rsidR="00346D0C" w:rsidRPr="00116D88" w:rsidRDefault="00346D0C" w:rsidP="001C21B2">
      <w:pPr>
        <w:rPr>
          <w:b/>
        </w:rPr>
      </w:pPr>
      <w:r w:rsidRPr="00116D88">
        <w:rPr>
          <w:b/>
        </w:rPr>
        <w:t xml:space="preserve">Ad 1: </w:t>
      </w:r>
      <w:r w:rsidR="00E06946">
        <w:rPr>
          <w:b/>
        </w:rPr>
        <w:t xml:space="preserve">Zamawiający dopuszcza. </w:t>
      </w:r>
    </w:p>
    <w:p w:rsidR="00346D0C" w:rsidRDefault="00346D0C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t>Pakiet 2, pozycja 2</w:t>
      </w:r>
    </w:p>
    <w:p w:rsidR="00D5066B" w:rsidRPr="005B2D14" w:rsidRDefault="00D5066B" w:rsidP="00D5066B">
      <w:pPr>
        <w:jc w:val="both"/>
      </w:pPr>
      <w:r w:rsidRPr="005B2D14">
        <w:t>Czy Zamawiający dopuści podanie ceny za opakowanie handlowe a’100sztuk, z przeliczeniem zamawianej ilości?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2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t>Pakiet 2, pozycja 4-5</w:t>
      </w:r>
    </w:p>
    <w:p w:rsidR="00D5066B" w:rsidRPr="005B2D14" w:rsidRDefault="00D5066B" w:rsidP="00D5066B">
      <w:pPr>
        <w:jc w:val="both"/>
      </w:pPr>
      <w:r w:rsidRPr="005B2D14">
        <w:t>Czy Zamawiający dopuści podanie ceny za opakowanie a=50sztuk, z przeliczeniem zamawianej ilości?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3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t>Pakiet 2, pozycja 7</w:t>
      </w:r>
    </w:p>
    <w:p w:rsidR="00D5066B" w:rsidRPr="005B2D14" w:rsidRDefault="00D5066B" w:rsidP="00D5066B">
      <w:pPr>
        <w:jc w:val="both"/>
      </w:pPr>
      <w:r w:rsidRPr="005B2D14">
        <w:t>Czy Zamawiający dopuści podanie ceny za opakowanie a’25sztuk, z przeliczeniem zamawianej ilości?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4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t>Pakiet 2, pozycja 8</w:t>
      </w:r>
    </w:p>
    <w:p w:rsidR="00D5066B" w:rsidRPr="005B2D14" w:rsidRDefault="00D5066B" w:rsidP="00D5066B">
      <w:pPr>
        <w:jc w:val="both"/>
      </w:pPr>
      <w:r w:rsidRPr="005B2D14">
        <w:t>Czy Zamawiający dopuści podkład na rolce bibułowy?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5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t>Pakiet 2, pozycja 8</w:t>
      </w:r>
    </w:p>
    <w:p w:rsidR="00D5066B" w:rsidRPr="005B2D14" w:rsidRDefault="00D5066B" w:rsidP="00D5066B">
      <w:pPr>
        <w:jc w:val="both"/>
      </w:pPr>
      <w:r w:rsidRPr="005B2D14">
        <w:t>Czy Zamawiający dopuści podkład na rolce włókninowy o długości 100m, z przeliczeniem zamawianej ilości?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6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t>Pakiet 2, pozycja 13</w:t>
      </w:r>
    </w:p>
    <w:p w:rsidR="00D5066B" w:rsidRPr="005B2D14" w:rsidRDefault="00D5066B" w:rsidP="00D5066B">
      <w:pPr>
        <w:jc w:val="both"/>
      </w:pPr>
      <w:r w:rsidRPr="005B2D14">
        <w:lastRenderedPageBreak/>
        <w:t>Czy Zamawiający dopuści podkład na rolce o długości 50m lub 80m, z przeliczeniem zamawianej ilości?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7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t>Pakiet 2, pozycja 13</w:t>
      </w:r>
    </w:p>
    <w:p w:rsidR="00D5066B" w:rsidRPr="005B2D14" w:rsidRDefault="00D5066B" w:rsidP="00D5066B">
      <w:pPr>
        <w:jc w:val="both"/>
      </w:pPr>
      <w:r w:rsidRPr="005B2D14">
        <w:t>Czy Zamawiający ma na myśli prześcieradło włókninowe w rozmiarze 50x60cm czy podkład bibułowy na rolce 50cm x 60m?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8</w:t>
      </w:r>
      <w:r w:rsidRPr="00116D88">
        <w:rPr>
          <w:b/>
        </w:rPr>
        <w:t>:</w:t>
      </w:r>
      <w:r w:rsidRPr="00CE7F61">
        <w:rPr>
          <w:b/>
        </w:rPr>
        <w:t xml:space="preserve"> </w:t>
      </w:r>
      <w:r w:rsidR="00CE7F61" w:rsidRPr="00CE7F61">
        <w:rPr>
          <w:b/>
        </w:rPr>
        <w:t>podkład bibułowy na rolce 50cm x 60m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t>Pakiet 4, pozycja 1</w:t>
      </w:r>
    </w:p>
    <w:p w:rsidR="00D5066B" w:rsidRPr="005B2D14" w:rsidRDefault="00D5066B" w:rsidP="00D5066B">
      <w:pPr>
        <w:jc w:val="both"/>
      </w:pPr>
      <w:r w:rsidRPr="005B2D14">
        <w:t>Czy Zamawiający dopuści podkład nieprzemakalny wykonany z pulpy laminowanej w rozmiarze 80x210cm, wzmocnione 48 nitkami, o gramaturze 38g/m2? W przypadku negatywnej o</w:t>
      </w:r>
      <w:r>
        <w:t xml:space="preserve">dpowiedzi zwracam się z prośbą </w:t>
      </w:r>
      <w:r w:rsidRPr="005B2D14">
        <w:t>o wydzielenie w/w pozycji do osobnego pakietu?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9</w:t>
      </w:r>
      <w:r w:rsidRPr="00116D88">
        <w:rPr>
          <w:b/>
        </w:rPr>
        <w:t xml:space="preserve">: </w:t>
      </w:r>
      <w:r w:rsidR="00CE7F61">
        <w:rPr>
          <w:b/>
        </w:rPr>
        <w:t>Nie, zgodnie z SIWZ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10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t>Pakiet 4, pozycja 2</w:t>
      </w:r>
    </w:p>
    <w:p w:rsidR="00D5066B" w:rsidRPr="005B2D14" w:rsidRDefault="00D5066B" w:rsidP="00D5066B">
      <w:pPr>
        <w:jc w:val="both"/>
      </w:pPr>
      <w:r w:rsidRPr="005B2D14">
        <w:t>Czy Zamawiający dopuści koszule dla położnic o parametrach zgodnych z norma 13795 tj. wytrzymałości na rozerwanie na sucho 77,9 kpa, na mokro 102kpa, oraz nieprzemakalności 25,5 cmH2O?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10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11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nr 1 poz. 2:</w:t>
      </w:r>
    </w:p>
    <w:p w:rsidR="00D5066B" w:rsidRPr="005B2D14" w:rsidRDefault="00D5066B" w:rsidP="00D5066B">
      <w:pPr>
        <w:jc w:val="both"/>
      </w:pPr>
      <w:r w:rsidRPr="005B2D14">
        <w:t>Pytanie: Zwracamy się z prośbą o zgodę na zaoferowanie zestawu do artroskopii, który zawiera samoprzylepną taśmę 10x x 50 cm wykonaną z folii polietylenowej, a osłony na kamerę o wymiarze 15 x 250 cm będą pakowane osobno;</w:t>
      </w:r>
    </w:p>
    <w:p w:rsidR="00D5066B" w:rsidRPr="005B2D14" w:rsidRDefault="00D5066B" w:rsidP="00D5066B">
      <w:pPr>
        <w:jc w:val="both"/>
      </w:pPr>
      <w:r w:rsidRPr="005B2D14">
        <w:t>Gramatura laminatu dwuwarstwowego wynosi 57,5 g/m2, odporność na przenikanie cieczy 125 cm H2O.Pozostałe parametry zgodne z SIWZ.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11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12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nr 1 poz. 3: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zestawu do operacji biodra, w którym:</w:t>
      </w:r>
    </w:p>
    <w:p w:rsidR="00D5066B" w:rsidRPr="005B2D14" w:rsidRDefault="00D5066B" w:rsidP="00D5066B">
      <w:pPr>
        <w:jc w:val="both"/>
      </w:pPr>
      <w:r w:rsidRPr="005B2D14">
        <w:t>samoprzylepna serweta chirurgiczna górna 270 x 225 cm posiada wycięcie 45 x 65 cm pozwalające dokładnie osłonić podpórki kończyn górnych oraz dodatkową łatę chłonną o gramaturze 50 g/m2 ( łączna gramatura obszaru wzmocnionego 109,5 g/m2 ) i organizatory do mocowania przewodów i drenów,</w:t>
      </w:r>
      <w:r>
        <w:t xml:space="preserve"> </w:t>
      </w:r>
      <w:r w:rsidRPr="005B2D14">
        <w:t>serweta 75 x 90 cm jest samoprzylepnaw zestawie znajdują się 3 taśmy lepne</w:t>
      </w:r>
      <w:r>
        <w:t xml:space="preserve"> </w:t>
      </w:r>
      <w:r w:rsidRPr="005B2D14">
        <w:t>Pozostałe parametry zgodne z SIWZ.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12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13</w:t>
      </w:r>
      <w:r w:rsidRPr="00543030">
        <w:rPr>
          <w:b/>
        </w:rPr>
        <w:t xml:space="preserve">: </w:t>
      </w:r>
    </w:p>
    <w:p w:rsidR="00D5066B" w:rsidRPr="005B2D14" w:rsidRDefault="00D5066B" w:rsidP="00D5066B">
      <w:pPr>
        <w:jc w:val="both"/>
      </w:pPr>
      <w:r w:rsidRPr="005B2D14">
        <w:rPr>
          <w:b/>
        </w:rPr>
        <w:t>Pakiet nr 1 poz. 4:</w:t>
      </w:r>
      <w:r w:rsidRPr="005B2D14">
        <w:t>Pytanie: Zwracamy się z prośbą o zgodę na zaoferowanie zestawu do laparoskopii, w którym serweta główna ma wymiar 260 x 310 cm, pozostałe parametry zgodne z SIWZ.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13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lastRenderedPageBreak/>
        <w:t>Pyt 14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nr 1 poz. 5: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zestawu do chirurgii kończyny górnej o następującym składzie:</w:t>
      </w:r>
    </w:p>
    <w:p w:rsidR="00D5066B" w:rsidRPr="005B2D14" w:rsidRDefault="00D5066B" w:rsidP="00D5066B">
      <w:pPr>
        <w:jc w:val="both"/>
      </w:pPr>
      <w:r w:rsidRPr="005B2D14">
        <w:t>1x serweta do chirurgii kończyny górnej w kształcie litery „T” 370/175 x 365 cm z samouszczelniającym się otworem o średnicy 3 cm i dodatkową warstwą chłonną 50 g/m2 o wymiarach 100 x 65 cm. Łączna gramatura obszaru wzmocnionego 109,5 g/m2. Serweta posiada zintegrowane organizatory do mocowania przewodów i drenów</w:t>
      </w:r>
    </w:p>
    <w:p w:rsidR="00D5066B" w:rsidRPr="005B2D14" w:rsidRDefault="00D5066B" w:rsidP="00D5066B">
      <w:pPr>
        <w:jc w:val="both"/>
      </w:pPr>
      <w:r w:rsidRPr="005B2D14">
        <w:t>1 x serweta na stolik Mayo 80 x 145 cm</w:t>
      </w:r>
    </w:p>
    <w:p w:rsidR="00D5066B" w:rsidRPr="005B2D14" w:rsidRDefault="00D5066B" w:rsidP="00D5066B">
      <w:pPr>
        <w:jc w:val="both"/>
      </w:pPr>
      <w:r w:rsidRPr="005B2D14">
        <w:t>1x serweta na stolik narzędziowy 150 x 190 cm – owinięcie zestawu.Pozostałe parametry zgodne z SIWZ.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14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15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nr 1 poz. 7: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zestawu do operacji brzuszno- kroczowych, który zawiera 4 ściereczki do rąk. Pozostałe parametry zgodne z SIWZ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15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16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nr 1 poz. 8: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zestawu do operacji ginekologicznych, w którym:</w:t>
      </w:r>
    </w:p>
    <w:p w:rsidR="00D5066B" w:rsidRPr="005B2D14" w:rsidRDefault="00D5066B" w:rsidP="00D5066B">
      <w:pPr>
        <w:jc w:val="both"/>
      </w:pPr>
      <w:r w:rsidRPr="005B2D14">
        <w:t>- serweta główna ma wymiar 240/260 x 230 cm, otwór w okolicy kroczowej 10 x 15, warstwę chłonną o gramaturze 50 g/m2 ( łączna gramatura obszaru wzmocnionego 109,5 g/m2 ) oraz worek do zbiórki płynów o wymiarach 55 x 48 cm z sitem i zaworem drenażowym</w:t>
      </w:r>
    </w:p>
    <w:p w:rsidR="00D5066B" w:rsidRPr="005B2D14" w:rsidRDefault="00D5066B" w:rsidP="00D5066B">
      <w:pPr>
        <w:jc w:val="both"/>
      </w:pPr>
      <w:r w:rsidRPr="005B2D14">
        <w:t>- serweta samoprzylepna do osłony odbytu jest wykonana z folii polietylenowej i ma wymiar 50 x 50 cm.</w:t>
      </w:r>
    </w:p>
    <w:p w:rsidR="00D5066B" w:rsidRPr="005B2D14" w:rsidRDefault="00D5066B" w:rsidP="00D5066B">
      <w:pPr>
        <w:jc w:val="both"/>
      </w:pPr>
      <w:r w:rsidRPr="005B2D14">
        <w:t>Pozostałe parametry zgodne z SIWZ.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16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17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nr 1 poz. 11: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sterylnego pokrowca na kamerę z pierścieniem, z folii polietylenowej złożonego w sposób umożliwiający jałową aplikację.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17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18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</w:pPr>
      <w:r w:rsidRPr="005B2D14">
        <w:rPr>
          <w:b/>
        </w:rPr>
        <w:t>Pakiet nr 1 poz. 15:</w:t>
      </w:r>
      <w:r w:rsidRPr="005B2D14">
        <w:t xml:space="preserve"> 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serwety zgodnej z SIWZ z otworem samoprzylepnym o średnicy 6 cm.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18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19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nr 1 poz. 16: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osłony na kończynę/ nogawicy zgodnej z SIWZ pakowanej z 2 taśmami samoprzylepnymi z folii polietylenowej o wym. 10 x 50 cm 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19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20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lastRenderedPageBreak/>
        <w:t xml:space="preserve">Pakiet nr 1 poz. 17: </w:t>
      </w:r>
    </w:p>
    <w:p w:rsidR="00D5066B" w:rsidRPr="005B2D14" w:rsidRDefault="00D5066B" w:rsidP="00D5066B">
      <w:pPr>
        <w:jc w:val="both"/>
      </w:pPr>
      <w:r w:rsidRPr="005B2D14">
        <w:t>Zwracamy się z prośbą do Zamawiającego o doprecyzowanie, jakich wymiarów fartucha oczekuje: S/M (120 cm); L (130 cm); XL (150 cm); XLLong (170 cm); XXL Large (150 Large – poszerzony, dla operatorów o poszerzonych gabarytach)?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20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21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nr 1 poz. 18: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fartucha zgodnego z SIWZ w rozmiarach S/M (120 cm); L (130 cm); XL (150 cm) i XLLong (170 cm)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21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22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nr 1 poz. 21:</w:t>
      </w:r>
    </w:p>
    <w:p w:rsidR="00D5066B" w:rsidRPr="005B2D14" w:rsidRDefault="00D5066B" w:rsidP="00D5066B">
      <w:pPr>
        <w:jc w:val="both"/>
        <w:rPr>
          <w:color w:val="FF0000"/>
        </w:rPr>
      </w:pPr>
      <w:r w:rsidRPr="005B2D14">
        <w:t xml:space="preserve">Zwracamy się z prośbą o zgodę na zaoferowanie serwety na stolik Mayo z folii PE o gramaturze 74 g/m2? 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22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23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3 poz. 1: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czepka z perforowanej, przewiewnej włókniny wiskozowej o gramaturze 25 g/m2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23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24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3 poz. 2:</w:t>
      </w:r>
    </w:p>
    <w:p w:rsidR="00D5066B" w:rsidRPr="005B2D14" w:rsidRDefault="00D5066B" w:rsidP="00D5066B">
      <w:pPr>
        <w:jc w:val="both"/>
      </w:pPr>
      <w:r w:rsidRPr="005B2D14">
        <w:t>Zwracamy się z prośbą o zgodę na zaoferowanie czepka w kształcie hełmu z perforowanej, przewiewnej włókniny wiskozowej o gramaturze 25 g/m2 w kolorze zielonym, który posiada w części czołowej chłonną, miękką taśmę pochłaniającą pot na szerokości czoła. Czepek mocowany wokół szyi.</w:t>
      </w:r>
    </w:p>
    <w:p w:rsidR="00D5066B" w:rsidRPr="005B2D14" w:rsidRDefault="00D5066B" w:rsidP="00D5066B">
      <w:pPr>
        <w:jc w:val="both"/>
      </w:pPr>
      <w:r w:rsidRPr="005B2D14">
        <w:t>W przypadku negatywnej odpowiedzi, prosimy o wydzielenie tej pozycji do osobnego pakietu.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24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543030" w:rsidRDefault="00D5066B" w:rsidP="00D5066B">
      <w:pPr>
        <w:rPr>
          <w:b/>
        </w:rPr>
      </w:pPr>
      <w:r>
        <w:rPr>
          <w:b/>
        </w:rPr>
        <w:t>Pyt 25</w:t>
      </w:r>
      <w:r w:rsidRPr="00543030">
        <w:rPr>
          <w:b/>
        </w:rPr>
        <w:t xml:space="preserve">: </w:t>
      </w:r>
    </w:p>
    <w:p w:rsidR="00D5066B" w:rsidRDefault="00D5066B" w:rsidP="00D5066B">
      <w:pPr>
        <w:jc w:val="both"/>
        <w:rPr>
          <w:b/>
        </w:rPr>
      </w:pPr>
      <w:r w:rsidRPr="005B2D14">
        <w:rPr>
          <w:b/>
        </w:rPr>
        <w:t>Pakiet 3 poz. 3:</w:t>
      </w:r>
    </w:p>
    <w:p w:rsidR="00D5066B" w:rsidRPr="005B2D14" w:rsidRDefault="00D5066B" w:rsidP="00D5066B">
      <w:pPr>
        <w:jc w:val="both"/>
        <w:rPr>
          <w:bCs/>
          <w:lang w:eastAsia="zh-TW"/>
        </w:rPr>
      </w:pPr>
      <w:r w:rsidRPr="005B2D14">
        <w:t>Zwracamy się z prośbą o zgodę na zaoferowanie maski chirurgicznej</w:t>
      </w:r>
      <w:r w:rsidR="002F072A">
        <w:t xml:space="preserve">                                        </w:t>
      </w:r>
      <w:r w:rsidRPr="005B2D14">
        <w:rPr>
          <w:bCs/>
          <w:lang w:eastAsia="zh-TW"/>
        </w:rPr>
        <w:t>z trokami,</w:t>
      </w:r>
      <w:r w:rsidR="002F072A">
        <w:rPr>
          <w:bCs/>
          <w:lang w:eastAsia="zh-TW"/>
        </w:rPr>
        <w:t xml:space="preserve"> </w:t>
      </w:r>
      <w:r w:rsidRPr="005B2D14">
        <w:rPr>
          <w:bCs/>
          <w:lang w:eastAsia="zh-TW"/>
        </w:rPr>
        <w:t xml:space="preserve">trzywarstwowej o gramaturze  55g/m2. Materiał filtracyjny, wewnętrzna i zewnętrzna warstwa oraz troki zgrzewane ultradźwiękowo. Bez mikrowłosków, zgodna z normą 14683,typ II, BFE &gt; /=98 %, ciśnienie różnicowe  &lt;29,4 Pa/cm2. </w:t>
      </w:r>
    </w:p>
    <w:p w:rsidR="00D5066B" w:rsidRPr="005B2D14" w:rsidRDefault="00D5066B" w:rsidP="00D5066B">
      <w:pPr>
        <w:jc w:val="both"/>
      </w:pPr>
      <w:r w:rsidRPr="005B2D14">
        <w:t>W przypadku negatywnej odpowiedzi, prosimy o wydzielenie tej pozycji do osobnego pakietu.</w:t>
      </w:r>
    </w:p>
    <w:p w:rsidR="00D5066B" w:rsidRPr="00116D88" w:rsidRDefault="00D5066B" w:rsidP="00D5066B">
      <w:pPr>
        <w:rPr>
          <w:b/>
        </w:rPr>
      </w:pPr>
      <w:r>
        <w:rPr>
          <w:b/>
        </w:rPr>
        <w:t>Ad 25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26</w:t>
      </w:r>
      <w:r w:rsidRPr="00543030">
        <w:rPr>
          <w:b/>
        </w:rPr>
        <w:t xml:space="preserve">: </w:t>
      </w:r>
    </w:p>
    <w:p w:rsidR="002F072A" w:rsidRDefault="002F072A" w:rsidP="002F072A">
      <w:pPr>
        <w:jc w:val="both"/>
        <w:rPr>
          <w:b/>
        </w:rPr>
      </w:pPr>
      <w:r w:rsidRPr="005B2D14">
        <w:rPr>
          <w:b/>
        </w:rPr>
        <w:t>Pakiet 3 poz. 4:</w:t>
      </w:r>
    </w:p>
    <w:p w:rsidR="002F072A" w:rsidRPr="005B2D14" w:rsidRDefault="002F072A" w:rsidP="002F072A">
      <w:pPr>
        <w:jc w:val="both"/>
      </w:pPr>
      <w:r w:rsidRPr="005B2D14">
        <w:t>Zwracamy się z prośbą o zgodę na zaoferowanie maski chirurgicznej</w:t>
      </w:r>
      <w:r>
        <w:t xml:space="preserve">                                               </w:t>
      </w:r>
      <w:r w:rsidRPr="005B2D14">
        <w:rPr>
          <w:bCs/>
          <w:lang w:eastAsia="zh-TW"/>
        </w:rPr>
        <w:t>z trokami</w:t>
      </w:r>
      <w:r>
        <w:rPr>
          <w:bCs/>
          <w:lang w:eastAsia="zh-TW"/>
        </w:rPr>
        <w:t xml:space="preserve"> </w:t>
      </w:r>
      <w:r w:rsidRPr="005B2D14">
        <w:rPr>
          <w:bCs/>
          <w:lang w:eastAsia="zh-TW"/>
        </w:rPr>
        <w:t xml:space="preserve">trzywarstwowej o gramaturze  55g/m2. Materiał filtracyjny, wewnętrzna i zewnętrzna warstwa oraz troki zgrzewane ultradźwiękowo. Bez mikrowłosków, zgodna z </w:t>
      </w:r>
      <w:r w:rsidRPr="005B2D14">
        <w:rPr>
          <w:bCs/>
          <w:lang w:eastAsia="zh-TW"/>
        </w:rPr>
        <w:lastRenderedPageBreak/>
        <w:t xml:space="preserve">normą 14683,typ II, BFE &gt; /=98 %, ciśnienie różnicowe  &lt;29,4 Pa/cm2. </w:t>
      </w:r>
      <w:r w:rsidRPr="005B2D14">
        <w:t>W przypadku negatywnej odpowiedzi, prosimy o wydzielenie tej pozycji do osobnego pakietu.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26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27</w:t>
      </w:r>
      <w:r w:rsidRPr="00543030">
        <w:rPr>
          <w:b/>
        </w:rPr>
        <w:t xml:space="preserve">: </w:t>
      </w:r>
    </w:p>
    <w:p w:rsidR="002F072A" w:rsidRDefault="002F072A" w:rsidP="002F072A">
      <w:pPr>
        <w:jc w:val="both"/>
        <w:rPr>
          <w:b/>
        </w:rPr>
      </w:pPr>
      <w:r w:rsidRPr="005B2D14">
        <w:rPr>
          <w:b/>
        </w:rPr>
        <w:t>Pakiet 3 poz. 6:</w:t>
      </w:r>
    </w:p>
    <w:p w:rsidR="002F072A" w:rsidRPr="005B2D14" w:rsidRDefault="002F072A" w:rsidP="002F072A">
      <w:pPr>
        <w:jc w:val="both"/>
      </w:pPr>
      <w:r w:rsidRPr="005B2D14">
        <w:t>Zwracamy się z prośbą o zgodę na zaoferowanie ubrań o parametrach: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t xml:space="preserve">czystość pod względem cząstek stałych = 3,4 IPM; </w:t>
      </w:r>
      <w:r w:rsidRPr="005B2D14">
        <w:rPr>
          <w:color w:val="000000"/>
          <w:lang w:eastAsia="pl-PL"/>
        </w:rPr>
        <w:t>badanie wg EN ISO 9073-10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 xml:space="preserve">pylenie = 3,2 </w:t>
      </w:r>
      <w:r w:rsidRPr="005B2D14">
        <w:t xml:space="preserve">log 10 (liczba cząstek);  </w:t>
      </w:r>
      <w:r w:rsidRPr="005B2D14">
        <w:rPr>
          <w:color w:val="000000"/>
          <w:lang w:eastAsia="pl-PL"/>
        </w:rPr>
        <w:t>badanie wg EN ISO 9073-10.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27</w:t>
      </w:r>
      <w:r w:rsidRPr="00116D88">
        <w:rPr>
          <w:b/>
        </w:rPr>
        <w:t xml:space="preserve">: </w:t>
      </w:r>
      <w:r w:rsidR="00CE7F61">
        <w:rPr>
          <w:b/>
        </w:rPr>
        <w:t>Zamawiający dopuszcza.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28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bCs/>
          <w:iCs/>
          <w:lang w:eastAsia="pl-PL"/>
        </w:rPr>
      </w:pPr>
      <w:r w:rsidRPr="005B2D14">
        <w:rPr>
          <w:b/>
          <w:bCs/>
          <w:iCs/>
          <w:lang w:eastAsia="pl-PL"/>
        </w:rPr>
        <w:t>Dotyczy Pakietu nr 1 poz. 1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Czy Zamawiający wyrazi zgodę na zaoferowanie w pakiecie nr 1 poz. 1 niżej opisanego zestawu?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• 1 taśma operacyjna 9 x 50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• 1 serweta stołu Mayo, wzmocniona 78 x 145 cm (wzmocnienie serwety 65x85cm),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• 2 ręczniki do rąk – 100% celuloza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• 2 przyklejane serwety 75 x 90 cm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• 1 przyklejana serweta średnia 180 x 180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• 1 przyklejana serweta duża 150 x 240 cm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• 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-odporność na przenikanie płynu: min 125 cm H2O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 xml:space="preserve">Obłożenie pacjenta na całej powierzchni  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- laminat min. 57,5 g/m2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- odporność na rozerwanie (wypychanie) na sucho/mokro: 168kPa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28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29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2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zaofeorwanie w pakiecie nr 1 poz. 2 niżej opisanego zestawu?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stołu Mayo, wzmocniona 78 x 145 cm  (wzmocnienie serwety 65x85cm)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4 ręczniki do rąk – 100% celuloza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2 taśmy mocujące 9 x 50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elastyczna pończocha 22 x 75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1 serweta (3-warstwowa w części dedykowanej dla pacjenta) do artroskopii z torebką na płyny 230 x 320 cm i z 2 elastycznymi otworami o średnicy 5cm + filtr i port do odsysania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Wymagania dla serwety głównej:</w:t>
      </w:r>
      <w:r w:rsidRPr="005B2D14">
        <w:rPr>
          <w:color w:val="000000"/>
          <w:lang w:eastAsia="pl-PL"/>
        </w:rPr>
        <w:br/>
        <w:t>- laminat minimum dwuwarstwowy o gramaturze min. 60g/m2</w:t>
      </w:r>
      <w:r w:rsidRPr="005B2D14">
        <w:rPr>
          <w:color w:val="000000"/>
          <w:lang w:eastAsia="pl-PL"/>
        </w:rPr>
        <w:br/>
        <w:t>- odporność na przenikanie płynów powyżej 125 cmH2O</w:t>
      </w:r>
      <w:r w:rsidRPr="005B2D14">
        <w:rPr>
          <w:color w:val="000000"/>
          <w:lang w:eastAsia="pl-PL"/>
        </w:rPr>
        <w:br/>
        <w:t>- odporność na rozerwanie na sucho/mokro min. 90/94 kPa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29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30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3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zaofeorwnie w pakiecie nr 1 poz. 3 niżej opisanego zestawu?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lastRenderedPageBreak/>
        <w:t>1 serweta stołu Mayo, wzmocniona 78 x 145 cm (wzmocnienie serwety 65x85cm)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100 x 150cm 2-warstwowa na całej powierzchni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1 przylepna serweta średnia 150 x 300 cm (2-warstwowa na całej powierzchni) z warstwą chłonną 15 x 50 cm i organizatorami przewodów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osłona na nogę 36 x 120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2 taśmy mocujące 9 x 50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1 serweta 230 x 260 cm (2-warstwowa na całej powierzchni), z wycięciem „U” 20 x 85 cm, z warstwą chłonną 50x100cm i organizatorami przewodów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Wymagania dla serwety głównej:</w:t>
      </w:r>
      <w:r w:rsidRPr="005B2D14">
        <w:rPr>
          <w:color w:val="000000"/>
          <w:lang w:eastAsia="pl-PL"/>
        </w:rPr>
        <w:br/>
        <w:t>- laminat minimum dwuwarstwowy o gramaturze min. 57,5g/m2</w:t>
      </w:r>
      <w:r w:rsidRPr="005B2D14">
        <w:rPr>
          <w:color w:val="000000"/>
          <w:lang w:eastAsia="pl-PL"/>
        </w:rPr>
        <w:br/>
        <w:t>- odporność na przenikanie płynów powyżej 125 cmH2O</w:t>
      </w:r>
      <w:r w:rsidRPr="005B2D14">
        <w:rPr>
          <w:color w:val="000000"/>
          <w:lang w:eastAsia="pl-PL"/>
        </w:rPr>
        <w:br/>
        <w:t>- odporność na rozerwanie na sucho/mokro min. 90/94 kPa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LUB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stołu Mayo, wzmocniona 78 x 145 cm  (wzmocnienie serwety 65x85cm)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4 ręczniki do rąk – 100% celuloza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3 taśmy mocujące 9 x 50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1 przylepna serweta średnia 180 x 180 cm (3-warstwowa w części dedykowanej dla pacjenta 75x180cm) z warstwą chłonną 25 x 60 cm i organizatorami przewodów                 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elastyczna osłona na nogę 30 x 120 cm wykonana z kratonu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elastyczny bandaż 12cmx6m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2 przylepne serwety 75 x 90 cm (3-warstwowe na całej powierzchni) z warstwą chłonną                 25 x 60 cm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230x260cm z wycięciem „U” 20 x 100 cm (3-warstwowa w części dedykowanej dla pacjenta) z warstwą chłonną 75 x 140 cm i organizatorami przewodów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1 serweta przylepna duża 150x240cm (3-warstwowa w części dedykowanej dla pacjenta 75x240cm) z warstwą chłonną 25 x 60 cm i organizatorami przewodów 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Wymagania dla serwety głównej:</w:t>
      </w:r>
      <w:r w:rsidRPr="005B2D14">
        <w:rPr>
          <w:color w:val="000000"/>
          <w:lang w:eastAsia="pl-PL"/>
        </w:rPr>
        <w:br/>
        <w:t>- laminat minimum dwuwarstwowy o gramaturze min. 57,5g/m2</w:t>
      </w:r>
      <w:r w:rsidRPr="005B2D14">
        <w:rPr>
          <w:color w:val="000000"/>
          <w:lang w:eastAsia="pl-PL"/>
        </w:rPr>
        <w:br/>
        <w:t>- odporność na przenikanie płynów powyżej 125 cmH2O</w:t>
      </w:r>
      <w:r w:rsidRPr="005B2D14">
        <w:rPr>
          <w:color w:val="000000"/>
          <w:lang w:eastAsia="pl-PL"/>
        </w:rPr>
        <w:br/>
        <w:t>- odporność na rozerwanie na sucho/mokro min. 90/94 kPa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30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31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4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zaofeorwanie w pakiecie nr 1 poz. 4 niżej opisanego zestawu?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stołu Mayo, wzmocniona 78 x 145 cm (wzmocnienie serwety 65x85cm)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4 ręczniki do rąk – 100% celuloza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2 taśmy przylepne 9 x 50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1 serweta laparoskopowa 230 x 300 cm (2-warstwowa na całej powierzchni), otwór 31 x 35 cm, warstwa chłonna 5 x 80 cm, organizatory przewodów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Wymagania dla serwety głównej:</w:t>
      </w:r>
      <w:r w:rsidRPr="005B2D14">
        <w:rPr>
          <w:color w:val="000000"/>
          <w:lang w:eastAsia="pl-PL"/>
        </w:rPr>
        <w:br/>
        <w:t>- laminat minimum dwuwarstwowy o gramaturze min. 57,5g/m2</w:t>
      </w:r>
      <w:r w:rsidRPr="005B2D14">
        <w:rPr>
          <w:color w:val="000000"/>
          <w:lang w:eastAsia="pl-PL"/>
        </w:rPr>
        <w:br/>
        <w:t>- odporność na przenikanie płynów powyżej 100 cmH2O</w:t>
      </w:r>
      <w:r w:rsidRPr="005B2D14">
        <w:rPr>
          <w:color w:val="000000"/>
          <w:lang w:eastAsia="pl-PL"/>
        </w:rPr>
        <w:br/>
        <w:t>- odporność na rozerwanie w obszarze krytycznym na sucho/mokro – min 163/114 kPa</w:t>
      </w:r>
    </w:p>
    <w:p w:rsidR="002F072A" w:rsidRPr="00116D88" w:rsidRDefault="002F072A" w:rsidP="002F072A">
      <w:pPr>
        <w:rPr>
          <w:b/>
        </w:rPr>
      </w:pPr>
      <w:r>
        <w:rPr>
          <w:b/>
        </w:rPr>
        <w:lastRenderedPageBreak/>
        <w:t>Ad 31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32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1 poz. 5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zaoferowanie w pakiecie nr 1 poz. 5 niżej opisanego zestawu?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1 serweta stołu Mayo, wzmocniona 78 x 145 cm  (wzmocnienie serwety 65x85cm)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4 ręczniki do rąk – 100% celuloza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2 taśmy mocujące 9 x 50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na stół do instrumentarium składana 150 x 190 cm (wzmocnienie serwety 75x190cm)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przylepna 75 x 90 cm (3-warswowa na całej powierzchni)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do operacji kończyn 230 x 300 cm (3-warstwowa w części dedykowanej dla pacjenta), z elastycznym otworem o średnicy 7cm, z warstwą chłonną 50 x 100 cm i organizatorami przewodów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lang w:eastAsia="pl-PL"/>
        </w:rPr>
      </w:pPr>
      <w:r w:rsidRPr="005B2D14">
        <w:rPr>
          <w:lang w:eastAsia="pl-PL"/>
        </w:rPr>
        <w:t>Wymagania:</w:t>
      </w:r>
      <w:r w:rsidRPr="005B2D14">
        <w:rPr>
          <w:lang w:eastAsia="pl-PL"/>
        </w:rPr>
        <w:br/>
        <w:t>-gramatura min 57,5g/m2 , w obszarze krytycznym dodatkowa wstawka chłonna o gramaturze min. 50g/m2)</w:t>
      </w:r>
      <w:r w:rsidRPr="005B2D14">
        <w:rPr>
          <w:lang w:eastAsia="pl-PL"/>
        </w:rPr>
        <w:br/>
        <w:t>-odporność na rozerwanie na sucho/mokro min 180/155 kPa w strefie krytycznej</w:t>
      </w:r>
      <w:r w:rsidRPr="005B2D14">
        <w:rPr>
          <w:lang w:eastAsia="pl-PL"/>
        </w:rPr>
        <w:br/>
        <w:t>-odporność na przenikanie cieczy min 125 cm H2O.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32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33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lang w:eastAsia="pl-PL"/>
        </w:rPr>
      </w:pPr>
      <w:r w:rsidRPr="005B2D14">
        <w:rPr>
          <w:b/>
          <w:lang w:eastAsia="pl-PL"/>
        </w:rPr>
        <w:t>dotyczy Pakietu nr 1 poz. 6</w:t>
      </w:r>
    </w:p>
    <w:p w:rsidR="002F072A" w:rsidRPr="005B2D14" w:rsidRDefault="002F072A" w:rsidP="002F072A">
      <w:pPr>
        <w:jc w:val="both"/>
        <w:rPr>
          <w:lang w:eastAsia="pl-PL"/>
        </w:rPr>
      </w:pPr>
      <w:r w:rsidRPr="005B2D14">
        <w:rPr>
          <w:lang w:eastAsia="pl-PL"/>
        </w:rPr>
        <w:t>Czy Zamawiający wyrazi zgodę na zaoferowanie w pakiecie nr 1 poz. 6 niżej opisanego zestawu?</w:t>
      </w:r>
    </w:p>
    <w:p w:rsidR="002F072A" w:rsidRPr="005B2D14" w:rsidRDefault="002F072A" w:rsidP="002F072A">
      <w:pPr>
        <w:jc w:val="both"/>
      </w:pPr>
      <w:r w:rsidRPr="005B2D14">
        <w:rPr>
          <w:bCs/>
          <w:iCs/>
          <w:lang w:eastAsia="pl-PL"/>
        </w:rPr>
        <w:t>4 ręczniki do rąk – 100% celuloza</w:t>
      </w:r>
    </w:p>
    <w:p w:rsidR="002F072A" w:rsidRPr="005B2D14" w:rsidRDefault="002F072A" w:rsidP="002F072A">
      <w:pPr>
        <w:jc w:val="both"/>
      </w:pPr>
      <w:r w:rsidRPr="005B2D14">
        <w:rPr>
          <w:bCs/>
          <w:iCs/>
          <w:lang w:eastAsia="pl-PL"/>
        </w:rPr>
        <w:t>1 taśma przylepna 9 x 50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stołu Mayo, wzmocniona 78 x 145 cm (wzmocnienie serwety 65x85cm)</w:t>
      </w:r>
    </w:p>
    <w:p w:rsidR="002F072A" w:rsidRPr="005B2D14" w:rsidRDefault="002F072A" w:rsidP="002F072A">
      <w:pPr>
        <w:jc w:val="both"/>
      </w:pPr>
      <w:r w:rsidRPr="005B2D14">
        <w:t>1 serweta dla dziecka 75 x 120 cm</w:t>
      </w:r>
    </w:p>
    <w:p w:rsidR="002F072A" w:rsidRPr="005B2D14" w:rsidRDefault="002F072A" w:rsidP="002F072A">
      <w:pPr>
        <w:jc w:val="both"/>
      </w:pPr>
      <w:r w:rsidRPr="005B2D14">
        <w:t xml:space="preserve">1 serweta do cięcia cesarskiego 186/250 x 330 cm (2-warstwowa na całej powierzchni), z torbą na płyny 72x72cm, folia operacyjna 36x36cm z otworem 18 x 16 cm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Wymagania:</w:t>
      </w:r>
      <w:r w:rsidRPr="005B2D14">
        <w:rPr>
          <w:color w:val="000000"/>
          <w:lang w:eastAsia="pl-PL"/>
        </w:rPr>
        <w:br/>
        <w:t>-gramatura min 57,5g/m2 (laminat dwuwarstwowy)</w:t>
      </w:r>
      <w:r w:rsidRPr="005B2D14">
        <w:rPr>
          <w:color w:val="000000"/>
          <w:lang w:eastAsia="pl-PL"/>
        </w:rPr>
        <w:br/>
        <w:t>-odporność na rozerwanie na sucho/mokro min 168Kpa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-odporność na przenikanie cieczy min 125 cm H2O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33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34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7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Zamawiajacy wyrazi zgodę na zaoferowanie w pakiecie nr 1 poz. 7 niżej opisanego zestawu?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stołu Mayo, wzmocniona 78 x 145 cm (wzmocnienie serwety 65x85cm)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2 ręczniki do rąk – 100% celuloza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2 taśmy przylepne 9 x 50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brzuszno-kroczowa 220/240 x 335 cm, zintegrowana z nogawicami i kieszenią na płyny z filtrem i portem, z 2 otworami przylepnymi: górnym 25 x 30 cm, dolnym 9 x 15 cm (z dodatkową osłoną do zasłonienia otworu, kiedy nie jest używany)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lastRenderedPageBreak/>
        <w:t>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Wymagania:</w:t>
      </w:r>
      <w:r w:rsidRPr="005B2D14">
        <w:rPr>
          <w:color w:val="000000"/>
          <w:lang w:eastAsia="pl-PL"/>
        </w:rPr>
        <w:br/>
        <w:t>-gramatura min 57,5g/m2 (laminat dwuwarstwowy)</w:t>
      </w:r>
      <w:r w:rsidRPr="005B2D14">
        <w:rPr>
          <w:color w:val="000000"/>
          <w:lang w:eastAsia="pl-PL"/>
        </w:rPr>
        <w:br/>
        <w:t>-odporność na rozerwanie na sucho/mokro min 168kPa</w:t>
      </w:r>
      <w:r w:rsidRPr="005B2D14">
        <w:rPr>
          <w:color w:val="000000"/>
          <w:lang w:eastAsia="pl-PL"/>
        </w:rPr>
        <w:br/>
        <w:t>-odporność na przenikanie cieczy min 125 cm H2O.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34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35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8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zaoferowanie w pakiecie nr 1 poz. 8 niżej opisanego zestawu?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stołu Mayo, wzmocniona 78 x 145 cm (wzmocnienie serwety 65x85cm)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2 ręczniki do rąk – 100% celuloza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rzep 2,5 x 30 cm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 xml:space="preserve">1 serweta ginekologiczna 60 x 120 cm (2-warstwowa na całej powierzchni), z otworem 9 x 12 cm i torebką na płyny 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ginekologiczna 270/230 x 260 cm (2-warstwowa na całej powierzchni),  z otworem 24 x 21cm ze zintegrowanymi nogawicami</w:t>
      </w:r>
    </w:p>
    <w:p w:rsidR="002F072A" w:rsidRPr="005B2D14" w:rsidRDefault="002F072A" w:rsidP="002F072A">
      <w:pPr>
        <w:jc w:val="both"/>
        <w:rPr>
          <w:bCs/>
          <w:iCs/>
          <w:lang w:eastAsia="pl-PL"/>
        </w:rPr>
      </w:pPr>
      <w:r w:rsidRPr="005B2D14">
        <w:rPr>
          <w:bCs/>
          <w:iCs/>
          <w:lang w:eastAsia="pl-PL"/>
        </w:rPr>
        <w:t>1 serweta na stół do instrumentarium 150 x 190 cm (wzmocnienie serwety 75x190cm)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Wymagania: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-gramatura min 57,5g/m2 (laminat dwuwarstwowy)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-odporność na rozerwanie na sucho/mokro min 168Kpa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-odporność na przenikanie cieczy min 125 cm H2O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35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36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10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zaofeorwanie w pakiecie nr 1 poz. 10 sterulnej kieszenie jednokomorowej, samoprzylepnej o rozmiarze 30x40cm na ssak i koagulacje?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36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37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11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zaoferowanie w pakiecie nr 1 poz. 11 sterylnego, foliowego pokrowca na kamerę/przewody, z taśmami lepnymi na obydwu końcach, składany teleskopowo – rozmiar 15x240cm, folia min. 0,04mm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37</w:t>
      </w:r>
      <w:r w:rsidRPr="00116D88">
        <w:rPr>
          <w:b/>
        </w:rPr>
        <w:t xml:space="preserve">: </w:t>
      </w:r>
      <w:r w:rsidR="00CE7F61">
        <w:rPr>
          <w:b/>
        </w:rPr>
        <w:t>Zamawiający dopuszcza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38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11 poz. 14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zaofeorwanie w pakiecie nr 11 poz. 14 serwetyo odporności na rozerwanie na sucho/mokro: 168kPa, spełniającej pozostałe wymagania zawarte w SIWZ?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38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39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17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zaoferowanie w pakiecie nr 1 poz. 17 niżej opisanego fartucha?</w:t>
      </w:r>
    </w:p>
    <w:p w:rsidR="002F072A" w:rsidRPr="005B2D14" w:rsidRDefault="002F072A" w:rsidP="002F072A">
      <w:pPr>
        <w:jc w:val="both"/>
        <w:rPr>
          <w:lang w:eastAsia="pl-PL"/>
        </w:rPr>
      </w:pPr>
      <w:r w:rsidRPr="005B2D14">
        <w:rPr>
          <w:lang w:eastAsia="pl-PL"/>
        </w:rPr>
        <w:lastRenderedPageBreak/>
        <w:t>Sterylny fartuch chirurgiczny wykonany z włókniny typu Spunlaced o gramaturze 67 g/m2. Wzmocnienie frontu i rękawów wykonane z nieprzepuszczalnej, oddychającej laminatu PE/PP o gramaturze 50 g/m2. Fartuch z tyłu  zapinany na rzep, rękawy wykończone elastycznym poliestrowym mankietem o długości min. 7 cm. Troki przyszyte do fartucha, powinny być złączone kartonikiem, umożliwiającym sterylną aplikację zarówno z przodu jak i z tyłu operatora. Fartuch pakowany z dodatkowymi dwoma ściereczkami do wytarcia rąk o wymiarach 30-40x30-40 cm oraz zawinięciem w papier krepowy (jako zabezpieczenie przed przypadkowym zabrudzeniem). Fartuch o podwyższonej odporności na wypychanie – na sucho 160kPa (w strefie mniej krytycznej); o podwyższonej odporności na wypychanie – na mokro min. 154kPa (w strefie krytycznej),  odporność na przenikanie cieczy w obszarze krytycznym 100 cmH2O, w obszarze mniej krytycznym min. 22cmH2O. Nadruk rozmiaru na fartuchu, celem łatwej identyfikacji i dobrania fartucha. Rozmiary M,L,XL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39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40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lang w:eastAsia="pl-PL"/>
        </w:rPr>
      </w:pPr>
      <w:r w:rsidRPr="005B2D14">
        <w:rPr>
          <w:b/>
          <w:lang w:eastAsia="pl-PL"/>
        </w:rPr>
        <w:t>dotyczy Pakietu nr 1 poz. 18</w:t>
      </w:r>
    </w:p>
    <w:p w:rsidR="002F072A" w:rsidRPr="005B2D14" w:rsidRDefault="002F072A" w:rsidP="002F072A">
      <w:pPr>
        <w:jc w:val="both"/>
        <w:rPr>
          <w:lang w:eastAsia="pl-PL"/>
        </w:rPr>
      </w:pPr>
      <w:r w:rsidRPr="005B2D14">
        <w:rPr>
          <w:lang w:eastAsia="pl-PL"/>
        </w:rPr>
        <w:t>Czy Zamawiający wyrazi zgodę na zaoferowanie w pakiecie nr 1 poz. 18 nizej opisanego fartucha?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lang w:eastAsia="pl-PL"/>
        </w:rPr>
        <w:t xml:space="preserve">Sterylny fartuch chirurgiczny, wykonany z włókniny typu SMMMS, wyposażony w szwy ultradźwiękowe do wstawek, u góry zapinany na rzep, rękawy wykończone elastycznym mankietem o długości min 6 cm, troki łączone kartonikiem, sposób założenia i konstrukcja pozwala na aseptyczną aplikację. Fartuch zapakowany z dodatkowymi dwoma ściereczkami do wytarcia rąk w rozm. 30,5x34 oraz z zawinięty w papier (jako zabezpieczenie przed przypadkowym zabrudzeniem), rozm. S,M,L, XL. Wymagania: nieprzemakalność w strefie krytycznej lub na całej powierzchni min. 38 cm słupa wody, gramatura: 35 g/m2, wytrzymałość na rozerwanie w strefie krytycznej na sucho/mokro min: 140/125 kPa. </w:t>
      </w:r>
      <w:r w:rsidRPr="005B2D14">
        <w:rPr>
          <w:color w:val="000000"/>
          <w:lang w:eastAsia="pl-PL"/>
        </w:rPr>
        <w:t>Zgodny z normą PN EN 13795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40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41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19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zaoferowanie w pakiecie nr 1 poz. 19 czepków chirurgicznych w opakowaniu zawierajacym 150szt, spełniających pozostałe wymagania zawarte w SIWZ?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41</w:t>
      </w:r>
      <w:r w:rsidRPr="00116D88">
        <w:rPr>
          <w:b/>
        </w:rPr>
        <w:t xml:space="preserve">: </w:t>
      </w:r>
      <w:r w:rsidR="00CE7F61">
        <w:rPr>
          <w:b/>
        </w:rPr>
        <w:t>Zgodnie z SIWZ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42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20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zaoferowanie w pakiec</w:t>
      </w:r>
      <w:r>
        <w:rPr>
          <w:color w:val="000000"/>
          <w:lang w:eastAsia="pl-PL"/>
        </w:rPr>
        <w:t>ie nr 1 poz. 20 ściereczek w ro</w:t>
      </w:r>
      <w:r w:rsidRPr="005B2D14">
        <w:rPr>
          <w:color w:val="000000"/>
          <w:lang w:eastAsia="pl-PL"/>
        </w:rPr>
        <w:t>zmiarze 32x3</w:t>
      </w:r>
      <w:r>
        <w:rPr>
          <w:color w:val="000000"/>
          <w:lang w:eastAsia="pl-PL"/>
        </w:rPr>
        <w:t>2cm, spełniających pozostałe wy</w:t>
      </w:r>
      <w:r w:rsidRPr="005B2D14">
        <w:rPr>
          <w:color w:val="000000"/>
          <w:lang w:eastAsia="pl-PL"/>
        </w:rPr>
        <w:t>m</w:t>
      </w:r>
      <w:r>
        <w:rPr>
          <w:color w:val="000000"/>
          <w:lang w:eastAsia="pl-PL"/>
        </w:rPr>
        <w:t>a</w:t>
      </w:r>
      <w:r w:rsidRPr="005B2D14">
        <w:rPr>
          <w:color w:val="000000"/>
          <w:lang w:eastAsia="pl-PL"/>
        </w:rPr>
        <w:t>gania zawarte w SIWZ?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42</w:t>
      </w:r>
      <w:r w:rsidRPr="00116D88">
        <w:rPr>
          <w:b/>
        </w:rPr>
        <w:t xml:space="preserve">: </w:t>
      </w:r>
      <w:r w:rsidR="00CE7F61">
        <w:rPr>
          <w:b/>
        </w:rPr>
        <w:t>Zamawiający dopuszcza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43</w:t>
      </w:r>
      <w:r w:rsidRPr="00543030">
        <w:rPr>
          <w:b/>
        </w:rPr>
        <w:t xml:space="preserve">: </w:t>
      </w:r>
    </w:p>
    <w:p w:rsidR="002F072A" w:rsidRPr="005B2D14" w:rsidRDefault="002F072A" w:rsidP="002F072A">
      <w:pPr>
        <w:jc w:val="both"/>
        <w:rPr>
          <w:b/>
          <w:color w:val="000000"/>
          <w:lang w:eastAsia="pl-PL"/>
        </w:rPr>
      </w:pPr>
      <w:r w:rsidRPr="005B2D14">
        <w:rPr>
          <w:b/>
          <w:color w:val="000000"/>
          <w:lang w:eastAsia="pl-PL"/>
        </w:rPr>
        <w:t>dotyczy Pakietu nr 1 poz. 21</w:t>
      </w:r>
    </w:p>
    <w:p w:rsidR="002F072A" w:rsidRPr="005B2D14" w:rsidRDefault="002F072A" w:rsidP="002F072A">
      <w:pPr>
        <w:jc w:val="both"/>
        <w:rPr>
          <w:color w:val="000000"/>
          <w:lang w:eastAsia="pl-PL"/>
        </w:rPr>
      </w:pPr>
      <w:r w:rsidRPr="005B2D14">
        <w:rPr>
          <w:color w:val="000000"/>
          <w:lang w:eastAsia="pl-PL"/>
        </w:rPr>
        <w:t>Czy Zamawiający wyrazi zgodę na zaoferowanie w pakiecie nr 1 poz. 21 osłony na stolik Mayo 78x145cm, spełniającej pozostałe wyamagania zawarte w SIWZ?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43</w:t>
      </w:r>
      <w:r w:rsidRPr="00116D88">
        <w:rPr>
          <w:b/>
        </w:rPr>
        <w:t xml:space="preserve">: </w:t>
      </w:r>
      <w:r w:rsidR="002D0B0F">
        <w:rPr>
          <w:b/>
        </w:rPr>
        <w:t>Zamawiający dopuszcza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44</w:t>
      </w:r>
      <w:r w:rsidRPr="00543030">
        <w:rPr>
          <w:b/>
        </w:rPr>
        <w:t xml:space="preserve">: </w:t>
      </w:r>
    </w:p>
    <w:p w:rsidR="002F072A" w:rsidRPr="002F072A" w:rsidRDefault="002F072A" w:rsidP="002F072A">
      <w:pPr>
        <w:jc w:val="both"/>
        <w:rPr>
          <w:b/>
        </w:rPr>
      </w:pPr>
      <w:r w:rsidRPr="002F072A">
        <w:rPr>
          <w:b/>
        </w:rPr>
        <w:t>Pakiet 1 poz.2</w:t>
      </w:r>
    </w:p>
    <w:p w:rsidR="002F072A" w:rsidRPr="005B2D14" w:rsidRDefault="002F072A" w:rsidP="002F072A">
      <w:pPr>
        <w:jc w:val="both"/>
      </w:pPr>
      <w:r w:rsidRPr="005B2D14">
        <w:lastRenderedPageBreak/>
        <w:t>Zwracamy się z prośbą o dopuszczenie w zestawie do artroskopii z torbą, dwuwarstwowej osłony na kończynę w rozmiarze 25cmx80cm oraz osłony na kamerę w rozmiarze 13cm x 250cm pakowanej osobno, pozostałe parametry zgodne?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44</w:t>
      </w:r>
      <w:r w:rsidRPr="00116D88">
        <w:rPr>
          <w:b/>
        </w:rPr>
        <w:t xml:space="preserve">: </w:t>
      </w:r>
      <w:r w:rsidR="002D0B0F">
        <w:rPr>
          <w:b/>
        </w:rPr>
        <w:t>Zamawiający dopuszcza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45</w:t>
      </w:r>
      <w:r w:rsidRPr="00543030">
        <w:rPr>
          <w:b/>
        </w:rPr>
        <w:t xml:space="preserve">: </w:t>
      </w:r>
    </w:p>
    <w:p w:rsidR="002F072A" w:rsidRPr="002F072A" w:rsidRDefault="002F072A" w:rsidP="002F072A">
      <w:pPr>
        <w:jc w:val="both"/>
        <w:rPr>
          <w:b/>
        </w:rPr>
      </w:pPr>
      <w:r w:rsidRPr="002F072A">
        <w:rPr>
          <w:b/>
        </w:rPr>
        <w:t>Pakiet 1 poz.8</w:t>
      </w:r>
    </w:p>
    <w:p w:rsidR="002F072A" w:rsidRPr="005B2D14" w:rsidRDefault="002F072A" w:rsidP="002F072A">
      <w:pPr>
        <w:jc w:val="both"/>
      </w:pPr>
      <w:r w:rsidRPr="005B2D14">
        <w:t>Zwracamy się z prośbą o dopuszczenie w zestawie do zabiegów ginekologicznych dolnych serwety chirurgicznej o wymiarach minimum 240/150cm zintegrowana z nogawicami, posiada otwór samoprzylepny o wymiarach 9x12cm w okolicach krocza oraz zintegrowana kieszeń na płyny o wymiarach 68x59cm z sitem, zaworkiem i sztywnikiem, całość owinięta w serwetę 140x190cm, dodatkowo zestaw zawiera 1 sztukę taśmy samoprzylepnej 9x50cm i 1 sztukę ręcznika 30x40cm, pozostałe parametry zgodne?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45</w:t>
      </w:r>
      <w:r w:rsidRPr="00116D88">
        <w:rPr>
          <w:b/>
        </w:rPr>
        <w:t xml:space="preserve">: </w:t>
      </w:r>
      <w:r w:rsidR="002D0B0F">
        <w:rPr>
          <w:b/>
        </w:rPr>
        <w:t>Zamawiający dopuszcza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46</w:t>
      </w:r>
      <w:r w:rsidRPr="00543030">
        <w:rPr>
          <w:b/>
        </w:rPr>
        <w:t xml:space="preserve">: </w:t>
      </w:r>
    </w:p>
    <w:p w:rsidR="002F072A" w:rsidRPr="002F072A" w:rsidRDefault="002F072A" w:rsidP="002F072A">
      <w:pPr>
        <w:jc w:val="both"/>
        <w:rPr>
          <w:b/>
        </w:rPr>
      </w:pPr>
      <w:r w:rsidRPr="002F072A">
        <w:rPr>
          <w:b/>
        </w:rPr>
        <w:t>Pakiet 1 poz.16</w:t>
      </w:r>
    </w:p>
    <w:p w:rsidR="002F072A" w:rsidRPr="005B2D14" w:rsidRDefault="002F072A" w:rsidP="002F072A">
      <w:pPr>
        <w:jc w:val="both"/>
      </w:pPr>
      <w:r w:rsidRPr="005B2D14">
        <w:t>Zwracamy się z prośbą o dopuszczenie sterylnej osłony na kończynę tzw. Nogawica, rozmiar 30x125cm pozostałe parametry zgodne?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46</w:t>
      </w:r>
      <w:r w:rsidRPr="00116D88">
        <w:rPr>
          <w:b/>
        </w:rPr>
        <w:t xml:space="preserve">: </w:t>
      </w:r>
      <w:r w:rsidR="002D0B0F">
        <w:rPr>
          <w:b/>
        </w:rPr>
        <w:t>Zamawiający dopuszcza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47</w:t>
      </w:r>
      <w:r w:rsidRPr="00543030">
        <w:rPr>
          <w:b/>
        </w:rPr>
        <w:t xml:space="preserve">: </w:t>
      </w:r>
    </w:p>
    <w:p w:rsidR="002F072A" w:rsidRPr="002F072A" w:rsidRDefault="002F072A" w:rsidP="002F072A">
      <w:pPr>
        <w:jc w:val="both"/>
        <w:rPr>
          <w:b/>
        </w:rPr>
      </w:pPr>
      <w:r w:rsidRPr="002F072A">
        <w:rPr>
          <w:b/>
        </w:rPr>
        <w:t>Pakiet 1 poz.17</w:t>
      </w:r>
    </w:p>
    <w:p w:rsidR="002F072A" w:rsidRPr="005B2D14" w:rsidRDefault="002F072A" w:rsidP="002F072A">
      <w:pPr>
        <w:jc w:val="both"/>
      </w:pPr>
      <w:r w:rsidRPr="005B2D14">
        <w:t>Zwracamy się z prośbą o dopuszczenie sterylnego fartucha chirurgicznego z włókniny typu Spunlaced posiadającego rozmiar w postaci wszywki na fartuchu, pozostałe parametry zgodne?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47</w:t>
      </w:r>
      <w:r w:rsidRPr="00116D88">
        <w:rPr>
          <w:b/>
        </w:rPr>
        <w:t xml:space="preserve">: </w:t>
      </w:r>
      <w:r w:rsidR="002D0B0F">
        <w:rPr>
          <w:b/>
        </w:rPr>
        <w:t>Zamawiający dopuszcza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48</w:t>
      </w:r>
      <w:r w:rsidRPr="00543030">
        <w:rPr>
          <w:b/>
        </w:rPr>
        <w:t xml:space="preserve">: </w:t>
      </w:r>
    </w:p>
    <w:p w:rsidR="002F072A" w:rsidRPr="002F072A" w:rsidRDefault="002F072A" w:rsidP="002F072A">
      <w:pPr>
        <w:jc w:val="both"/>
        <w:rPr>
          <w:b/>
        </w:rPr>
      </w:pPr>
      <w:r w:rsidRPr="002F072A">
        <w:rPr>
          <w:b/>
        </w:rPr>
        <w:t>Pakiet 1 poz.18</w:t>
      </w:r>
    </w:p>
    <w:p w:rsidR="002F072A" w:rsidRPr="005B2D14" w:rsidRDefault="002F072A" w:rsidP="002F072A">
      <w:pPr>
        <w:jc w:val="both"/>
      </w:pPr>
      <w:r w:rsidRPr="005B2D14">
        <w:t>Zwracamy się z prośbą o wyjaśnienie czy w tej pozycji Zamawiający oczekuje fartucha wzmocnionego czy standardowego?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48</w:t>
      </w:r>
      <w:r w:rsidRPr="00116D88">
        <w:rPr>
          <w:b/>
        </w:rPr>
        <w:t xml:space="preserve">: </w:t>
      </w:r>
      <w:r w:rsidR="002D0B0F">
        <w:rPr>
          <w:b/>
        </w:rPr>
        <w:t>Fartuch standardowy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49</w:t>
      </w:r>
      <w:r w:rsidRPr="00543030">
        <w:rPr>
          <w:b/>
        </w:rPr>
        <w:t xml:space="preserve">: </w:t>
      </w:r>
    </w:p>
    <w:p w:rsidR="002F072A" w:rsidRPr="002F072A" w:rsidRDefault="002F072A" w:rsidP="002F072A">
      <w:pPr>
        <w:jc w:val="both"/>
        <w:rPr>
          <w:b/>
        </w:rPr>
      </w:pPr>
      <w:r w:rsidRPr="002F072A">
        <w:rPr>
          <w:b/>
        </w:rPr>
        <w:t>Pakiet 1 poz.18</w:t>
      </w:r>
    </w:p>
    <w:p w:rsidR="002F072A" w:rsidRPr="005B2D14" w:rsidRDefault="002F072A" w:rsidP="002F072A">
      <w:pPr>
        <w:jc w:val="both"/>
      </w:pPr>
      <w:r w:rsidRPr="005B2D14">
        <w:t>Zwracamy się z prośbą o dopuszczenie sterylnego fartucha chirurgicznego wykonanego z włókniny typu SMMMS, wyposażonego w szwy ultradźwiękowe na całej długości rękawa, a wstawki klejone na całym obwodzie w rozmiarach M, L, XL, XXL, XXXL, pozostałe parametry zgodne?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49</w:t>
      </w:r>
      <w:r w:rsidRPr="00116D88">
        <w:rPr>
          <w:b/>
        </w:rPr>
        <w:t xml:space="preserve">: </w:t>
      </w:r>
      <w:r w:rsidR="002D0B0F">
        <w:rPr>
          <w:b/>
        </w:rPr>
        <w:t>Zamawiający dopuszcza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50</w:t>
      </w:r>
      <w:r w:rsidRPr="00543030">
        <w:rPr>
          <w:b/>
        </w:rPr>
        <w:t xml:space="preserve">: </w:t>
      </w:r>
    </w:p>
    <w:p w:rsidR="002F072A" w:rsidRPr="002F072A" w:rsidRDefault="002F072A" w:rsidP="002F072A">
      <w:pPr>
        <w:jc w:val="both"/>
        <w:rPr>
          <w:b/>
        </w:rPr>
      </w:pPr>
      <w:r w:rsidRPr="002F072A">
        <w:rPr>
          <w:b/>
        </w:rPr>
        <w:t>Pakiet 1 poz.20</w:t>
      </w:r>
    </w:p>
    <w:p w:rsidR="002F072A" w:rsidRPr="005B2D14" w:rsidRDefault="002F072A" w:rsidP="002F072A">
      <w:pPr>
        <w:jc w:val="both"/>
      </w:pPr>
      <w:r w:rsidRPr="005B2D14">
        <w:t>Zwracamy się z prośbą o wyjaśnienie jakiej ilości ściereczek oczekuje Zamawiający czy to jest 5 sztuk czy 5 opakowań?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50</w:t>
      </w:r>
      <w:r w:rsidRPr="00116D88">
        <w:rPr>
          <w:b/>
        </w:rPr>
        <w:t xml:space="preserve">: </w:t>
      </w:r>
      <w:r w:rsidR="002D0B0F">
        <w:rPr>
          <w:b/>
        </w:rPr>
        <w:t>5 sztuk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2F072A" w:rsidRPr="00543030" w:rsidRDefault="002F072A" w:rsidP="002F072A">
      <w:pPr>
        <w:rPr>
          <w:b/>
        </w:rPr>
      </w:pPr>
      <w:r>
        <w:rPr>
          <w:b/>
        </w:rPr>
        <w:t>Pyt 51</w:t>
      </w:r>
      <w:r w:rsidRPr="00543030">
        <w:rPr>
          <w:b/>
        </w:rPr>
        <w:t xml:space="preserve">: </w:t>
      </w:r>
    </w:p>
    <w:p w:rsidR="00FE0F0F" w:rsidRPr="00FE0F0F" w:rsidRDefault="00FE0F0F" w:rsidP="00FE0F0F">
      <w:pPr>
        <w:jc w:val="both"/>
        <w:rPr>
          <w:b/>
        </w:rPr>
      </w:pPr>
      <w:r w:rsidRPr="00FE0F0F">
        <w:rPr>
          <w:b/>
        </w:rPr>
        <w:t>Pakiet 1 poz.21</w:t>
      </w:r>
    </w:p>
    <w:p w:rsidR="00FE0F0F" w:rsidRPr="005B2D14" w:rsidRDefault="00FE0F0F" w:rsidP="00FE0F0F">
      <w:pPr>
        <w:jc w:val="both"/>
      </w:pPr>
      <w:r w:rsidRPr="005B2D14">
        <w:lastRenderedPageBreak/>
        <w:t>Zwracamy się z prośbą o dopuszczenie osłony n stolik Mayo wykonanej z folii PE min.60 mikronów, pozostałe parametry zgodne?</w:t>
      </w:r>
    </w:p>
    <w:p w:rsidR="002F072A" w:rsidRPr="00116D88" w:rsidRDefault="002F072A" w:rsidP="002F072A">
      <w:pPr>
        <w:rPr>
          <w:b/>
        </w:rPr>
      </w:pPr>
      <w:r>
        <w:rPr>
          <w:b/>
        </w:rPr>
        <w:t>Ad 51</w:t>
      </w:r>
      <w:r w:rsidRPr="00116D88">
        <w:rPr>
          <w:b/>
        </w:rPr>
        <w:t xml:space="preserve">: </w:t>
      </w:r>
      <w:r w:rsidR="002D0B0F">
        <w:rPr>
          <w:b/>
        </w:rPr>
        <w:t>Zamawiający dopuszcza</w:t>
      </w:r>
    </w:p>
    <w:p w:rsidR="002F072A" w:rsidRDefault="002F072A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FE0F0F" w:rsidRPr="00543030" w:rsidRDefault="00FE0F0F" w:rsidP="00FE0F0F">
      <w:pPr>
        <w:rPr>
          <w:b/>
        </w:rPr>
      </w:pPr>
      <w:r>
        <w:rPr>
          <w:b/>
        </w:rPr>
        <w:t>Pyt 52</w:t>
      </w:r>
      <w:r w:rsidRPr="00543030">
        <w:rPr>
          <w:b/>
        </w:rPr>
        <w:t xml:space="preserve">: </w:t>
      </w:r>
    </w:p>
    <w:p w:rsidR="00FE0F0F" w:rsidRPr="005B2D14" w:rsidRDefault="00FE0F0F" w:rsidP="00FE0F0F">
      <w:pPr>
        <w:jc w:val="both"/>
        <w:rPr>
          <w:b/>
          <w:bCs/>
        </w:rPr>
      </w:pPr>
      <w:r w:rsidRPr="005B2D14">
        <w:rPr>
          <w:b/>
          <w:bCs/>
        </w:rPr>
        <w:t>Pakiet 1 poz.1:</w:t>
      </w:r>
    </w:p>
    <w:p w:rsidR="00FE0F0F" w:rsidRPr="005B2D14" w:rsidRDefault="00FE0F0F" w:rsidP="00FE0F0F">
      <w:pPr>
        <w:jc w:val="both"/>
        <w:rPr>
          <w:bCs/>
        </w:rPr>
      </w:pPr>
      <w:r w:rsidRPr="005B2D14">
        <w:rPr>
          <w:bCs/>
        </w:rPr>
        <w:t>Czy Zamawiający zgodzi się na wyłączenie do osobnego pakietu w/w pozycji? Umożliwi to złożenie konkurencyjnych ofert większej liczbie wykonawców.</w:t>
      </w:r>
    </w:p>
    <w:p w:rsidR="00FE0F0F" w:rsidRPr="00116D88" w:rsidRDefault="00FE0F0F" w:rsidP="00FE0F0F">
      <w:pPr>
        <w:rPr>
          <w:b/>
        </w:rPr>
      </w:pPr>
      <w:r>
        <w:rPr>
          <w:b/>
        </w:rPr>
        <w:t>Ad 52</w:t>
      </w:r>
      <w:r w:rsidRPr="00116D88">
        <w:rPr>
          <w:b/>
        </w:rPr>
        <w:t xml:space="preserve">: </w:t>
      </w:r>
      <w:r w:rsidR="002D0B0F">
        <w:rPr>
          <w:b/>
        </w:rPr>
        <w:t>Zgodnie z SIWZ</w:t>
      </w:r>
    </w:p>
    <w:p w:rsidR="00FE0F0F" w:rsidRDefault="00FE0F0F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FE0F0F" w:rsidRPr="00543030" w:rsidRDefault="00FE0F0F" w:rsidP="00FE0F0F">
      <w:pPr>
        <w:rPr>
          <w:b/>
        </w:rPr>
      </w:pPr>
      <w:r>
        <w:rPr>
          <w:b/>
        </w:rPr>
        <w:t>Pyt 53</w:t>
      </w:r>
      <w:r w:rsidRPr="00543030">
        <w:rPr>
          <w:b/>
        </w:rPr>
        <w:t xml:space="preserve">: </w:t>
      </w:r>
    </w:p>
    <w:p w:rsidR="00FE0F0F" w:rsidRPr="005B2D14" w:rsidRDefault="00FE0F0F" w:rsidP="00FE0F0F">
      <w:pPr>
        <w:jc w:val="both"/>
        <w:rPr>
          <w:b/>
          <w:bCs/>
        </w:rPr>
      </w:pPr>
      <w:r w:rsidRPr="005B2D14">
        <w:rPr>
          <w:b/>
          <w:bCs/>
        </w:rPr>
        <w:t xml:space="preserve">Pakiet 1 poz.1: </w:t>
      </w:r>
    </w:p>
    <w:p w:rsidR="00FE0F0F" w:rsidRPr="005B2D14" w:rsidRDefault="00FE0F0F" w:rsidP="00FE0F0F">
      <w:pPr>
        <w:jc w:val="both"/>
      </w:pPr>
      <w:r w:rsidRPr="005B2D14">
        <w:rPr>
          <w:bCs/>
        </w:rPr>
        <w:t xml:space="preserve">Czy Zamawiający dopuści zestaw uniwersalny gdzie </w:t>
      </w:r>
      <w:r w:rsidRPr="005B2D14">
        <w:t>serwety w zestawie wykonane są z włókniny foliowanej wiskozowo- polietylenowo- polipropylenowej o gramaturze 73 g/m2. Wytrzymałość na wypychanie na mokro w obszarze krytycznym 100 kPa, wytrzymałość na wypychanie na sucho w obszarze krytycznym 108 kPa, odporność na przenikanie płynów 191 cm H2O. Zestaw o składzie:</w:t>
      </w:r>
    </w:p>
    <w:tbl>
      <w:tblPr>
        <w:tblW w:w="474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2526"/>
        <w:gridCol w:w="887"/>
        <w:gridCol w:w="1327"/>
      </w:tblGrid>
      <w:tr w:rsidR="00FE0F0F" w:rsidRPr="005B2D14" w:rsidTr="00E06946">
        <w:trPr>
          <w:trHeight w:val="510"/>
        </w:trPr>
        <w:tc>
          <w:tcPr>
            <w:tcW w:w="28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F0F" w:rsidRPr="005B2D14" w:rsidRDefault="00FE0F0F" w:rsidP="00E06946">
            <w:pPr>
              <w:jc w:val="both"/>
              <w:rPr>
                <w:b/>
              </w:rPr>
            </w:pPr>
            <w:r w:rsidRPr="005B2D14">
              <w:rPr>
                <w:b/>
              </w:rPr>
              <w:t>SKŁAD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F0F" w:rsidRPr="005B2D14" w:rsidRDefault="00FE0F0F" w:rsidP="00E06946">
            <w:pPr>
              <w:jc w:val="both"/>
              <w:rPr>
                <w:b/>
              </w:rPr>
            </w:pPr>
            <w:r w:rsidRPr="005B2D14">
              <w:rPr>
                <w:b/>
              </w:rPr>
              <w:t>ILOŚĆ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F0F" w:rsidRPr="005B2D14" w:rsidRDefault="00FE0F0F" w:rsidP="00E06946">
            <w:pPr>
              <w:jc w:val="both"/>
              <w:rPr>
                <w:b/>
              </w:rPr>
            </w:pPr>
            <w:r w:rsidRPr="005B2D14">
              <w:rPr>
                <w:b/>
              </w:rPr>
              <w:t>ROZMIAR</w:t>
            </w:r>
          </w:p>
        </w:tc>
      </w:tr>
      <w:tr w:rsidR="00FE0F0F" w:rsidRPr="005B2D14" w:rsidTr="00E06946">
        <w:trPr>
          <w:trHeight w:val="510"/>
        </w:trPr>
        <w:tc>
          <w:tcPr>
            <w:tcW w:w="28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z przylepcem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240x150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z przylepcem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180x170</w:t>
            </w:r>
          </w:p>
        </w:tc>
      </w:tr>
      <w:tr w:rsidR="00FE0F0F" w:rsidRPr="005B2D14" w:rsidTr="00E06946">
        <w:trPr>
          <w:trHeight w:val="49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z przylepcem - przylepiec na szerszym boku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90x75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taśma medyczna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50x9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na stół instrum.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190x150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na stolik Mayo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145x80</w:t>
            </w:r>
          </w:p>
        </w:tc>
      </w:tr>
      <w:tr w:rsidR="00FE0F0F" w:rsidRPr="005B2D14" w:rsidTr="00E06946">
        <w:trPr>
          <w:trHeight w:val="27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serwetki do rąk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40x20</w:t>
            </w:r>
          </w:p>
        </w:tc>
      </w:tr>
    </w:tbl>
    <w:p w:rsidR="00FE0F0F" w:rsidRPr="00116D88" w:rsidRDefault="00FE0F0F" w:rsidP="00FE0F0F">
      <w:pPr>
        <w:rPr>
          <w:b/>
        </w:rPr>
      </w:pPr>
      <w:r>
        <w:rPr>
          <w:b/>
        </w:rPr>
        <w:t>Ad 53</w:t>
      </w:r>
      <w:r w:rsidRPr="00116D88">
        <w:rPr>
          <w:b/>
        </w:rPr>
        <w:t xml:space="preserve">: </w:t>
      </w:r>
      <w:r w:rsidR="002D0B0F">
        <w:rPr>
          <w:b/>
        </w:rPr>
        <w:t>Zgodnie z SIWZ</w:t>
      </w:r>
    </w:p>
    <w:p w:rsidR="00FE0F0F" w:rsidRDefault="00FE0F0F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FE0F0F" w:rsidRPr="00543030" w:rsidRDefault="00FE0F0F" w:rsidP="00FE0F0F">
      <w:pPr>
        <w:rPr>
          <w:b/>
        </w:rPr>
      </w:pPr>
      <w:r>
        <w:rPr>
          <w:b/>
        </w:rPr>
        <w:t>Pyt 54</w:t>
      </w:r>
      <w:r w:rsidRPr="00543030">
        <w:rPr>
          <w:b/>
        </w:rPr>
        <w:t xml:space="preserve">: </w:t>
      </w:r>
    </w:p>
    <w:p w:rsidR="00FE0F0F" w:rsidRPr="005B2D14" w:rsidRDefault="00FE0F0F" w:rsidP="00FE0F0F">
      <w:pPr>
        <w:jc w:val="both"/>
        <w:rPr>
          <w:b/>
          <w:bCs/>
        </w:rPr>
      </w:pPr>
      <w:r w:rsidRPr="005B2D14">
        <w:rPr>
          <w:b/>
          <w:bCs/>
        </w:rPr>
        <w:t xml:space="preserve">Pakiet 1 poz.1: </w:t>
      </w:r>
    </w:p>
    <w:p w:rsidR="00FE0F0F" w:rsidRPr="005B2D14" w:rsidRDefault="00FE0F0F" w:rsidP="00FE0F0F">
      <w:pPr>
        <w:jc w:val="both"/>
      </w:pPr>
      <w:r w:rsidRPr="005B2D14">
        <w:rPr>
          <w:bCs/>
        </w:rPr>
        <w:t xml:space="preserve">Czy Zamawiający dopuści zestaw uniwersalny gdzie </w:t>
      </w:r>
      <w:r w:rsidRPr="005B2D14">
        <w:t>serwety w zestawie wykonane są z włókniny foliowanej polipropylenowo - polietylenowej o gramaturze 56 g/m2. Wytrzymałość na wypychanie na mokro w obszarze krytycznym 150 kPa, wytrzymałość na wypychanie na sucho w obszarze krytycznym 150 kPa, odporność na przenikanie płynów 250 cm H2O. Zestaw o składzie:</w:t>
      </w:r>
    </w:p>
    <w:tbl>
      <w:tblPr>
        <w:tblW w:w="474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2659"/>
        <w:gridCol w:w="834"/>
        <w:gridCol w:w="1247"/>
      </w:tblGrid>
      <w:tr w:rsidR="00FE0F0F" w:rsidRPr="005B2D14" w:rsidTr="00E06946">
        <w:trPr>
          <w:trHeight w:val="585"/>
        </w:trPr>
        <w:tc>
          <w:tcPr>
            <w:tcW w:w="28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SKŁAD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ILOŚĆ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ROZMIAR</w:t>
            </w:r>
          </w:p>
        </w:tc>
      </w:tr>
      <w:tr w:rsidR="00FE0F0F" w:rsidRPr="005B2D14" w:rsidTr="00E06946">
        <w:trPr>
          <w:trHeight w:val="585"/>
        </w:trPr>
        <w:tc>
          <w:tcPr>
            <w:tcW w:w="28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serweta z przylepcem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240x150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serweta z przylepcem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180x170</w:t>
            </w:r>
          </w:p>
        </w:tc>
      </w:tr>
      <w:tr w:rsidR="00FE0F0F" w:rsidRPr="005B2D14" w:rsidTr="00E06946">
        <w:trPr>
          <w:trHeight w:val="49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serweta z przylepcem - przylepiec na szerszym boku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90x75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taśma medyczna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50x9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serweta na stół instrum.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190x150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serweta na stolik Mayo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145x80</w:t>
            </w:r>
          </w:p>
        </w:tc>
      </w:tr>
      <w:tr w:rsidR="00FE0F0F" w:rsidRPr="005B2D14" w:rsidTr="00E06946">
        <w:trPr>
          <w:trHeight w:val="27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lastRenderedPageBreak/>
              <w:t>serwetki do rąk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  <w:rPr>
                <w:bCs/>
              </w:rPr>
            </w:pPr>
            <w:r w:rsidRPr="005B2D14">
              <w:rPr>
                <w:bCs/>
              </w:rPr>
              <w:t>40x20</w:t>
            </w:r>
          </w:p>
        </w:tc>
      </w:tr>
    </w:tbl>
    <w:p w:rsidR="00FE0F0F" w:rsidRPr="00116D88" w:rsidRDefault="00FE0F0F" w:rsidP="00FE0F0F">
      <w:pPr>
        <w:rPr>
          <w:b/>
        </w:rPr>
      </w:pPr>
      <w:r>
        <w:rPr>
          <w:b/>
        </w:rPr>
        <w:t>Ad 54</w:t>
      </w:r>
      <w:r w:rsidRPr="00116D88">
        <w:rPr>
          <w:b/>
        </w:rPr>
        <w:t xml:space="preserve">: </w:t>
      </w:r>
      <w:r w:rsidR="002D0B0F">
        <w:rPr>
          <w:b/>
        </w:rPr>
        <w:t>Zgodnie z SIWZ</w:t>
      </w:r>
    </w:p>
    <w:p w:rsidR="00FE0F0F" w:rsidRDefault="00FE0F0F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FE0F0F" w:rsidRPr="00543030" w:rsidRDefault="00FE0F0F" w:rsidP="00FE0F0F">
      <w:pPr>
        <w:rPr>
          <w:b/>
        </w:rPr>
      </w:pPr>
      <w:r>
        <w:rPr>
          <w:b/>
        </w:rPr>
        <w:t>Pyt 55</w:t>
      </w:r>
      <w:r w:rsidRPr="00543030">
        <w:rPr>
          <w:b/>
        </w:rPr>
        <w:t xml:space="preserve">: </w:t>
      </w:r>
    </w:p>
    <w:p w:rsidR="00FE0F0F" w:rsidRPr="005B2D14" w:rsidRDefault="00FE0F0F" w:rsidP="00FE0F0F">
      <w:pPr>
        <w:jc w:val="both"/>
        <w:rPr>
          <w:b/>
          <w:bCs/>
        </w:rPr>
      </w:pPr>
      <w:r w:rsidRPr="005B2D14">
        <w:rPr>
          <w:b/>
          <w:bCs/>
        </w:rPr>
        <w:t xml:space="preserve">Pakiet 1 poz.1: </w:t>
      </w:r>
    </w:p>
    <w:p w:rsidR="00FE0F0F" w:rsidRPr="005B2D14" w:rsidRDefault="00FE0F0F" w:rsidP="00FE0F0F">
      <w:pPr>
        <w:jc w:val="both"/>
      </w:pPr>
      <w:r w:rsidRPr="005B2D14">
        <w:rPr>
          <w:bCs/>
        </w:rPr>
        <w:t xml:space="preserve">Czy Zamawiający dopuści zestaw uniwersalny gdzie </w:t>
      </w:r>
      <w:r w:rsidRPr="005B2D14">
        <w:t>serwety w zestawie wykonane są z włókniny foliowanej polipropylenowo - polietylenowej o gramaturze 56 g/m2. Wytrzymałość na wypychanie na mokro w obszarze krytycznym 150 kPa, wytrzymałość na wypychanie na sucho w obszarze krytycznym 150 kPa, odporność na przenikanie płynów 250 cm H2O. Zestaw o składzie:</w:t>
      </w:r>
    </w:p>
    <w:tbl>
      <w:tblPr>
        <w:tblW w:w="4740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2659"/>
        <w:gridCol w:w="834"/>
        <w:gridCol w:w="1247"/>
      </w:tblGrid>
      <w:tr w:rsidR="00FE0F0F" w:rsidRPr="005B2D14" w:rsidTr="00E06946">
        <w:trPr>
          <w:trHeight w:val="510"/>
        </w:trPr>
        <w:tc>
          <w:tcPr>
            <w:tcW w:w="28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F0F" w:rsidRPr="005B2D14" w:rsidRDefault="00FE0F0F" w:rsidP="00E06946">
            <w:pPr>
              <w:jc w:val="both"/>
            </w:pPr>
            <w:r w:rsidRPr="005B2D14">
              <w:t>SKŁAD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F0F" w:rsidRPr="005B2D14" w:rsidRDefault="00FE0F0F" w:rsidP="00E06946">
            <w:pPr>
              <w:jc w:val="both"/>
            </w:pPr>
            <w:r w:rsidRPr="005B2D14">
              <w:t>ILOŚĆ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0F0F" w:rsidRPr="005B2D14" w:rsidRDefault="00FE0F0F" w:rsidP="00E06946">
            <w:pPr>
              <w:jc w:val="both"/>
            </w:pPr>
            <w:r w:rsidRPr="005B2D14">
              <w:t>ROZMIAR</w:t>
            </w:r>
          </w:p>
        </w:tc>
      </w:tr>
      <w:tr w:rsidR="00FE0F0F" w:rsidRPr="005B2D14" w:rsidTr="00E06946">
        <w:trPr>
          <w:trHeight w:val="510"/>
        </w:trPr>
        <w:tc>
          <w:tcPr>
            <w:tcW w:w="28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z przylepcem - przylepiec 2,5 cm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240x150</w:t>
            </w:r>
          </w:p>
        </w:tc>
      </w:tr>
      <w:tr w:rsidR="00FE0F0F" w:rsidRPr="005B2D14" w:rsidTr="00E06946">
        <w:trPr>
          <w:trHeight w:val="48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z przylepcem - przylepiec 2,5 cm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180x170</w:t>
            </w:r>
          </w:p>
        </w:tc>
      </w:tr>
      <w:tr w:rsidR="00FE0F0F" w:rsidRPr="005B2D14" w:rsidTr="00E06946">
        <w:trPr>
          <w:trHeight w:val="48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z przylepcem  - przylepiec 2,5 cm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90x75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taśma medyczna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50x9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na stół instrum.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190x150</w:t>
            </w:r>
          </w:p>
        </w:tc>
      </w:tr>
      <w:tr w:rsidR="00FE0F0F" w:rsidRPr="005B2D14" w:rsidTr="00E06946">
        <w:trPr>
          <w:trHeight w:val="255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serweta na stolik Mayo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145x80</w:t>
            </w:r>
          </w:p>
        </w:tc>
      </w:tr>
      <w:tr w:rsidR="00FE0F0F" w:rsidRPr="005B2D14" w:rsidTr="00E06946">
        <w:trPr>
          <w:trHeight w:val="270"/>
        </w:trPr>
        <w:tc>
          <w:tcPr>
            <w:tcW w:w="28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serwetki do rąk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0F0F" w:rsidRPr="005B2D14" w:rsidRDefault="00FE0F0F" w:rsidP="00E06946">
            <w:pPr>
              <w:jc w:val="both"/>
            </w:pPr>
            <w:r w:rsidRPr="005B2D14">
              <w:t>40x20</w:t>
            </w:r>
          </w:p>
        </w:tc>
      </w:tr>
    </w:tbl>
    <w:p w:rsidR="00FE0F0F" w:rsidRPr="00116D88" w:rsidRDefault="00FE0F0F" w:rsidP="00FE0F0F">
      <w:pPr>
        <w:rPr>
          <w:b/>
        </w:rPr>
      </w:pPr>
      <w:r>
        <w:rPr>
          <w:b/>
        </w:rPr>
        <w:t>Ad 55</w:t>
      </w:r>
      <w:r w:rsidRPr="00116D88">
        <w:rPr>
          <w:b/>
        </w:rPr>
        <w:t xml:space="preserve">: </w:t>
      </w:r>
      <w:r w:rsidR="002D0B0F">
        <w:rPr>
          <w:b/>
        </w:rPr>
        <w:t>Zgodnie z SIWZ</w:t>
      </w:r>
    </w:p>
    <w:p w:rsidR="00872029" w:rsidRDefault="00872029" w:rsidP="005B2D14">
      <w:pPr>
        <w:jc w:val="both"/>
      </w:pPr>
    </w:p>
    <w:p w:rsidR="00FE0F0F" w:rsidRPr="00543030" w:rsidRDefault="00FE0F0F" w:rsidP="00FE0F0F">
      <w:pPr>
        <w:rPr>
          <w:b/>
        </w:rPr>
      </w:pPr>
      <w:r>
        <w:rPr>
          <w:b/>
        </w:rPr>
        <w:t>Pyt 56</w:t>
      </w:r>
      <w:r w:rsidRPr="00543030">
        <w:rPr>
          <w:b/>
        </w:rPr>
        <w:t xml:space="preserve">: </w:t>
      </w:r>
    </w:p>
    <w:p w:rsidR="00FE0F0F" w:rsidRPr="005B2D14" w:rsidRDefault="00FE0F0F" w:rsidP="00FE0F0F">
      <w:pPr>
        <w:jc w:val="both"/>
        <w:rPr>
          <w:b/>
        </w:rPr>
      </w:pPr>
      <w:r w:rsidRPr="005B2D14">
        <w:rPr>
          <w:b/>
        </w:rPr>
        <w:t>Pakiet 1 poz.18:</w:t>
      </w:r>
    </w:p>
    <w:p w:rsidR="00FE0F0F" w:rsidRPr="005B2D14" w:rsidRDefault="00FE0F0F" w:rsidP="00FE0F0F">
      <w:pPr>
        <w:jc w:val="both"/>
        <w:rPr>
          <w:bCs/>
        </w:rPr>
      </w:pPr>
      <w:r w:rsidRPr="005B2D14">
        <w:t xml:space="preserve">Czy Zamawiający zgodzi się na wyłączenie pozycji 18 do osobnego pakietu? </w:t>
      </w:r>
      <w:r w:rsidRPr="005B2D14">
        <w:rPr>
          <w:bCs/>
        </w:rPr>
        <w:t>Umożliwi to złożenie konkurencyjnych ofert większej liczbie wykonawców.</w:t>
      </w:r>
    </w:p>
    <w:p w:rsidR="00FE0F0F" w:rsidRPr="00116D88" w:rsidRDefault="00FE0F0F" w:rsidP="00FE0F0F">
      <w:pPr>
        <w:rPr>
          <w:b/>
        </w:rPr>
      </w:pPr>
      <w:r>
        <w:rPr>
          <w:b/>
        </w:rPr>
        <w:t>Ad 56</w:t>
      </w:r>
      <w:r w:rsidRPr="00116D88">
        <w:rPr>
          <w:b/>
        </w:rPr>
        <w:t xml:space="preserve">: </w:t>
      </w:r>
      <w:r w:rsidR="002D0B0F">
        <w:rPr>
          <w:b/>
        </w:rPr>
        <w:t>Zgodnie z SIWZ</w:t>
      </w:r>
    </w:p>
    <w:p w:rsidR="00FE0F0F" w:rsidRDefault="00FE0F0F" w:rsidP="005B2D14">
      <w:pPr>
        <w:jc w:val="both"/>
      </w:pPr>
    </w:p>
    <w:p w:rsidR="00FE0F0F" w:rsidRPr="00543030" w:rsidRDefault="00FE0F0F" w:rsidP="00FE0F0F">
      <w:pPr>
        <w:rPr>
          <w:b/>
        </w:rPr>
      </w:pPr>
      <w:r>
        <w:rPr>
          <w:b/>
        </w:rPr>
        <w:t>Pyt 57</w:t>
      </w:r>
      <w:r w:rsidRPr="00543030">
        <w:rPr>
          <w:b/>
        </w:rPr>
        <w:t xml:space="preserve">: </w:t>
      </w:r>
    </w:p>
    <w:p w:rsidR="00FE0F0F" w:rsidRPr="005B2D14" w:rsidRDefault="00FE0F0F" w:rsidP="00FE0F0F">
      <w:pPr>
        <w:jc w:val="both"/>
        <w:rPr>
          <w:b/>
        </w:rPr>
      </w:pPr>
      <w:r w:rsidRPr="005B2D14">
        <w:rPr>
          <w:b/>
        </w:rPr>
        <w:t>Pakiet 1 poz.18:</w:t>
      </w:r>
    </w:p>
    <w:p w:rsidR="00FE0F0F" w:rsidRPr="005B2D14" w:rsidRDefault="00FE0F0F" w:rsidP="00FE0F0F">
      <w:pPr>
        <w:jc w:val="both"/>
      </w:pPr>
      <w:r w:rsidRPr="005B2D14">
        <w:t>Czy Zamawiający dopuści w w/w pozycji fartuch chirurgiczny wykonany z miękkiej polipropylenowej włókniny o gramaturze 35 g/m², strefa krytyczna o gramaturze 75 g/m². Barierowy laminat (PE + PP) umieszczony od zewnętrznej strony fartucha na jego przodzie i w rękawach, umożliwia użycie wyrobu podczas długich i mokrych operacji. Konstrukcja fartucha pozwala na dokładne zakrycie brzucha, pleców i rąk chirurga. Troki wszyte wewnątrz i na zewnątrz wyrobu umożliwiają założenie fartucha najpierw na „brudno”, a potem na „czysto”. Rękawy nie ograniczają ruchów chirurga i są zakończone niepylącym, poliestrowym i bezszwowym mankietem. Szwy zszyte ultradźwiękowo tworzą dodatkową barierę dla płynów, a specjalny kartonik umożliwia wiązanie fartucha w sposób aseptyczny. Fartuch zgodny z normą PN EN 13795. Fartuchy w rozmiarach M, L, XL, XXL. Nieprzemakalność w strefie krytycznej 32 cm H2O, wytrzymałość na wypychanie w strefie krytycznej na sucho 63,9 kPa/ na mokro 64,8 kPa?</w:t>
      </w:r>
    </w:p>
    <w:p w:rsidR="00FE0F0F" w:rsidRPr="00116D88" w:rsidRDefault="00FE0F0F" w:rsidP="00FE0F0F">
      <w:pPr>
        <w:rPr>
          <w:b/>
        </w:rPr>
      </w:pPr>
      <w:r>
        <w:rPr>
          <w:b/>
        </w:rPr>
        <w:t>Ad 57</w:t>
      </w:r>
      <w:r w:rsidRPr="00116D88">
        <w:rPr>
          <w:b/>
        </w:rPr>
        <w:t xml:space="preserve">: </w:t>
      </w:r>
      <w:r w:rsidR="002D0B0F">
        <w:rPr>
          <w:b/>
        </w:rPr>
        <w:t>Zgodnie z SIWZ</w:t>
      </w:r>
    </w:p>
    <w:p w:rsidR="00FE0F0F" w:rsidRDefault="00FE0F0F" w:rsidP="005B2D14">
      <w:pPr>
        <w:jc w:val="both"/>
      </w:pPr>
    </w:p>
    <w:p w:rsidR="00FE0F0F" w:rsidRPr="00543030" w:rsidRDefault="00FE0F0F" w:rsidP="00FE0F0F">
      <w:pPr>
        <w:rPr>
          <w:b/>
        </w:rPr>
      </w:pPr>
      <w:r>
        <w:rPr>
          <w:b/>
        </w:rPr>
        <w:t>Pyt 58</w:t>
      </w:r>
      <w:r w:rsidRPr="00543030">
        <w:rPr>
          <w:b/>
        </w:rPr>
        <w:t xml:space="preserve">: </w:t>
      </w:r>
    </w:p>
    <w:p w:rsidR="00FE0F0F" w:rsidRPr="005B2D14" w:rsidRDefault="00FE0F0F" w:rsidP="00FE0F0F">
      <w:pPr>
        <w:jc w:val="both"/>
        <w:rPr>
          <w:b/>
        </w:rPr>
      </w:pPr>
      <w:r w:rsidRPr="005B2D14">
        <w:rPr>
          <w:b/>
        </w:rPr>
        <w:t>Pakiet 2 poz. 7:</w:t>
      </w:r>
    </w:p>
    <w:p w:rsidR="00FE0F0F" w:rsidRPr="005B2D14" w:rsidRDefault="00FE0F0F" w:rsidP="00FE0F0F">
      <w:pPr>
        <w:jc w:val="both"/>
        <w:rPr>
          <w:bCs/>
        </w:rPr>
      </w:pPr>
      <w:r w:rsidRPr="005B2D14">
        <w:lastRenderedPageBreak/>
        <w:t>Czy Zamawiający zgodzi się na wydzielenie w/w pozycji do osobnego pakietu?</w:t>
      </w:r>
      <w:r w:rsidRPr="005B2D14">
        <w:rPr>
          <w:bCs/>
        </w:rPr>
        <w:t xml:space="preserve"> Umożliwi to złożenie konkurencyjnych ofert większej liczbie wykonawców.</w:t>
      </w:r>
    </w:p>
    <w:p w:rsidR="00FE0F0F" w:rsidRPr="00116D88" w:rsidRDefault="00FE0F0F" w:rsidP="00FE0F0F">
      <w:pPr>
        <w:rPr>
          <w:b/>
        </w:rPr>
      </w:pPr>
      <w:r>
        <w:rPr>
          <w:b/>
        </w:rPr>
        <w:t>Ad 58</w:t>
      </w:r>
      <w:r w:rsidRPr="00116D88">
        <w:rPr>
          <w:b/>
        </w:rPr>
        <w:t xml:space="preserve">: </w:t>
      </w:r>
      <w:r w:rsidR="002D0B0F">
        <w:rPr>
          <w:b/>
        </w:rPr>
        <w:t>Zgodnie z SIWZ</w:t>
      </w:r>
    </w:p>
    <w:p w:rsidR="00FE0F0F" w:rsidRDefault="00FE0F0F" w:rsidP="005B2D14">
      <w:pPr>
        <w:jc w:val="both"/>
      </w:pPr>
    </w:p>
    <w:p w:rsidR="00FE0F0F" w:rsidRPr="00543030" w:rsidRDefault="00FE0F0F" w:rsidP="00FE0F0F">
      <w:pPr>
        <w:rPr>
          <w:b/>
        </w:rPr>
      </w:pPr>
      <w:r>
        <w:rPr>
          <w:b/>
        </w:rPr>
        <w:t>Pyt 59</w:t>
      </w:r>
      <w:r w:rsidRPr="00543030">
        <w:rPr>
          <w:b/>
        </w:rPr>
        <w:t xml:space="preserve">: </w:t>
      </w:r>
    </w:p>
    <w:p w:rsidR="00FE0F0F" w:rsidRPr="005B2D14" w:rsidRDefault="00FE0F0F" w:rsidP="00FE0F0F">
      <w:pPr>
        <w:jc w:val="both"/>
        <w:rPr>
          <w:b/>
        </w:rPr>
      </w:pPr>
      <w:r w:rsidRPr="005B2D14">
        <w:rPr>
          <w:b/>
        </w:rPr>
        <w:t>Pakiet 2 poz. 7:</w:t>
      </w:r>
    </w:p>
    <w:p w:rsidR="00FE0F0F" w:rsidRPr="005B2D14" w:rsidRDefault="00FE0F0F" w:rsidP="00FE0F0F">
      <w:pPr>
        <w:jc w:val="both"/>
        <w:rPr>
          <w:bCs/>
        </w:rPr>
      </w:pPr>
      <w:r w:rsidRPr="005B2D14">
        <w:rPr>
          <w:bCs/>
        </w:rPr>
        <w:t>Czy Zamawiający oczekuje zaoferowania podkładów gdzie warstwę izolacyjną stanowi biała izolacyjna folia antypoślizgowa, we wkładzie chłonnym znajduje się rozdrobniona celuloza dodatkowo pokryta bibułą, warstwę wierzchnią stanowi włóknina</w:t>
      </w:r>
    </w:p>
    <w:p w:rsidR="00FE0F0F" w:rsidRPr="00116D88" w:rsidRDefault="00FE0F0F" w:rsidP="00FE0F0F">
      <w:pPr>
        <w:rPr>
          <w:b/>
        </w:rPr>
      </w:pPr>
      <w:r>
        <w:rPr>
          <w:b/>
        </w:rPr>
        <w:t>Ad 59</w:t>
      </w:r>
      <w:r w:rsidRPr="00116D88">
        <w:rPr>
          <w:b/>
        </w:rPr>
        <w:t xml:space="preserve">: </w:t>
      </w:r>
      <w:r w:rsidR="002D0B0F">
        <w:rPr>
          <w:b/>
        </w:rPr>
        <w:t>Zamawiający dopuszcza</w:t>
      </w:r>
    </w:p>
    <w:p w:rsidR="00FE0F0F" w:rsidRDefault="00FE0F0F" w:rsidP="005B2D14">
      <w:pPr>
        <w:jc w:val="both"/>
      </w:pPr>
    </w:p>
    <w:p w:rsidR="00FE0F0F" w:rsidRPr="00543030" w:rsidRDefault="00FE0F0F" w:rsidP="00FE0F0F">
      <w:pPr>
        <w:rPr>
          <w:b/>
        </w:rPr>
      </w:pPr>
      <w:r>
        <w:rPr>
          <w:b/>
        </w:rPr>
        <w:t>Pyt 60</w:t>
      </w:r>
      <w:r w:rsidRPr="00543030">
        <w:rPr>
          <w:b/>
        </w:rPr>
        <w:t xml:space="preserve">: </w:t>
      </w:r>
    </w:p>
    <w:p w:rsidR="00FE0F0F" w:rsidRPr="005B2D14" w:rsidRDefault="00FE0F0F" w:rsidP="00FE0F0F">
      <w:pPr>
        <w:jc w:val="both"/>
        <w:rPr>
          <w:b/>
          <w:u w:val="single"/>
        </w:rPr>
      </w:pPr>
      <w:r w:rsidRPr="005B2D14">
        <w:rPr>
          <w:b/>
          <w:u w:val="single"/>
        </w:rPr>
        <w:t>Do projektu umowy:</w:t>
      </w:r>
    </w:p>
    <w:p w:rsidR="00FE0F0F" w:rsidRPr="005B2D14" w:rsidRDefault="00FE0F0F" w:rsidP="00FE0F0F">
      <w:pPr>
        <w:jc w:val="both"/>
      </w:pPr>
      <w:r w:rsidRPr="005B2D14">
        <w:t>Czy w związku z faktem, iż zamawiający przewidział możliwość reklamacji jakościowych i ilościowych zamawiający zgadza się na wykreślenie § 3 ust.9 wzoru umowy?</w:t>
      </w:r>
    </w:p>
    <w:p w:rsidR="00FE0F0F" w:rsidRPr="00116D88" w:rsidRDefault="00FE0F0F" w:rsidP="00FE0F0F">
      <w:pPr>
        <w:rPr>
          <w:b/>
        </w:rPr>
      </w:pPr>
      <w:r>
        <w:rPr>
          <w:b/>
        </w:rPr>
        <w:t>Ad 60</w:t>
      </w:r>
      <w:r w:rsidRPr="00116D88">
        <w:rPr>
          <w:b/>
        </w:rPr>
        <w:t xml:space="preserve">: </w:t>
      </w:r>
      <w:r w:rsidR="002D0B0F">
        <w:rPr>
          <w:b/>
        </w:rPr>
        <w:t>Zgodnie z SIWZ</w:t>
      </w:r>
    </w:p>
    <w:p w:rsidR="00FE0F0F" w:rsidRDefault="00FE0F0F" w:rsidP="005B2D14">
      <w:pPr>
        <w:jc w:val="both"/>
      </w:pPr>
    </w:p>
    <w:p w:rsidR="00262447" w:rsidRPr="00543030" w:rsidRDefault="00262447" w:rsidP="00262447">
      <w:pPr>
        <w:rPr>
          <w:b/>
        </w:rPr>
      </w:pPr>
      <w:r>
        <w:rPr>
          <w:b/>
        </w:rPr>
        <w:t>Pyt 61</w:t>
      </w:r>
      <w:r w:rsidRPr="00543030">
        <w:rPr>
          <w:b/>
        </w:rPr>
        <w:t xml:space="preserve">: </w:t>
      </w:r>
    </w:p>
    <w:p w:rsidR="00262447" w:rsidRPr="005B2D14" w:rsidRDefault="00262447" w:rsidP="00262447">
      <w:pPr>
        <w:jc w:val="both"/>
        <w:rPr>
          <w:b/>
          <w:u w:val="single"/>
        </w:rPr>
      </w:pPr>
      <w:r w:rsidRPr="005B2D14">
        <w:rPr>
          <w:b/>
          <w:u w:val="single"/>
        </w:rPr>
        <w:t>Do projektu umowy:</w:t>
      </w:r>
    </w:p>
    <w:p w:rsidR="00262447" w:rsidRPr="005B2D14" w:rsidRDefault="00262447" w:rsidP="00262447">
      <w:pPr>
        <w:jc w:val="both"/>
      </w:pPr>
      <w:r w:rsidRPr="005B2D14">
        <w:t>Czy Zamawiający zgadza się zapisać możliwość zmiany cen w przypadku przekraczającej 3% zmiany średniego kursu NBP walut EUR lub USD w stosunku do kursu z dnia zawarcia umowy oraz w przypadku, gdy suma miesięcznych wskaźników cen i usług konsumpcyjnych opublikowanych przez Prezesa GUS za okres od dnia zawarcia umowy przekroczy 3%?</w:t>
      </w:r>
    </w:p>
    <w:p w:rsidR="00262447" w:rsidRPr="00262447" w:rsidRDefault="00262447" w:rsidP="00262447">
      <w:pPr>
        <w:rPr>
          <w:b/>
        </w:rPr>
      </w:pPr>
      <w:r>
        <w:rPr>
          <w:b/>
        </w:rPr>
        <w:t>Ad 61</w:t>
      </w:r>
      <w:r w:rsidRPr="00116D88">
        <w:rPr>
          <w:b/>
        </w:rPr>
        <w:t xml:space="preserve">: </w:t>
      </w:r>
      <w:r w:rsidR="002D0B0F">
        <w:rPr>
          <w:b/>
        </w:rPr>
        <w:t>Zgodnie z SIWZ</w:t>
      </w:r>
    </w:p>
    <w:p w:rsidR="00262447" w:rsidRDefault="00262447" w:rsidP="005B2D14">
      <w:pPr>
        <w:jc w:val="both"/>
      </w:pPr>
    </w:p>
    <w:p w:rsidR="00262447" w:rsidRPr="00543030" w:rsidRDefault="00262447" w:rsidP="00262447">
      <w:pPr>
        <w:rPr>
          <w:b/>
        </w:rPr>
      </w:pPr>
      <w:r>
        <w:rPr>
          <w:b/>
        </w:rPr>
        <w:t>Pyt 62</w:t>
      </w:r>
      <w:r w:rsidRPr="00543030">
        <w:rPr>
          <w:b/>
        </w:rPr>
        <w:t xml:space="preserve">: </w:t>
      </w:r>
    </w:p>
    <w:p w:rsidR="00262447" w:rsidRPr="005B2D14" w:rsidRDefault="00262447" w:rsidP="00262447">
      <w:pPr>
        <w:jc w:val="both"/>
        <w:rPr>
          <w:b/>
          <w:u w:val="single"/>
        </w:rPr>
      </w:pPr>
      <w:r w:rsidRPr="005B2D14">
        <w:rPr>
          <w:b/>
          <w:u w:val="single"/>
        </w:rPr>
        <w:t>Do projektu umowy:</w:t>
      </w:r>
    </w:p>
    <w:p w:rsidR="00262447" w:rsidRPr="005B2D14" w:rsidRDefault="00262447" w:rsidP="00262447">
      <w:pPr>
        <w:jc w:val="both"/>
      </w:pPr>
      <w:r w:rsidRPr="005B2D14">
        <w:t xml:space="preserve">Czy Zamawiający zgadza się, aby kara umowna w §6, pkt 2 naliczana była </w:t>
      </w:r>
      <w:r w:rsidRPr="005B2D14">
        <w:br/>
        <w:t>od wartości towaru, w którym stwierdzone zostały braki ilościowe?</w:t>
      </w:r>
    </w:p>
    <w:p w:rsidR="00262447" w:rsidRPr="00262447" w:rsidRDefault="00262447" w:rsidP="00262447">
      <w:pPr>
        <w:rPr>
          <w:b/>
        </w:rPr>
      </w:pPr>
      <w:r>
        <w:rPr>
          <w:b/>
        </w:rPr>
        <w:t>Ad 62</w:t>
      </w:r>
      <w:r w:rsidRPr="00116D88">
        <w:rPr>
          <w:b/>
        </w:rPr>
        <w:t xml:space="preserve">: </w:t>
      </w:r>
      <w:r w:rsidR="002D0B0F">
        <w:rPr>
          <w:b/>
        </w:rPr>
        <w:t xml:space="preserve">Tak, nowe brzmienie: Wykonawca zapłaci Zamawiającemu karę w wysokości 0,2% wartości przedmiotu dostawy za każdy rozpoczęty dzień zwłoki lub opóźnienia w wykonaniu zamówienia. </w:t>
      </w:r>
    </w:p>
    <w:p w:rsidR="00262447" w:rsidRDefault="00262447" w:rsidP="005B2D14">
      <w:pPr>
        <w:jc w:val="both"/>
      </w:pPr>
    </w:p>
    <w:p w:rsidR="00262447" w:rsidRPr="00543030" w:rsidRDefault="00262447" w:rsidP="00262447">
      <w:pPr>
        <w:rPr>
          <w:b/>
        </w:rPr>
      </w:pPr>
      <w:r>
        <w:rPr>
          <w:b/>
        </w:rPr>
        <w:t>Pyt 63</w:t>
      </w:r>
      <w:r w:rsidRPr="00543030">
        <w:rPr>
          <w:b/>
        </w:rPr>
        <w:t xml:space="preserve">: </w:t>
      </w:r>
    </w:p>
    <w:p w:rsidR="00262447" w:rsidRPr="005B2D14" w:rsidRDefault="00262447" w:rsidP="00262447">
      <w:pPr>
        <w:jc w:val="both"/>
        <w:rPr>
          <w:b/>
          <w:u w:val="single"/>
        </w:rPr>
      </w:pPr>
      <w:r w:rsidRPr="005B2D14">
        <w:rPr>
          <w:b/>
          <w:u w:val="single"/>
        </w:rPr>
        <w:t>Do projektu umowy:</w:t>
      </w:r>
    </w:p>
    <w:p w:rsidR="00262447" w:rsidRPr="005B2D14" w:rsidRDefault="00262447" w:rsidP="00262447">
      <w:pPr>
        <w:jc w:val="both"/>
      </w:pPr>
      <w:r w:rsidRPr="005B2D14">
        <w:t xml:space="preserve">Czy Zamawiający zgadza się, aby kara umowna w §6, pkt 3 naliczana była </w:t>
      </w:r>
      <w:r w:rsidRPr="005B2D14">
        <w:br/>
        <w:t>od wartości towaru, w którym stwierdzone zostały wady jakościowe?</w:t>
      </w:r>
    </w:p>
    <w:p w:rsidR="00262447" w:rsidRPr="00262447" w:rsidRDefault="00262447" w:rsidP="002D0B0F">
      <w:pPr>
        <w:jc w:val="both"/>
        <w:rPr>
          <w:b/>
        </w:rPr>
      </w:pPr>
      <w:r>
        <w:rPr>
          <w:b/>
        </w:rPr>
        <w:t>Ad 63</w:t>
      </w:r>
      <w:r w:rsidRPr="00116D88">
        <w:rPr>
          <w:b/>
        </w:rPr>
        <w:t xml:space="preserve">: </w:t>
      </w:r>
      <w:r w:rsidR="002D0B0F">
        <w:rPr>
          <w:b/>
        </w:rPr>
        <w:t>Tak, nowe brzmienie: Tak, nowe brzmienie: Wykonawca zapłaci Zama</w:t>
      </w:r>
      <w:r w:rsidR="00172AC2">
        <w:rPr>
          <w:b/>
        </w:rPr>
        <w:t>wiającemu karę w wysokości 0,5</w:t>
      </w:r>
      <w:r w:rsidR="002D0B0F">
        <w:rPr>
          <w:b/>
        </w:rPr>
        <w:t>%</w:t>
      </w:r>
      <w:r w:rsidR="00172AC2">
        <w:rPr>
          <w:b/>
        </w:rPr>
        <w:t xml:space="preserve"> wartości przedmiotu dostawy za każdy rozpoczęty dzień zwłoki lub opóźnienia w usunięciu wady towaru w okresie gwarancji jakości. </w:t>
      </w:r>
    </w:p>
    <w:p w:rsidR="00262447" w:rsidRDefault="00262447" w:rsidP="005B2D14">
      <w:pPr>
        <w:jc w:val="both"/>
      </w:pPr>
    </w:p>
    <w:p w:rsidR="00FE0F0F" w:rsidRPr="00543030" w:rsidRDefault="00262447" w:rsidP="00FE0F0F">
      <w:pPr>
        <w:rPr>
          <w:b/>
        </w:rPr>
      </w:pPr>
      <w:r>
        <w:rPr>
          <w:b/>
        </w:rPr>
        <w:t>Pyt 64</w:t>
      </w:r>
      <w:r w:rsidR="00FE0F0F" w:rsidRPr="00543030">
        <w:rPr>
          <w:b/>
        </w:rPr>
        <w:t xml:space="preserve">: </w:t>
      </w:r>
    </w:p>
    <w:p w:rsidR="00FE0F0F" w:rsidRPr="00FE0F0F" w:rsidRDefault="00FE0F0F" w:rsidP="00FE0F0F">
      <w:pPr>
        <w:jc w:val="both"/>
        <w:rPr>
          <w:b/>
        </w:rPr>
      </w:pPr>
      <w:r w:rsidRPr="00FE0F0F">
        <w:rPr>
          <w:b/>
        </w:rPr>
        <w:t>Dotyczy Pakietu nr 1, poz. 1</w:t>
      </w:r>
    </w:p>
    <w:p w:rsidR="00FE0F0F" w:rsidRPr="00E16AA3" w:rsidRDefault="00FE0F0F" w:rsidP="00FE0F0F">
      <w:pPr>
        <w:jc w:val="both"/>
      </w:pPr>
      <w:r w:rsidRPr="00E16AA3">
        <w:t>Czy Zamawiający dopuści zestaw uniwersalny, w którym odporność na rozerwanie na sucho/mokro wynosi 102/50 kPa w strefie krytycznej? Pozostałe zgodnie z SIWZ.</w:t>
      </w:r>
    </w:p>
    <w:p w:rsidR="00FE0F0F" w:rsidRPr="00116D88" w:rsidRDefault="00262447" w:rsidP="00FE0F0F">
      <w:pPr>
        <w:rPr>
          <w:b/>
        </w:rPr>
      </w:pPr>
      <w:r>
        <w:rPr>
          <w:b/>
        </w:rPr>
        <w:t>Ad 64</w:t>
      </w:r>
      <w:r w:rsidR="00FE0F0F" w:rsidRPr="00116D88">
        <w:rPr>
          <w:b/>
        </w:rPr>
        <w:t xml:space="preserve">: </w:t>
      </w:r>
      <w:r w:rsidR="00172AC2">
        <w:rPr>
          <w:b/>
        </w:rPr>
        <w:t>Zamawiający dopuszcza.</w:t>
      </w:r>
    </w:p>
    <w:p w:rsidR="00FE0F0F" w:rsidRDefault="00FE0F0F" w:rsidP="005B2D14">
      <w:pPr>
        <w:jc w:val="both"/>
      </w:pPr>
    </w:p>
    <w:p w:rsidR="00FE0F0F" w:rsidRPr="00543030" w:rsidRDefault="00262447" w:rsidP="00FE0F0F">
      <w:pPr>
        <w:rPr>
          <w:b/>
        </w:rPr>
      </w:pPr>
      <w:r>
        <w:rPr>
          <w:b/>
        </w:rPr>
        <w:t>Pyt 65</w:t>
      </w:r>
      <w:r w:rsidR="00FE0F0F" w:rsidRPr="00543030">
        <w:rPr>
          <w:b/>
        </w:rPr>
        <w:t xml:space="preserve">: </w:t>
      </w:r>
    </w:p>
    <w:p w:rsidR="00FE0F0F" w:rsidRPr="00FE0F0F" w:rsidRDefault="00FE0F0F" w:rsidP="00FE0F0F">
      <w:pPr>
        <w:jc w:val="both"/>
        <w:rPr>
          <w:b/>
        </w:rPr>
      </w:pPr>
      <w:r w:rsidRPr="00FE0F0F">
        <w:rPr>
          <w:b/>
        </w:rPr>
        <w:t>Dotyczy Pakietu nr 1, poz. 2</w:t>
      </w:r>
    </w:p>
    <w:p w:rsidR="00FE0F0F" w:rsidRPr="00E16AA3" w:rsidRDefault="00FE0F0F" w:rsidP="00FE0F0F">
      <w:pPr>
        <w:jc w:val="both"/>
      </w:pPr>
      <w:r w:rsidRPr="00E16AA3">
        <w:lastRenderedPageBreak/>
        <w:t xml:space="preserve">Czy Zamawiający dopuści zestaw do artroskopii, w którym osłona na kończynę ma wymiar: 22x75cm, bez osłon na kamerę, z dodatkową serwetą 150x190cm z warstwą chłonną? Pozostałe zgodnie z SIWZ. </w:t>
      </w:r>
    </w:p>
    <w:p w:rsidR="00FE0F0F" w:rsidRPr="00116D88" w:rsidRDefault="00262447" w:rsidP="00172AC2">
      <w:pPr>
        <w:jc w:val="both"/>
        <w:rPr>
          <w:b/>
        </w:rPr>
      </w:pPr>
      <w:r>
        <w:rPr>
          <w:b/>
        </w:rPr>
        <w:t>Ad 65</w:t>
      </w:r>
      <w:r w:rsidR="00FE0F0F" w:rsidRPr="00116D88">
        <w:rPr>
          <w:b/>
        </w:rPr>
        <w:t xml:space="preserve">: </w:t>
      </w:r>
      <w:r w:rsidR="00172AC2">
        <w:rPr>
          <w:b/>
        </w:rPr>
        <w:t xml:space="preserve">W takim wypadku do zestawu należy dołączyć osłonę na kamerę osobno pakowaną. </w:t>
      </w:r>
    </w:p>
    <w:p w:rsidR="00FE0F0F" w:rsidRDefault="00FE0F0F" w:rsidP="005B2D14">
      <w:pPr>
        <w:jc w:val="both"/>
      </w:pPr>
    </w:p>
    <w:p w:rsidR="00FE0F0F" w:rsidRPr="00543030" w:rsidRDefault="00262447" w:rsidP="00FE0F0F">
      <w:pPr>
        <w:rPr>
          <w:b/>
        </w:rPr>
      </w:pPr>
      <w:r>
        <w:rPr>
          <w:b/>
        </w:rPr>
        <w:t>Pyt 66</w:t>
      </w:r>
      <w:r w:rsidR="00FE0F0F" w:rsidRPr="00543030">
        <w:rPr>
          <w:b/>
        </w:rPr>
        <w:t xml:space="preserve">: </w:t>
      </w:r>
    </w:p>
    <w:p w:rsidR="00FE0F0F" w:rsidRPr="00FE0F0F" w:rsidRDefault="00FE0F0F" w:rsidP="00FE0F0F">
      <w:pPr>
        <w:jc w:val="both"/>
        <w:rPr>
          <w:b/>
        </w:rPr>
      </w:pPr>
      <w:r w:rsidRPr="00FE0F0F">
        <w:rPr>
          <w:b/>
        </w:rPr>
        <w:t>Dotyczy Pakietu nr 1, poz. 3</w:t>
      </w:r>
    </w:p>
    <w:p w:rsidR="00FE0F0F" w:rsidRPr="00E16AA3" w:rsidRDefault="00FE0F0F" w:rsidP="00FE0F0F">
      <w:pPr>
        <w:jc w:val="both"/>
      </w:pPr>
      <w:r w:rsidRPr="00E16AA3">
        <w:t xml:space="preserve">Czy Zamawiający dopuści zestaw do operacji biodra, w którym odporność na przenikanie płynów wynosi min. 100cm H2O? Pozostałe zgodnie z SIWZ. </w:t>
      </w:r>
    </w:p>
    <w:p w:rsidR="00FE0F0F" w:rsidRPr="00116D88" w:rsidRDefault="00262447" w:rsidP="00FE0F0F">
      <w:pPr>
        <w:rPr>
          <w:b/>
        </w:rPr>
      </w:pPr>
      <w:r>
        <w:rPr>
          <w:b/>
        </w:rPr>
        <w:t>Ad 66</w:t>
      </w:r>
      <w:r w:rsidR="00FE0F0F" w:rsidRPr="00116D88">
        <w:rPr>
          <w:b/>
        </w:rPr>
        <w:t xml:space="preserve">: </w:t>
      </w:r>
      <w:r w:rsidR="00D63733">
        <w:rPr>
          <w:b/>
        </w:rPr>
        <w:t>Zamawiający dopuszcza.</w:t>
      </w:r>
    </w:p>
    <w:p w:rsidR="00FE0F0F" w:rsidRDefault="00FE0F0F" w:rsidP="005B2D14">
      <w:pPr>
        <w:jc w:val="both"/>
      </w:pPr>
    </w:p>
    <w:p w:rsidR="00FE0F0F" w:rsidRPr="00543030" w:rsidRDefault="00262447" w:rsidP="00FE0F0F">
      <w:pPr>
        <w:rPr>
          <w:b/>
        </w:rPr>
      </w:pPr>
      <w:r>
        <w:rPr>
          <w:b/>
        </w:rPr>
        <w:t>Pyt 67</w:t>
      </w:r>
      <w:r w:rsidR="00FE0F0F" w:rsidRPr="00543030">
        <w:rPr>
          <w:b/>
        </w:rPr>
        <w:t xml:space="preserve">: </w:t>
      </w:r>
    </w:p>
    <w:p w:rsidR="00FE0F0F" w:rsidRPr="00FE0F0F" w:rsidRDefault="00FE0F0F" w:rsidP="00FE0F0F">
      <w:pPr>
        <w:jc w:val="both"/>
        <w:rPr>
          <w:b/>
        </w:rPr>
      </w:pPr>
      <w:r w:rsidRPr="00FE0F0F">
        <w:rPr>
          <w:b/>
        </w:rPr>
        <w:t>Dotyczy Pakietu nr 1, poz. 15</w:t>
      </w:r>
    </w:p>
    <w:p w:rsidR="00FE0F0F" w:rsidRPr="00E16AA3" w:rsidRDefault="00FE0F0F" w:rsidP="00FE0F0F">
      <w:pPr>
        <w:jc w:val="both"/>
      </w:pPr>
      <w:r w:rsidRPr="00E16AA3">
        <w:t>Czy Zamawiający dopuści serweta o gramaturze warstwy górnej min 23g/m2 /m2 oraz folii min 27,5 mikronów? Pozostałe zgodnie z SIWZ.</w:t>
      </w:r>
    </w:p>
    <w:p w:rsidR="00FE0F0F" w:rsidRPr="00116D88" w:rsidRDefault="00262447" w:rsidP="00FE0F0F">
      <w:pPr>
        <w:rPr>
          <w:b/>
        </w:rPr>
      </w:pPr>
      <w:r>
        <w:rPr>
          <w:b/>
        </w:rPr>
        <w:t>Ad 67</w:t>
      </w:r>
      <w:r w:rsidR="00FE0F0F" w:rsidRPr="00116D88">
        <w:rPr>
          <w:b/>
        </w:rPr>
        <w:t xml:space="preserve">: </w:t>
      </w:r>
      <w:r w:rsidR="00D63733">
        <w:rPr>
          <w:b/>
        </w:rPr>
        <w:t>Zamawiający dopuszcza.</w:t>
      </w:r>
    </w:p>
    <w:p w:rsidR="00FE0F0F" w:rsidRDefault="00FE0F0F" w:rsidP="005B2D14">
      <w:pPr>
        <w:jc w:val="both"/>
      </w:pPr>
    </w:p>
    <w:p w:rsidR="00FE0F0F" w:rsidRPr="00543030" w:rsidRDefault="00262447" w:rsidP="00FE0F0F">
      <w:pPr>
        <w:rPr>
          <w:b/>
        </w:rPr>
      </w:pPr>
      <w:r>
        <w:rPr>
          <w:b/>
        </w:rPr>
        <w:t>Pyt 68</w:t>
      </w:r>
      <w:r w:rsidR="00FE0F0F" w:rsidRPr="00543030">
        <w:rPr>
          <w:b/>
        </w:rPr>
        <w:t xml:space="preserve">: </w:t>
      </w:r>
    </w:p>
    <w:p w:rsidR="00FE0F0F" w:rsidRPr="00FE0F0F" w:rsidRDefault="00FE0F0F" w:rsidP="00FE0F0F">
      <w:pPr>
        <w:jc w:val="both"/>
        <w:rPr>
          <w:b/>
        </w:rPr>
      </w:pPr>
      <w:r w:rsidRPr="00FE0F0F">
        <w:rPr>
          <w:b/>
        </w:rPr>
        <w:t>Dotyczy Pakietu nr 1, poz. 18</w:t>
      </w:r>
    </w:p>
    <w:p w:rsidR="00FE0F0F" w:rsidRPr="00E16AA3" w:rsidRDefault="00FE0F0F" w:rsidP="00FE0F0F">
      <w:pPr>
        <w:jc w:val="both"/>
      </w:pPr>
      <w:r w:rsidRPr="00E16AA3">
        <w:t>Czy Zamawiający dopuści fartuchy z oznaczeniem rozmiarów: L, LL, XL, XLL, przy czym wymiary mieszczą się w normach ustalonych dla symboli odpowiednio S, M, L, XL? Pozostałe zgodnie z SIWZ.</w:t>
      </w:r>
    </w:p>
    <w:p w:rsidR="00FE0F0F" w:rsidRPr="00116D88" w:rsidRDefault="00262447" w:rsidP="00FE0F0F">
      <w:pPr>
        <w:rPr>
          <w:b/>
        </w:rPr>
      </w:pPr>
      <w:r>
        <w:rPr>
          <w:b/>
        </w:rPr>
        <w:t>Ad 68</w:t>
      </w:r>
      <w:r w:rsidR="00FE0F0F" w:rsidRPr="00116D88">
        <w:rPr>
          <w:b/>
        </w:rPr>
        <w:t xml:space="preserve">: </w:t>
      </w:r>
      <w:r w:rsidR="00D63733">
        <w:rPr>
          <w:b/>
        </w:rPr>
        <w:t>Zamawiający dopuszcza.</w:t>
      </w:r>
    </w:p>
    <w:p w:rsidR="00FE0F0F" w:rsidRPr="005B2D14" w:rsidRDefault="00FE0F0F" w:rsidP="005B2D14">
      <w:pPr>
        <w:jc w:val="both"/>
      </w:pPr>
    </w:p>
    <w:p w:rsidR="004B5674" w:rsidRPr="005B2D14" w:rsidRDefault="004B5674" w:rsidP="005B2D14">
      <w:pPr>
        <w:jc w:val="both"/>
      </w:pPr>
    </w:p>
    <w:p w:rsidR="004B5674" w:rsidRPr="005B2D14" w:rsidRDefault="004B5674" w:rsidP="005B2D14">
      <w:pPr>
        <w:jc w:val="both"/>
      </w:pPr>
    </w:p>
    <w:p w:rsidR="004B5674" w:rsidRPr="005B2D14" w:rsidRDefault="004B5674" w:rsidP="005B2D14">
      <w:pPr>
        <w:jc w:val="both"/>
      </w:pPr>
    </w:p>
    <w:p w:rsidR="00E55D82" w:rsidRPr="005B2D14" w:rsidRDefault="00E55D82" w:rsidP="005B2D14">
      <w:pPr>
        <w:jc w:val="both"/>
      </w:pPr>
    </w:p>
    <w:p w:rsidR="00E55D82" w:rsidRPr="005B2D14" w:rsidRDefault="00E55D82" w:rsidP="005B2D14">
      <w:pPr>
        <w:jc w:val="both"/>
      </w:pPr>
    </w:p>
    <w:p w:rsidR="00C3350F" w:rsidRDefault="00C3350F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Pr="00E16AA3" w:rsidRDefault="00D5066B" w:rsidP="00D5066B">
      <w:pPr>
        <w:jc w:val="both"/>
      </w:pPr>
    </w:p>
    <w:p w:rsidR="00D5066B" w:rsidRPr="00E16AA3" w:rsidRDefault="00D5066B" w:rsidP="00D5066B">
      <w:pPr>
        <w:jc w:val="both"/>
      </w:pPr>
    </w:p>
    <w:p w:rsidR="00D5066B" w:rsidRPr="00E16AA3" w:rsidRDefault="00D5066B" w:rsidP="00D5066B">
      <w:pPr>
        <w:jc w:val="both"/>
      </w:pPr>
    </w:p>
    <w:p w:rsidR="00D5066B" w:rsidRPr="00E16AA3" w:rsidRDefault="00D5066B" w:rsidP="00D5066B">
      <w:pPr>
        <w:jc w:val="both"/>
      </w:pP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sectPr w:rsidR="00D5066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256" w:rsidRDefault="00553256">
      <w:r>
        <w:separator/>
      </w:r>
    </w:p>
  </w:endnote>
  <w:endnote w:type="continuationSeparator" w:id="1">
    <w:p w:rsidR="00553256" w:rsidRDefault="0055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256" w:rsidRDefault="00553256">
      <w:r>
        <w:separator/>
      </w:r>
    </w:p>
  </w:footnote>
  <w:footnote w:type="continuationSeparator" w:id="1">
    <w:p w:rsidR="00553256" w:rsidRDefault="005532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E06946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647E7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6"/>
  </w:num>
  <w:num w:numId="8">
    <w:abstractNumId w:val="5"/>
  </w:num>
  <w:num w:numId="9">
    <w:abstractNumId w:val="3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6"/>
  </w:num>
  <w:num w:numId="16">
    <w:abstractNumId w:val="13"/>
  </w:num>
  <w:num w:numId="17">
    <w:abstractNumId w:val="20"/>
  </w:num>
  <w:num w:numId="18">
    <w:abstractNumId w:val="22"/>
  </w:num>
  <w:num w:numId="19">
    <w:abstractNumId w:val="15"/>
  </w:num>
  <w:num w:numId="20">
    <w:abstractNumId w:val="4"/>
  </w:num>
  <w:num w:numId="21">
    <w:abstractNumId w:val="19"/>
  </w:num>
  <w:num w:numId="22">
    <w:abstractNumId w:val="2"/>
  </w:num>
  <w:num w:numId="23">
    <w:abstractNumId w:val="9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294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3E92"/>
    <w:rsid w:val="002347F7"/>
    <w:rsid w:val="00236044"/>
    <w:rsid w:val="002453FA"/>
    <w:rsid w:val="00262447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421D"/>
    <w:rsid w:val="00305A60"/>
    <w:rsid w:val="00333D48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092A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1DDB"/>
    <w:rsid w:val="004B5674"/>
    <w:rsid w:val="004D6B88"/>
    <w:rsid w:val="004D7C00"/>
    <w:rsid w:val="004F36C8"/>
    <w:rsid w:val="00505F3F"/>
    <w:rsid w:val="00543030"/>
    <w:rsid w:val="00543D67"/>
    <w:rsid w:val="005453E1"/>
    <w:rsid w:val="00553256"/>
    <w:rsid w:val="00555B83"/>
    <w:rsid w:val="00582B8D"/>
    <w:rsid w:val="005B2A5A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95079"/>
    <w:rsid w:val="006A4DFE"/>
    <w:rsid w:val="006B4884"/>
    <w:rsid w:val="006D2E16"/>
    <w:rsid w:val="006E4442"/>
    <w:rsid w:val="006F07F8"/>
    <w:rsid w:val="006F469F"/>
    <w:rsid w:val="00735025"/>
    <w:rsid w:val="00737CFA"/>
    <w:rsid w:val="00755C4C"/>
    <w:rsid w:val="00760300"/>
    <w:rsid w:val="0076562B"/>
    <w:rsid w:val="00776F46"/>
    <w:rsid w:val="007838D0"/>
    <w:rsid w:val="008116F4"/>
    <w:rsid w:val="00812500"/>
    <w:rsid w:val="0083254B"/>
    <w:rsid w:val="00861148"/>
    <w:rsid w:val="00872029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53E16"/>
    <w:rsid w:val="00A62291"/>
    <w:rsid w:val="00A706C7"/>
    <w:rsid w:val="00A81C83"/>
    <w:rsid w:val="00A83064"/>
    <w:rsid w:val="00A878CC"/>
    <w:rsid w:val="00A92540"/>
    <w:rsid w:val="00A94B6A"/>
    <w:rsid w:val="00AA1E41"/>
    <w:rsid w:val="00AC0B0B"/>
    <w:rsid w:val="00AF09BC"/>
    <w:rsid w:val="00AF1645"/>
    <w:rsid w:val="00B06F92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922A0"/>
    <w:rsid w:val="00C97360"/>
    <w:rsid w:val="00CA5928"/>
    <w:rsid w:val="00CB0EE7"/>
    <w:rsid w:val="00CB1D9B"/>
    <w:rsid w:val="00CC0383"/>
    <w:rsid w:val="00CC5C67"/>
    <w:rsid w:val="00CE7F61"/>
    <w:rsid w:val="00CF16D8"/>
    <w:rsid w:val="00D04283"/>
    <w:rsid w:val="00D06AB3"/>
    <w:rsid w:val="00D26094"/>
    <w:rsid w:val="00D5066B"/>
    <w:rsid w:val="00D53CD9"/>
    <w:rsid w:val="00D5726F"/>
    <w:rsid w:val="00D63733"/>
    <w:rsid w:val="00D70F54"/>
    <w:rsid w:val="00D81566"/>
    <w:rsid w:val="00DA0672"/>
    <w:rsid w:val="00DD657D"/>
    <w:rsid w:val="00DF39A4"/>
    <w:rsid w:val="00E03060"/>
    <w:rsid w:val="00E06946"/>
    <w:rsid w:val="00E16980"/>
    <w:rsid w:val="00E414B3"/>
    <w:rsid w:val="00E420B3"/>
    <w:rsid w:val="00E47501"/>
    <w:rsid w:val="00E510FA"/>
    <w:rsid w:val="00E55D82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229</TotalTime>
  <Pages>14</Pages>
  <Words>3865</Words>
  <Characters>23192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27003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20</cp:revision>
  <cp:lastPrinted>2016-10-28T11:13:00Z</cp:lastPrinted>
  <dcterms:created xsi:type="dcterms:W3CDTF">2016-12-15T08:41:00Z</dcterms:created>
  <dcterms:modified xsi:type="dcterms:W3CDTF">2016-12-20T10:08:00Z</dcterms:modified>
</cp:coreProperties>
</file>