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"/>
        <w:gridCol w:w="13678"/>
      </w:tblGrid>
      <w:tr w:rsidR="00FB2404" w:rsidRPr="00111372" w:rsidTr="00C26B3E">
        <w:trPr>
          <w:trHeight w:val="1205"/>
        </w:trPr>
        <w:tc>
          <w:tcPr>
            <w:tcW w:w="257" w:type="dxa"/>
          </w:tcPr>
          <w:p w:rsidR="00FB2404" w:rsidRPr="00111372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78" w:type="dxa"/>
          </w:tcPr>
          <w:p w:rsidR="00EA7F76" w:rsidRPr="00111372" w:rsidRDefault="00CC0E7D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11372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FB2404" w:rsidRPr="00111372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111372">
              <w:rPr>
                <w:rFonts w:ascii="Arial" w:hAnsi="Arial" w:cs="Arial"/>
                <w:sz w:val="22"/>
                <w:szCs w:val="22"/>
              </w:rPr>
              <w:t>,</w:t>
            </w:r>
            <w:r w:rsidR="00FB2404" w:rsidRPr="00111372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462C04">
              <w:rPr>
                <w:rFonts w:ascii="Arial" w:hAnsi="Arial" w:cs="Arial"/>
                <w:sz w:val="22"/>
                <w:szCs w:val="22"/>
              </w:rPr>
              <w:t>21</w:t>
            </w:r>
            <w:r w:rsidR="002A4D62" w:rsidRPr="001113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43FA2" w:rsidRPr="00111372">
              <w:rPr>
                <w:rFonts w:ascii="Arial" w:hAnsi="Arial" w:cs="Arial"/>
                <w:sz w:val="22"/>
                <w:szCs w:val="22"/>
              </w:rPr>
              <w:t>grudnia</w:t>
            </w:r>
            <w:r w:rsidR="00B06F92" w:rsidRPr="00111372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111372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111372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B06F92" w:rsidRPr="00111372" w:rsidRDefault="00B517B4" w:rsidP="00BB64AF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111372">
              <w:rPr>
                <w:rFonts w:ascii="Arial" w:hAnsi="Arial" w:cs="Arial"/>
                <w:sz w:val="22"/>
                <w:szCs w:val="22"/>
              </w:rPr>
              <w:t>SP……./ZP</w:t>
            </w:r>
            <w:r w:rsidR="00462C04">
              <w:rPr>
                <w:rFonts w:ascii="Arial" w:hAnsi="Arial" w:cs="Arial"/>
                <w:sz w:val="22"/>
                <w:szCs w:val="22"/>
              </w:rPr>
              <w:t>/382-I/20</w:t>
            </w:r>
            <w:r w:rsidR="00472CDD" w:rsidRPr="00111372">
              <w:rPr>
                <w:rFonts w:ascii="Arial" w:hAnsi="Arial" w:cs="Arial"/>
                <w:sz w:val="22"/>
                <w:szCs w:val="22"/>
              </w:rPr>
              <w:t>-</w:t>
            </w:r>
            <w:r w:rsidR="00462C04">
              <w:rPr>
                <w:rFonts w:ascii="Arial" w:hAnsi="Arial" w:cs="Arial"/>
                <w:sz w:val="22"/>
                <w:szCs w:val="22"/>
              </w:rPr>
              <w:t>8</w:t>
            </w:r>
            <w:r w:rsidR="00EA7F76" w:rsidRPr="00111372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</w:tc>
      </w:tr>
    </w:tbl>
    <w:p w:rsidR="00B97211" w:rsidRPr="00111372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111372">
        <w:rPr>
          <w:rFonts w:ascii="Arial" w:hAnsi="Arial" w:cs="Arial"/>
          <w:sz w:val="22"/>
          <w:szCs w:val="22"/>
          <w:u w:val="single"/>
        </w:rPr>
        <w:t>Dotyczy:</w:t>
      </w:r>
      <w:r w:rsidR="00CC0E7D" w:rsidRPr="00111372">
        <w:rPr>
          <w:rFonts w:ascii="Arial" w:hAnsi="Arial" w:cs="Arial"/>
          <w:sz w:val="22"/>
          <w:szCs w:val="22"/>
          <w:u w:val="single"/>
        </w:rPr>
        <w:t xml:space="preserve"> postępowania przetargowego (znak sprawy: </w:t>
      </w:r>
      <w:r w:rsidR="00462C04">
        <w:rPr>
          <w:rFonts w:ascii="Arial" w:hAnsi="Arial" w:cs="Arial"/>
          <w:sz w:val="22"/>
          <w:szCs w:val="22"/>
          <w:u w:val="single"/>
        </w:rPr>
        <w:t>Dostawa różnego sprzętu i materiałów medycznych I/20</w:t>
      </w:r>
      <w:r w:rsidR="00CC0E7D" w:rsidRPr="00111372">
        <w:rPr>
          <w:rFonts w:ascii="Arial" w:hAnsi="Arial" w:cs="Arial"/>
          <w:sz w:val="22"/>
          <w:szCs w:val="22"/>
          <w:u w:val="single"/>
        </w:rPr>
        <w:t>/2016)</w:t>
      </w:r>
    </w:p>
    <w:p w:rsidR="00B97211" w:rsidRPr="00111372" w:rsidRDefault="00CC0E7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11372">
        <w:rPr>
          <w:rFonts w:ascii="Arial" w:hAnsi="Arial" w:cs="Arial"/>
          <w:b/>
          <w:sz w:val="22"/>
          <w:szCs w:val="22"/>
        </w:rPr>
        <w:t xml:space="preserve">Zbiorcze zestawienie ofert </w:t>
      </w:r>
    </w:p>
    <w:tbl>
      <w:tblPr>
        <w:tblW w:w="13541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687"/>
        <w:gridCol w:w="2268"/>
        <w:gridCol w:w="1418"/>
        <w:gridCol w:w="2268"/>
      </w:tblGrid>
      <w:tr w:rsidR="00CC0E7D" w:rsidTr="00CA72CB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2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400574" w:rsidRDefault="00400574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643FA2" w:rsidP="00C26B3E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Czas dostawy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Default="00A73511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reklamacji</w:t>
            </w:r>
            <w:r w:rsidR="00131D03">
              <w:rPr>
                <w:rFonts w:ascii="Arial" w:eastAsia="Tahoma" w:hAnsi="Arial" w:cs="Arial"/>
              </w:rPr>
              <w:t xml:space="preserve"> w dniach (max 3)</w:t>
            </w:r>
          </w:p>
        </w:tc>
      </w:tr>
      <w:tr w:rsidR="00CC0E7D" w:rsidRPr="002044B2" w:rsidTr="00643FA2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CC0E7D" w:rsidRDefault="00CC0E7D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643FA2" w:rsidRDefault="00BB579D" w:rsidP="00643F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Medela Polska Sp. z o.o.</w:t>
            </w:r>
          </w:p>
          <w:p w:rsidR="00BB579D" w:rsidRDefault="00BB579D" w:rsidP="00643F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Lewinowska 8</w:t>
            </w:r>
          </w:p>
          <w:p w:rsidR="00BB579D" w:rsidRDefault="00BB579D" w:rsidP="00643F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03-684 Warszawa</w:t>
            </w:r>
          </w:p>
          <w:p w:rsidR="00BB579D" w:rsidRPr="00643FA2" w:rsidRDefault="00BB579D" w:rsidP="00643F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22 864 38 65 wew. 11</w:t>
            </w:r>
          </w:p>
        </w:tc>
        <w:tc>
          <w:tcPr>
            <w:tcW w:w="2687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FB7B34" w:rsidRPr="00643FA2" w:rsidRDefault="00462C04" w:rsidP="00643FA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BB579D">
              <w:rPr>
                <w:rFonts w:ascii="Arial" w:eastAsia="Tahoma" w:hAnsi="Arial" w:cs="Arial"/>
                <w:b/>
                <w:sz w:val="20"/>
                <w:szCs w:val="20"/>
              </w:rPr>
              <w:t>6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 w:rsidR="00BB579D">
              <w:rPr>
                <w:rFonts w:ascii="Arial" w:eastAsia="Tahoma" w:hAnsi="Arial" w:cs="Arial"/>
                <w:sz w:val="20"/>
                <w:szCs w:val="20"/>
              </w:rPr>
              <w:t>2 589,00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 w:rsidR="00BB579D">
              <w:rPr>
                <w:rFonts w:ascii="Arial" w:eastAsia="Tahoma" w:hAnsi="Arial" w:cs="Arial"/>
                <w:sz w:val="20"/>
                <w:szCs w:val="20"/>
              </w:rPr>
              <w:t>207,12</w:t>
            </w:r>
          </w:p>
          <w:p w:rsidR="00643FA2" w:rsidRPr="00643FA2" w:rsidRDefault="00643FA2" w:rsidP="00BB579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BB579D">
              <w:rPr>
                <w:rFonts w:ascii="Arial" w:eastAsia="Tahoma" w:hAnsi="Arial" w:cs="Arial"/>
                <w:sz w:val="20"/>
                <w:szCs w:val="20"/>
              </w:rPr>
              <w:t xml:space="preserve"> 2 796,12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CC0E7D" w:rsidRPr="00643FA2" w:rsidRDefault="00F50DA8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="00BD4A8E" w:rsidRPr="00643FA2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BD4A8E" w:rsidRPr="00643FA2" w:rsidRDefault="00F50DA8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="00643FA2" w:rsidRPr="00643FA2">
              <w:rPr>
                <w:rFonts w:ascii="Arial" w:eastAsia="Tahoma" w:hAnsi="Arial" w:cs="Arial"/>
                <w:sz w:val="20"/>
                <w:szCs w:val="20"/>
              </w:rPr>
              <w:t>o 31 grudnia 2017</w:t>
            </w:r>
            <w:r w:rsidR="00BD4A8E" w:rsidRPr="00643FA2">
              <w:rPr>
                <w:rFonts w:ascii="Arial" w:eastAsia="Tahoma" w:hAnsi="Arial" w:cs="Arial"/>
                <w:sz w:val="20"/>
                <w:szCs w:val="20"/>
              </w:rPr>
              <w:t>r.</w:t>
            </w:r>
          </w:p>
        </w:tc>
        <w:tc>
          <w:tcPr>
            <w:tcW w:w="1418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CC0E7D" w:rsidRPr="00643FA2" w:rsidRDefault="00BB579D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3-4</w:t>
            </w:r>
          </w:p>
        </w:tc>
        <w:tc>
          <w:tcPr>
            <w:tcW w:w="2268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Pr="00643FA2" w:rsidRDefault="00BB579D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</w:t>
            </w:r>
          </w:p>
        </w:tc>
      </w:tr>
      <w:tr w:rsidR="00643FA2" w:rsidRPr="002044B2" w:rsidTr="00643FA2">
        <w:trPr>
          <w:cantSplit/>
          <w:trHeight w:val="1339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Default="00643FA2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NZ TECHNO Sp. z o.o.</w:t>
            </w:r>
          </w:p>
          <w:p w:rsidR="00775D1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Berneńska 5a</w:t>
            </w:r>
          </w:p>
          <w:p w:rsidR="00775D1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03-976 Warszawa</w:t>
            </w:r>
          </w:p>
          <w:p w:rsidR="00775D12" w:rsidRPr="00643FA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Fax:22 617 07 85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B579D" w:rsidRPr="00643FA2" w:rsidRDefault="00BB579D" w:rsidP="00BB579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52</w:t>
            </w:r>
          </w:p>
          <w:p w:rsidR="00BB579D" w:rsidRPr="00643FA2" w:rsidRDefault="00BB579D" w:rsidP="00BB579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270,00</w:t>
            </w:r>
          </w:p>
          <w:p w:rsidR="00BB579D" w:rsidRPr="00643FA2" w:rsidRDefault="00BB579D" w:rsidP="00BB579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21,60</w:t>
            </w:r>
          </w:p>
          <w:p w:rsidR="00643FA2" w:rsidRPr="00643FA2" w:rsidRDefault="00BB579D" w:rsidP="00BB579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291,60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643FA2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643FA2" w:rsidRPr="00643FA2" w:rsidRDefault="00643FA2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BB579D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643FA2" w:rsidRPr="00643FA2" w:rsidRDefault="00BB579D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643FA2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Default="00643FA2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Plus Sp. z o.o. Sonologistic Sp. Kom.</w:t>
            </w:r>
          </w:p>
          <w:p w:rsidR="00775D1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Kresowa 7a</w:t>
            </w:r>
          </w:p>
          <w:p w:rsidR="00775D1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Zamość 22-400</w:t>
            </w:r>
          </w:p>
          <w:p w:rsidR="00775D12" w:rsidRPr="00643FA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84 307 22 27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31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20 070,00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1 605,60</w:t>
            </w:r>
          </w:p>
          <w:p w:rsidR="00643FA2" w:rsidRPr="00775D1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21 675,60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643FA2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643FA2" w:rsidRPr="00643FA2" w:rsidRDefault="00643FA2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775D12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643FA2" w:rsidRPr="00643FA2" w:rsidRDefault="00775D12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0C772C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Default="000C772C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ENDO ELEKTRONIK Sp. z o.o.</w:t>
            </w:r>
          </w:p>
          <w:p w:rsidR="00775D1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Kolejowa 11 B</w:t>
            </w:r>
          </w:p>
          <w:p w:rsidR="00775D1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05-805 Kanie</w:t>
            </w:r>
          </w:p>
          <w:p w:rsidR="00775D12" w:rsidRDefault="00775D1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22 758 50 96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31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23 260,00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1 860,80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25 120,80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41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450,00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36,00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486,00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51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280,00</w:t>
            </w:r>
          </w:p>
          <w:p w:rsidR="00775D12" w:rsidRPr="00643FA2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22,40</w:t>
            </w:r>
          </w:p>
          <w:p w:rsidR="000C772C" w:rsidRPr="000C772C" w:rsidRDefault="00775D12" w:rsidP="00775D1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302,40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Pr="00643FA2" w:rsidRDefault="000C772C" w:rsidP="000C772C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0C772C" w:rsidRPr="00643FA2" w:rsidRDefault="000C772C" w:rsidP="000C772C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Pr="00643FA2" w:rsidRDefault="00775D12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0C772C" w:rsidRPr="00643FA2" w:rsidRDefault="00775D12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GLOBMEDICA Sp. z o.o.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J. Matejki 8/21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58-530 Kowary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75 761 34 84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51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375,00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30,00</w:t>
            </w:r>
          </w:p>
          <w:p w:rsidR="00462C04" w:rsidRPr="000C772C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405,00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C65DF" w:rsidRPr="00643FA2" w:rsidRDefault="009C65DF" w:rsidP="009C65D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9C65DF" w:rsidP="009C65D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9C65D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9C65D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POLMIL Sp. z o.o. S.K.A.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Przemysłowa 8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85-758 Bydgoszcz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Fax:52 348 68 24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1 200,56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96,04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1 296,60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17 564,00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4 039,72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21 603,72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8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2 627,40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236,59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2 863,99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9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10 703,90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912,74</w:t>
            </w:r>
          </w:p>
          <w:p w:rsidR="00462C04" w:rsidRPr="000C772C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11 616,84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C65DF" w:rsidRPr="00643FA2" w:rsidRDefault="009C65DF" w:rsidP="009C65D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9C65DF" w:rsidP="009C65D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9C65D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9C65D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ROVERS POLSKA Sp. z o.o.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Stołeczna 10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05-501 Piaseczno</w:t>
            </w:r>
          </w:p>
          <w:p w:rsidR="009C65DF" w:rsidRDefault="009C65D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22 737 11 96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8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4 004,50</w:t>
            </w:r>
          </w:p>
          <w:p w:rsidR="009C65DF" w:rsidRPr="00643FA2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365,36</w:t>
            </w:r>
          </w:p>
          <w:p w:rsidR="00462C04" w:rsidRPr="000C772C" w:rsidRDefault="009C65DF" w:rsidP="009C65D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4 369,86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C65DF" w:rsidRPr="00643FA2" w:rsidRDefault="009C65DF" w:rsidP="009C65D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9C65DF" w:rsidP="009C65D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9C65D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9C65D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SUN-MED. Sp. Cywilna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Franciszkańska 104/112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91-845 Łódź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42 650 87 37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31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24 700,00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1 976,00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26 676,00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40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1 680,00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134,40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1 814,40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51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390,00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31,00</w:t>
            </w:r>
          </w:p>
          <w:p w:rsidR="00462C04" w:rsidRPr="000C772C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421,00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7344" w:rsidRPr="00643FA2" w:rsidRDefault="00307344" w:rsidP="00307344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307344" w:rsidP="00307344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307344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307344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ChM Sp. z o.o.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Lewickie 3b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16-061 Juchnowiec Kościelny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85 713 13 39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33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89 468,00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7 157,44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96 625,44 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34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21 148,00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1 691,84</w:t>
            </w:r>
          </w:p>
          <w:p w:rsidR="00462C04" w:rsidRPr="000C772C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22 839,84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7344" w:rsidRPr="00643FA2" w:rsidRDefault="00307344" w:rsidP="00307344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307344" w:rsidP="00307344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307344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307344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Biameditek Sp. z o.o.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Elewatorska 58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15-620 Białystok</w:t>
            </w:r>
          </w:p>
          <w:p w:rsidR="00307344" w:rsidRDefault="0030734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85 66 45 266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19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3 265,00</w:t>
            </w:r>
          </w:p>
          <w:p w:rsidR="00307344" w:rsidRPr="00643FA2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261,20</w:t>
            </w:r>
          </w:p>
          <w:p w:rsidR="00462C04" w:rsidRPr="000C772C" w:rsidRDefault="00307344" w:rsidP="0030734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3 526,20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7344" w:rsidRPr="00643FA2" w:rsidRDefault="00307344" w:rsidP="00307344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307344" w:rsidP="00307344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307344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307344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Beryl Med. Ltd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Sadowa 14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05-410 Józefów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22 789 36 61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17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1 350,00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108,00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1 458,00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27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1 600,00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128,00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1 728,00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54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300,00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24,00</w:t>
            </w:r>
          </w:p>
          <w:p w:rsidR="00462C04" w:rsidRPr="000C772C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43AF" w:rsidRPr="00643FA2" w:rsidRDefault="00DB43AF" w:rsidP="00DB43A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DB43AF" w:rsidP="00DB43A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DB43A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DB43A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PROMED S.A.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Krajewskiego 1b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01-520 Warszawa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22 839 81 85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19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3 600,00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288,00</w:t>
            </w:r>
          </w:p>
          <w:p w:rsidR="00462C04" w:rsidRPr="000C772C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3 888,00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43AF" w:rsidRPr="00643FA2" w:rsidRDefault="00DB43AF" w:rsidP="00DB43A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DB43AF" w:rsidP="00DB43A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DB43A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DB43A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462C04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Stryker Polska Sp. z o.o.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Poleczki 35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02-822 Warszawa</w:t>
            </w:r>
          </w:p>
          <w:p w:rsidR="00DB43AF" w:rsidRDefault="00DB43AF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22 429 55 60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24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5 796,00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463,68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6 259,68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28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4 968,00</w:t>
            </w:r>
          </w:p>
          <w:p w:rsidR="00DB43AF" w:rsidRPr="00643FA2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397,44</w:t>
            </w:r>
          </w:p>
          <w:p w:rsidR="00462C04" w:rsidRPr="000C772C" w:rsidRDefault="00DB43AF" w:rsidP="00DB43A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5 365,44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43AF" w:rsidRPr="00643FA2" w:rsidRDefault="00DB43AF" w:rsidP="00DB43A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DB43AF" w:rsidP="00DB43A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DB43A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DB43AF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462C04" w:rsidRPr="00643FA2" w:rsidTr="00462C04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D417E1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Toruńskie Zakłady Materiałów Opatrunkowych S.A.</w:t>
            </w:r>
          </w:p>
          <w:p w:rsidR="00D417E1" w:rsidRDefault="00D417E1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Żółkiewskiego 20/26</w:t>
            </w:r>
          </w:p>
          <w:p w:rsidR="00D417E1" w:rsidRDefault="00D417E1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87-100 Toruń</w:t>
            </w:r>
          </w:p>
          <w:p w:rsidR="00D417E1" w:rsidRDefault="00D417E1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56 612 35 08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13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15 213,18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1 385,80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16 598,98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29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15 478,30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1 238,26</w:t>
            </w:r>
          </w:p>
          <w:p w:rsidR="00462C04" w:rsidRPr="000C772C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16 716,56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17E1" w:rsidRPr="00643FA2" w:rsidRDefault="00D417E1" w:rsidP="00D417E1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D417E1" w:rsidP="00D417E1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D417E1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D417E1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462C04" w:rsidRPr="00643FA2" w:rsidTr="00462C04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462C04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Aero-Medika Sp. z o.o.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Kopernika 36/40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00-924 Warszawa</w:t>
            </w:r>
          </w:p>
          <w:p w:rsidR="00D417E1" w:rsidRDefault="00D417E1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22 826 46 67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16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1 320,00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105,60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1 425,60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19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2 800,00</w:t>
            </w:r>
          </w:p>
          <w:p w:rsidR="00D417E1" w:rsidRPr="00643FA2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224,00</w:t>
            </w:r>
          </w:p>
          <w:p w:rsidR="00462C04" w:rsidRPr="000C772C" w:rsidRDefault="00D417E1" w:rsidP="00D417E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3 024,00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17E1" w:rsidRPr="00643FA2" w:rsidRDefault="00D417E1" w:rsidP="00D417E1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462C04" w:rsidRPr="00643FA2" w:rsidRDefault="00D417E1" w:rsidP="00D417E1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2C04" w:rsidRPr="00643FA2" w:rsidRDefault="00D417E1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62C04" w:rsidRPr="00643FA2" w:rsidRDefault="00D417E1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C603C8" w:rsidRPr="00643FA2" w:rsidTr="00462C04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KTG Semigat S A</w:t>
            </w:r>
          </w:p>
          <w:p w:rsidR="00C603C8" w:rsidRDefault="00D417E1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</w:t>
            </w:r>
            <w:r w:rsidR="00C603C8">
              <w:rPr>
                <w:rFonts w:ascii="Arial" w:hAnsi="Arial" w:cs="Arial"/>
                <w:sz w:val="20"/>
                <w:szCs w:val="20"/>
              </w:rPr>
              <w:t>l. Ratuszowa 11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03-450 Warszawa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22 213 18 14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C540F5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>50</w:t>
            </w:r>
          </w:p>
          <w:p w:rsidR="00C603C8" w:rsidRPr="00643FA2" w:rsidRDefault="00C603C8" w:rsidP="00C540F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ahoma" w:hAnsi="Arial" w:cs="Arial"/>
                <w:sz w:val="20"/>
                <w:szCs w:val="20"/>
              </w:rPr>
              <w:t>1 780,80</w:t>
            </w:r>
          </w:p>
          <w:p w:rsidR="00C603C8" w:rsidRPr="00643FA2" w:rsidRDefault="00C603C8" w:rsidP="00C540F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ahoma" w:hAnsi="Arial" w:cs="Arial"/>
                <w:sz w:val="20"/>
                <w:szCs w:val="20"/>
              </w:rPr>
              <w:t>142,46</w:t>
            </w:r>
          </w:p>
          <w:p w:rsidR="00C603C8" w:rsidRPr="00643FA2" w:rsidRDefault="00C603C8" w:rsidP="00C603C8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1 923,26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C540F5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C603C8" w:rsidRPr="00643FA2" w:rsidRDefault="00C603C8" w:rsidP="00C540F5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C603C8" w:rsidRPr="00643FA2" w:rsidTr="00C603C8">
        <w:trPr>
          <w:cantSplit/>
          <w:trHeight w:val="1430"/>
        </w:trPr>
        <w:tc>
          <w:tcPr>
            <w:tcW w:w="925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Specjalistyczna Hurtownia Medyczna REXOMED Sp. z o.o.</w:t>
            </w: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Mączna 31</w:t>
            </w: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70-780 Szczecin</w:t>
            </w:r>
          </w:p>
          <w:p w:rsidR="00C603C8" w:rsidRDefault="00C603C8" w:rsidP="00C603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91 46 12 041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lastRenderedPageBreak/>
              <w:t>Pakiet Nr 1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1 504,12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120,33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1 624,45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17 078,80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lastRenderedPageBreak/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3 928,12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21 006,92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3 460,40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276,83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3 737,23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7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4 376,00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350,08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4 726,08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9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10 300,90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852,84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11 153,77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16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1 925,00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154,00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2 079,00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18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700,00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56,00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756,00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19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7 470,00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597,60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8 067,60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1 400,90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112,07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1 512,97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38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1 443,00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115,44</w:t>
            </w:r>
          </w:p>
          <w:p w:rsidR="00C603C8" w:rsidRPr="00643FA2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1 558,44</w:t>
            </w:r>
          </w:p>
          <w:p w:rsidR="00C603C8" w:rsidRPr="00643FA2" w:rsidRDefault="00C603C8" w:rsidP="00C603C8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48</w:t>
            </w:r>
          </w:p>
          <w:p w:rsidR="00C603C8" w:rsidRPr="00643FA2" w:rsidRDefault="00C603C8" w:rsidP="00C603C8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1 800,00</w:t>
            </w:r>
          </w:p>
          <w:p w:rsidR="00C603C8" w:rsidRPr="00643FA2" w:rsidRDefault="00C603C8" w:rsidP="00C603C8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144,00</w:t>
            </w:r>
          </w:p>
          <w:p w:rsidR="00C603C8" w:rsidRPr="000C772C" w:rsidRDefault="00C603C8" w:rsidP="00C603C8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1 944,00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C603C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lastRenderedPageBreak/>
              <w:t>od 01 stycznia 2017r.</w:t>
            </w:r>
          </w:p>
          <w:p w:rsidR="00C603C8" w:rsidRPr="00643FA2" w:rsidRDefault="00C603C8" w:rsidP="00C603C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C603C8" w:rsidRPr="00643FA2" w:rsidTr="00B87A1E">
        <w:trPr>
          <w:cantSplit/>
          <w:trHeight w:val="38"/>
        </w:trPr>
        <w:tc>
          <w:tcPr>
            <w:tcW w:w="925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6B564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C603C8" w:rsidRPr="00643FA2" w:rsidTr="00462C04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02-826 Warszawa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22 853 50 71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14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15 760,00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1 260,80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17 020,80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15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5 250,00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420,00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5 670,00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16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2 062,50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165,00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2 227,50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17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1 800,00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144,00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1 944,00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18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325,00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26,00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351,00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21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2 120,00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169,60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2 289,60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25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1 700,00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136,00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1 836,00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36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600,00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48,00</w:t>
            </w:r>
          </w:p>
          <w:p w:rsidR="00C603C8" w:rsidRPr="000C772C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648,00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</w:t>
            </w:r>
          </w:p>
        </w:tc>
      </w:tr>
      <w:tr w:rsidR="00C603C8" w:rsidRPr="00643FA2" w:rsidTr="00462C04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Emed Sp. z o.o. Sp. K.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Ryżowa 69a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05-816 Opacz Kolonia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22 723 00 81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23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5 250,00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420,00</w:t>
            </w:r>
          </w:p>
          <w:p w:rsidR="00C603C8" w:rsidRPr="000C772C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5 670,00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257E23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C603C8" w:rsidRPr="00643FA2" w:rsidRDefault="00C603C8" w:rsidP="00257E23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C603C8" w:rsidRPr="00643FA2" w:rsidTr="00462C04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Lohmann &amp; Rauscher Polska Sp. z o.o.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Moniuszki 14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95-200 Pabianice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42 225 93 99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55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12 186,00</w:t>
            </w:r>
          </w:p>
          <w:p w:rsidR="00C603C8" w:rsidRPr="00643FA2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974,88</w:t>
            </w:r>
          </w:p>
          <w:p w:rsidR="00C603C8" w:rsidRPr="000C772C" w:rsidRDefault="00C603C8" w:rsidP="00257E2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13 160,88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257E23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C603C8" w:rsidRPr="00643FA2" w:rsidRDefault="00C603C8" w:rsidP="00257E23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C603C8" w:rsidRPr="00643FA2" w:rsidTr="00462C04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Centrum Zaopatrzenia Medycznego i Weterynaryjnego CENTROWET-CEZAL Sp. z o.o.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Dąbrowskiego 133/135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60-543 Poznań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61 841 70 26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1 173,00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93,84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1 266,84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15 947,70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3 667.97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19 615,68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2 842,30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227,39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3 069,69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7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4 018,70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321,50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4 340,20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1 281,80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102,53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1 384,33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11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694,00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55,52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749,52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12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1 222,00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97,76</w:t>
            </w:r>
          </w:p>
          <w:p w:rsidR="00C603C8" w:rsidRPr="00643FA2" w:rsidRDefault="00C603C8" w:rsidP="008B3C7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1 319,76</w:t>
            </w:r>
          </w:p>
          <w:p w:rsidR="00C603C8" w:rsidRPr="000C772C" w:rsidRDefault="00C603C8" w:rsidP="006B564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8B3C7D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C603C8" w:rsidRPr="00643FA2" w:rsidRDefault="00C603C8" w:rsidP="008B3C7D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C603C8" w:rsidRPr="00FA0C29" w:rsidTr="00BB579D">
        <w:trPr>
          <w:cantSplit/>
          <w:trHeight w:val="5372"/>
        </w:trPr>
        <w:tc>
          <w:tcPr>
            <w:tcW w:w="925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41-808 Zabrze</w:t>
            </w:r>
          </w:p>
          <w:p w:rsidR="00C603C8" w:rsidRPr="00FA0C29" w:rsidRDefault="00C603C8" w:rsidP="006B56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Fax: 32 376 07 64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1 293,38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103,47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1 396,85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17 038,00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3 918,74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20 956,74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8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1 529,08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159,83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1 688,91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9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9 001,50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749,26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9 750,76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1 713,50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137,08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1 850,58</w:t>
            </w:r>
          </w:p>
          <w:p w:rsidR="00BB579D" w:rsidRDefault="00C603C8" w:rsidP="00BB579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11</w:t>
            </w:r>
          </w:p>
          <w:p w:rsidR="00C603C8" w:rsidRPr="00BB579D" w:rsidRDefault="00C603C8" w:rsidP="00BB579D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663,00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lastRenderedPageBreak/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53,04</w:t>
            </w:r>
          </w:p>
          <w:p w:rsidR="00BB579D" w:rsidRPr="00643FA2" w:rsidRDefault="00C603C8" w:rsidP="00BB579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716,04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16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1 313,40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105,07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1 418,47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21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1 555,00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124,40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1 679,40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23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5 925,00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474,00</w:t>
            </w:r>
          </w:p>
          <w:p w:rsidR="00C603C8" w:rsidRPr="00460626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6 399,00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48,50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3,88</w:t>
            </w:r>
          </w:p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52,38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43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124,80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9,98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134,78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50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991,68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79,33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1 071,01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51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331,00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26,48</w:t>
            </w:r>
          </w:p>
          <w:p w:rsidR="00C603C8" w:rsidRPr="00460626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357,48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53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24,00</w:t>
            </w:r>
          </w:p>
          <w:p w:rsidR="00C603C8" w:rsidRPr="00643FA2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1,92</w:t>
            </w:r>
          </w:p>
          <w:p w:rsidR="00C603C8" w:rsidRPr="00FA0C29" w:rsidRDefault="00C603C8" w:rsidP="0046062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25,92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460626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lastRenderedPageBreak/>
              <w:t>od 01 stycznia 2017r.</w:t>
            </w:r>
          </w:p>
          <w:p w:rsidR="00C603C8" w:rsidRPr="00FA0C29" w:rsidRDefault="00C603C8" w:rsidP="00460626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  <w:vAlign w:val="center"/>
          </w:tcPr>
          <w:p w:rsidR="00C603C8" w:rsidRPr="00FA0C29" w:rsidRDefault="00C603C8" w:rsidP="00460626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603C8" w:rsidRPr="00FA0C29" w:rsidRDefault="00C603C8" w:rsidP="00460626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  <w:tr w:rsidR="00C603C8" w:rsidRPr="00FA0C29" w:rsidTr="006B5647">
        <w:trPr>
          <w:cantSplit/>
          <w:trHeight w:val="9629"/>
        </w:trPr>
        <w:tc>
          <w:tcPr>
            <w:tcW w:w="925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460626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FA0C29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FA0C29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603C8" w:rsidRPr="00FA0C29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C603C8" w:rsidRPr="00643FA2" w:rsidTr="00462C04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FA0C29" w:rsidRDefault="00C603C8" w:rsidP="00462C04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Konopnickiej 11a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12-230 Biała Piska</w:t>
            </w:r>
          </w:p>
          <w:p w:rsidR="00C603C8" w:rsidRDefault="00C603C8" w:rsidP="006B5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Fax:0 87 424 11 85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FA0C2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15 902,50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3 657,58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19 560,08 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2 746,80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219,74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2 966,54 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3 665,60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598,20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4 263,80 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8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2 621,92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238,25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2 860,17 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9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8 402,20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706,30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9 108,50 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11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706,00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56,48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762,48 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39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2 040,00</w:t>
            </w:r>
          </w:p>
          <w:p w:rsidR="00C603C8" w:rsidRPr="00643FA2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163,20</w:t>
            </w:r>
          </w:p>
          <w:p w:rsidR="00C603C8" w:rsidRPr="000C772C" w:rsidRDefault="00C603C8" w:rsidP="00462C0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2 203,20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462C04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C603C8" w:rsidRPr="00643FA2" w:rsidRDefault="00C603C8" w:rsidP="00462C04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603C8" w:rsidRPr="00643FA2" w:rsidRDefault="00C603C8" w:rsidP="006B564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</w:tbl>
    <w:p w:rsidR="003E4F39" w:rsidRDefault="003E4F39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462C04">
        <w:rPr>
          <w:rFonts w:ascii="Arial" w:hAnsi="Arial" w:cs="Arial"/>
        </w:rPr>
        <w:t>404 054,65</w:t>
      </w:r>
      <w:r w:rsidR="002F61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81A" w:rsidRDefault="0004381A">
      <w:r>
        <w:separator/>
      </w:r>
    </w:p>
  </w:endnote>
  <w:endnote w:type="continuationSeparator" w:id="1">
    <w:p w:rsidR="0004381A" w:rsidRDefault="00043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47" w:rsidRDefault="006B564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47" w:rsidRPr="00C5755F" w:rsidRDefault="006B5647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6B5647" w:rsidRPr="00B60642" w:rsidRDefault="006B5647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81A" w:rsidRDefault="0004381A">
      <w:r>
        <w:separator/>
      </w:r>
    </w:p>
  </w:footnote>
  <w:footnote w:type="continuationSeparator" w:id="1">
    <w:p w:rsidR="0004381A" w:rsidRDefault="00043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647" w:rsidRDefault="006B5647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6B5647" w:rsidRPr="000B753C" w:rsidRDefault="006B5647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6B5647" w:rsidRDefault="006B5647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6B5647" w:rsidRDefault="006B564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421F1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6B5647" w:rsidRDefault="006B564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6B5647" w:rsidRPr="00195154" w:rsidRDefault="006B564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6B5647" w:rsidRDefault="006B5647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6B5647" w:rsidRPr="009014A7" w:rsidRDefault="006B5647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3E30E0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A27A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1010F"/>
    <w:multiLevelType w:val="hybridMultilevel"/>
    <w:tmpl w:val="0B949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96056"/>
    <w:multiLevelType w:val="hybridMultilevel"/>
    <w:tmpl w:val="0B72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5427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24F"/>
    <w:rsid w:val="00035697"/>
    <w:rsid w:val="00040768"/>
    <w:rsid w:val="000427E1"/>
    <w:rsid w:val="0004381A"/>
    <w:rsid w:val="0005639B"/>
    <w:rsid w:val="00086DBE"/>
    <w:rsid w:val="000A6B9E"/>
    <w:rsid w:val="000B203A"/>
    <w:rsid w:val="000B5810"/>
    <w:rsid w:val="000B6F97"/>
    <w:rsid w:val="000B753C"/>
    <w:rsid w:val="000C772C"/>
    <w:rsid w:val="000D6CEC"/>
    <w:rsid w:val="00111372"/>
    <w:rsid w:val="00131D03"/>
    <w:rsid w:val="001400E0"/>
    <w:rsid w:val="00154924"/>
    <w:rsid w:val="0017603C"/>
    <w:rsid w:val="00195154"/>
    <w:rsid w:val="001B24EF"/>
    <w:rsid w:val="001C16C9"/>
    <w:rsid w:val="001C2EE7"/>
    <w:rsid w:val="001D6DF1"/>
    <w:rsid w:val="001D7E49"/>
    <w:rsid w:val="001F09B0"/>
    <w:rsid w:val="001F4440"/>
    <w:rsid w:val="0020304E"/>
    <w:rsid w:val="00257E23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07344"/>
    <w:rsid w:val="00310233"/>
    <w:rsid w:val="003573D6"/>
    <w:rsid w:val="00377EAB"/>
    <w:rsid w:val="00381B99"/>
    <w:rsid w:val="00394B66"/>
    <w:rsid w:val="00397ECF"/>
    <w:rsid w:val="003C4DEE"/>
    <w:rsid w:val="003D78C4"/>
    <w:rsid w:val="003E4F39"/>
    <w:rsid w:val="003E780D"/>
    <w:rsid w:val="003F06F8"/>
    <w:rsid w:val="00400574"/>
    <w:rsid w:val="00407FF5"/>
    <w:rsid w:val="00421F17"/>
    <w:rsid w:val="00422829"/>
    <w:rsid w:val="00460626"/>
    <w:rsid w:val="00462C04"/>
    <w:rsid w:val="00472CDD"/>
    <w:rsid w:val="004837B4"/>
    <w:rsid w:val="004A1A26"/>
    <w:rsid w:val="004B15B2"/>
    <w:rsid w:val="004B3BC3"/>
    <w:rsid w:val="004F36C8"/>
    <w:rsid w:val="00510ABA"/>
    <w:rsid w:val="005133CF"/>
    <w:rsid w:val="00543D67"/>
    <w:rsid w:val="00547964"/>
    <w:rsid w:val="00576473"/>
    <w:rsid w:val="00585A50"/>
    <w:rsid w:val="005E0FDF"/>
    <w:rsid w:val="0060567A"/>
    <w:rsid w:val="00614DBC"/>
    <w:rsid w:val="00643FA2"/>
    <w:rsid w:val="0068526E"/>
    <w:rsid w:val="006A4DFE"/>
    <w:rsid w:val="006B01CB"/>
    <w:rsid w:val="006B5647"/>
    <w:rsid w:val="006F07F8"/>
    <w:rsid w:val="00735025"/>
    <w:rsid w:val="00775D12"/>
    <w:rsid w:val="007838D0"/>
    <w:rsid w:val="0079209E"/>
    <w:rsid w:val="007A784A"/>
    <w:rsid w:val="007B00B0"/>
    <w:rsid w:val="007D53E6"/>
    <w:rsid w:val="007E3249"/>
    <w:rsid w:val="008049B9"/>
    <w:rsid w:val="00812500"/>
    <w:rsid w:val="0083254B"/>
    <w:rsid w:val="00850AC0"/>
    <w:rsid w:val="00861148"/>
    <w:rsid w:val="008A3768"/>
    <w:rsid w:val="008B3C7D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C65DF"/>
    <w:rsid w:val="009D6C56"/>
    <w:rsid w:val="009E0BDC"/>
    <w:rsid w:val="009E20D0"/>
    <w:rsid w:val="009F4F17"/>
    <w:rsid w:val="00A14B92"/>
    <w:rsid w:val="00A21DD8"/>
    <w:rsid w:val="00A35AA4"/>
    <w:rsid w:val="00A515F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579D"/>
    <w:rsid w:val="00BB64AF"/>
    <w:rsid w:val="00BD4A8E"/>
    <w:rsid w:val="00BF031A"/>
    <w:rsid w:val="00C1270F"/>
    <w:rsid w:val="00C15330"/>
    <w:rsid w:val="00C1736B"/>
    <w:rsid w:val="00C26B3E"/>
    <w:rsid w:val="00C356AF"/>
    <w:rsid w:val="00C37E5D"/>
    <w:rsid w:val="00C5755F"/>
    <w:rsid w:val="00C603C8"/>
    <w:rsid w:val="00C86F02"/>
    <w:rsid w:val="00C922A0"/>
    <w:rsid w:val="00CA72CB"/>
    <w:rsid w:val="00CC0E7D"/>
    <w:rsid w:val="00D1534E"/>
    <w:rsid w:val="00D34E69"/>
    <w:rsid w:val="00D417E1"/>
    <w:rsid w:val="00D43D17"/>
    <w:rsid w:val="00D73A6E"/>
    <w:rsid w:val="00DB43AF"/>
    <w:rsid w:val="00DD4077"/>
    <w:rsid w:val="00DD657D"/>
    <w:rsid w:val="00DD69FF"/>
    <w:rsid w:val="00DE1E05"/>
    <w:rsid w:val="00DF39A4"/>
    <w:rsid w:val="00E01E9D"/>
    <w:rsid w:val="00E16980"/>
    <w:rsid w:val="00E4051D"/>
    <w:rsid w:val="00E710B8"/>
    <w:rsid w:val="00E97AC1"/>
    <w:rsid w:val="00EA397F"/>
    <w:rsid w:val="00EA50E4"/>
    <w:rsid w:val="00EA7F76"/>
    <w:rsid w:val="00EE50ED"/>
    <w:rsid w:val="00EE7085"/>
    <w:rsid w:val="00EF33E1"/>
    <w:rsid w:val="00F12955"/>
    <w:rsid w:val="00F50DA8"/>
    <w:rsid w:val="00F70F75"/>
    <w:rsid w:val="00F809C0"/>
    <w:rsid w:val="00F847B7"/>
    <w:rsid w:val="00FA0C29"/>
    <w:rsid w:val="00FB2404"/>
    <w:rsid w:val="00FB7B34"/>
    <w:rsid w:val="00FD2C39"/>
    <w:rsid w:val="00FE5E45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473</TotalTime>
  <Pages>10</Pages>
  <Words>1310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9155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31</cp:revision>
  <cp:lastPrinted>2016-12-19T12:22:00Z</cp:lastPrinted>
  <dcterms:created xsi:type="dcterms:W3CDTF">2016-10-13T05:31:00Z</dcterms:created>
  <dcterms:modified xsi:type="dcterms:W3CDTF">2016-12-21T08:38:00Z</dcterms:modified>
</cp:coreProperties>
</file>