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D11A3F">
              <w:rPr>
                <w:rFonts w:eastAsia="Tahoma"/>
              </w:rPr>
              <w:t>22</w:t>
            </w:r>
            <w:r w:rsidR="00543030">
              <w:rPr>
                <w:rFonts w:eastAsia="Tahoma"/>
              </w:rPr>
              <w:t>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D74EE">
        <w:t>/382-I/2</w:t>
      </w:r>
      <w:r w:rsidR="00E71E6C">
        <w:t>2</w:t>
      </w:r>
      <w:r>
        <w:t>-</w:t>
      </w:r>
      <w:r w:rsidR="002B4546">
        <w:t>6</w:t>
      </w:r>
      <w:r w:rsidR="00D11A3F">
        <w:t>.2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1247D" w:rsidRPr="00D11A3F" w:rsidRDefault="00346D0C" w:rsidP="00D11A3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E71E6C">
        <w:rPr>
          <w:b/>
        </w:rPr>
        <w:t>Narkotyki, leki, antybiotyki, surowce farmaceutyczne</w:t>
      </w:r>
      <w:r w:rsidR="00543030" w:rsidRPr="00543030">
        <w:rPr>
          <w:b/>
        </w:rPr>
        <w:t xml:space="preserve"> </w:t>
      </w:r>
      <w:r w:rsidR="00E71E6C">
        <w:rPr>
          <w:b/>
        </w:rPr>
        <w:t>I/22</w:t>
      </w:r>
      <w:r w:rsidR="00543030" w:rsidRPr="00543030">
        <w:rPr>
          <w:b/>
        </w:rPr>
        <w:t>/2016</w:t>
      </w:r>
      <w:r w:rsidR="00187EC1">
        <w:rPr>
          <w:b/>
        </w:rPr>
        <w:t xml:space="preserve">, </w:t>
      </w:r>
      <w:r w:rsidR="00D11A3F">
        <w:rPr>
          <w:b/>
        </w:rPr>
        <w:t>sprostowanie</w:t>
      </w:r>
    </w:p>
    <w:p w:rsidR="0071247D" w:rsidRDefault="0071247D" w:rsidP="0071247D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71247D" w:rsidRPr="0071247D" w:rsidRDefault="0071247D" w:rsidP="0071247D">
      <w:pPr>
        <w:jc w:val="both"/>
      </w:pPr>
      <w:r w:rsidRPr="0071247D">
        <w:t xml:space="preserve">Czy Zamawiający wyrazi zgodę na zmianę postaci proponowanych preparatów – tabletki na tabletki powlekane lub kapsułki lub drażetki i odwrotnie, fiolki na ampułki lub ampułko-strzykawki i odwrotnie? </w:t>
      </w:r>
    </w:p>
    <w:p w:rsidR="0071247D" w:rsidRPr="00116D88" w:rsidRDefault="0071247D" w:rsidP="0071247D">
      <w:pPr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 w:rsidR="00D11A3F">
        <w:rPr>
          <w:b/>
        </w:rPr>
        <w:t>Zamawiający dopuszcza</w:t>
      </w:r>
    </w:p>
    <w:p w:rsidR="0071247D" w:rsidRDefault="0071247D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1247D" w:rsidRDefault="0071247D" w:rsidP="0071247D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71247D" w:rsidRPr="0071247D" w:rsidRDefault="0071247D" w:rsidP="0071247D">
      <w:pPr>
        <w:jc w:val="both"/>
      </w:pPr>
      <w:r w:rsidRPr="0071247D">
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:rsidR="0071247D" w:rsidRPr="00116D88" w:rsidRDefault="0071247D" w:rsidP="0071247D">
      <w:pPr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D11A3F">
        <w:rPr>
          <w:b/>
        </w:rPr>
        <w:t xml:space="preserve">Tak, należy podać pełnie ilości opakowań zaokrąglone w górę. </w:t>
      </w:r>
    </w:p>
    <w:p w:rsidR="0071247D" w:rsidRDefault="0071247D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1247D" w:rsidRDefault="0071247D" w:rsidP="0071247D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71247D" w:rsidRPr="0071247D" w:rsidRDefault="0071247D" w:rsidP="0071247D">
      <w:pPr>
        <w:jc w:val="both"/>
      </w:pPr>
      <w:r w:rsidRPr="0071247D"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71247D" w:rsidRPr="00116D88" w:rsidRDefault="0071247D" w:rsidP="0071247D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D11A3F">
        <w:rPr>
          <w:b/>
        </w:rPr>
        <w:t>Należy podać pełnie ilości opakowań zaokrąglone w górę.</w:t>
      </w:r>
    </w:p>
    <w:p w:rsidR="0071247D" w:rsidRDefault="0071247D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71247D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E6E" w:rsidRDefault="00710E6E">
      <w:r>
        <w:separator/>
      </w:r>
    </w:p>
  </w:endnote>
  <w:endnote w:type="continuationSeparator" w:id="1">
    <w:p w:rsidR="00710E6E" w:rsidRDefault="00710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E4404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E6E" w:rsidRDefault="00710E6E">
      <w:r>
        <w:separator/>
      </w:r>
    </w:p>
  </w:footnote>
  <w:footnote w:type="continuationSeparator" w:id="1">
    <w:p w:rsidR="00710E6E" w:rsidRDefault="00710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E4404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4404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70A43"/>
    <w:multiLevelType w:val="hybridMultilevel"/>
    <w:tmpl w:val="D4D6CD60"/>
    <w:lvl w:ilvl="0" w:tplc="B66E176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D0427"/>
    <w:multiLevelType w:val="hybridMultilevel"/>
    <w:tmpl w:val="5C74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3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  <w:num w:numId="16">
    <w:abstractNumId w:val="5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47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00E6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46C8A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E0556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546"/>
    <w:rsid w:val="002B4B8A"/>
    <w:rsid w:val="002B624E"/>
    <w:rsid w:val="002C1BC3"/>
    <w:rsid w:val="002D0028"/>
    <w:rsid w:val="002D25C5"/>
    <w:rsid w:val="00302A62"/>
    <w:rsid w:val="0030421D"/>
    <w:rsid w:val="00305A60"/>
    <w:rsid w:val="00307E7E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C1FFF"/>
    <w:rsid w:val="005D1945"/>
    <w:rsid w:val="005D74EE"/>
    <w:rsid w:val="00607644"/>
    <w:rsid w:val="006124EB"/>
    <w:rsid w:val="00650B32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10E6E"/>
    <w:rsid w:val="0071247D"/>
    <w:rsid w:val="00735025"/>
    <w:rsid w:val="00737CFA"/>
    <w:rsid w:val="00755813"/>
    <w:rsid w:val="0076562B"/>
    <w:rsid w:val="007838D0"/>
    <w:rsid w:val="007A3B99"/>
    <w:rsid w:val="007C1308"/>
    <w:rsid w:val="007D2E8B"/>
    <w:rsid w:val="007D6C7D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5030F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3BB7"/>
    <w:rsid w:val="00A14B92"/>
    <w:rsid w:val="00A21DD8"/>
    <w:rsid w:val="00A225C9"/>
    <w:rsid w:val="00A35AA4"/>
    <w:rsid w:val="00A429FA"/>
    <w:rsid w:val="00A52897"/>
    <w:rsid w:val="00A560A6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AF5E6A"/>
    <w:rsid w:val="00B06F92"/>
    <w:rsid w:val="00B16BB5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037E1"/>
    <w:rsid w:val="00C1270F"/>
    <w:rsid w:val="00C12B5B"/>
    <w:rsid w:val="00C37E5D"/>
    <w:rsid w:val="00C426F0"/>
    <w:rsid w:val="00C5755F"/>
    <w:rsid w:val="00C62CF6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11A3F"/>
    <w:rsid w:val="00D24764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0915"/>
    <w:rsid w:val="00E414B3"/>
    <w:rsid w:val="00E4404E"/>
    <w:rsid w:val="00E47501"/>
    <w:rsid w:val="00E510FA"/>
    <w:rsid w:val="00E71E6C"/>
    <w:rsid w:val="00E9102B"/>
    <w:rsid w:val="00E95CBA"/>
    <w:rsid w:val="00E97AC1"/>
    <w:rsid w:val="00EA6F96"/>
    <w:rsid w:val="00EA7F76"/>
    <w:rsid w:val="00ED7191"/>
    <w:rsid w:val="00EE7085"/>
    <w:rsid w:val="00EF7DDD"/>
    <w:rsid w:val="00F015A0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link w:val="TytuZnak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TytuZnak">
    <w:name w:val="Tytuł Znak"/>
    <w:basedOn w:val="Domylnaczcionkaakapitu"/>
    <w:link w:val="Tytu"/>
    <w:rsid w:val="00E71E6C"/>
    <w:rPr>
      <w:sz w:val="44"/>
      <w:szCs w:val="24"/>
      <w:lang w:eastAsia="ar-SA"/>
    </w:rPr>
  </w:style>
  <w:style w:type="paragraph" w:customStyle="1" w:styleId="s14">
    <w:name w:val="s14"/>
    <w:basedOn w:val="Normalny"/>
    <w:rsid w:val="005C1FFF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5C1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199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1385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23</cp:revision>
  <cp:lastPrinted>2016-10-28T11:13:00Z</cp:lastPrinted>
  <dcterms:created xsi:type="dcterms:W3CDTF">2016-12-15T08:41:00Z</dcterms:created>
  <dcterms:modified xsi:type="dcterms:W3CDTF">2016-12-21T11:30:00Z</dcterms:modified>
</cp:coreProperties>
</file>