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0"/>
        <w:gridCol w:w="13325"/>
      </w:tblGrid>
      <w:tr w:rsidR="00FB2404" w:rsidRPr="00FB2404" w:rsidTr="008049B9">
        <w:trPr>
          <w:trHeight w:val="2154"/>
        </w:trPr>
        <w:tc>
          <w:tcPr>
            <w:tcW w:w="250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325" w:type="dxa"/>
          </w:tcPr>
          <w:p w:rsidR="00EA7F76" w:rsidRDefault="00CC0E7D" w:rsidP="00EA7F76">
            <w:pPr>
              <w:ind w:firstLine="73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</w:t>
            </w:r>
            <w:r w:rsidR="00FB2404" w:rsidRPr="001B24EF">
              <w:rPr>
                <w:rFonts w:ascii="Arial" w:hAnsi="Arial" w:cs="Arial"/>
              </w:rPr>
              <w:t>Sławno</w:t>
            </w:r>
            <w:r w:rsidR="00EA7F76">
              <w:rPr>
                <w:rFonts w:ascii="Arial" w:hAnsi="Arial" w:cs="Arial"/>
              </w:rPr>
              <w:t>,</w:t>
            </w:r>
            <w:r w:rsidR="00FB2404" w:rsidRPr="001B24EF">
              <w:rPr>
                <w:rFonts w:ascii="Arial" w:hAnsi="Arial" w:cs="Arial"/>
              </w:rPr>
              <w:t xml:space="preserve"> dn. </w:t>
            </w:r>
            <w:r w:rsidR="00EC4DE9">
              <w:rPr>
                <w:rFonts w:ascii="Arial" w:hAnsi="Arial" w:cs="Arial"/>
              </w:rPr>
              <w:t>22</w:t>
            </w:r>
            <w:r w:rsidR="002A4D62">
              <w:rPr>
                <w:rFonts w:ascii="Arial" w:hAnsi="Arial" w:cs="Arial"/>
              </w:rPr>
              <w:t xml:space="preserve"> </w:t>
            </w:r>
            <w:r w:rsidR="00EC4DE9">
              <w:rPr>
                <w:rFonts w:ascii="Arial" w:hAnsi="Arial" w:cs="Arial"/>
              </w:rPr>
              <w:t>grudnia</w:t>
            </w:r>
            <w:r w:rsidR="00B06F92">
              <w:rPr>
                <w:rFonts w:ascii="Arial" w:hAnsi="Arial" w:cs="Arial"/>
              </w:rPr>
              <w:t xml:space="preserve"> 2016 r.</w:t>
            </w: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EA7F76" w:rsidRDefault="00EA7F76" w:rsidP="00EA7F76">
            <w:pPr>
              <w:ind w:firstLine="73"/>
              <w:rPr>
                <w:rFonts w:ascii="Arial" w:hAnsi="Arial" w:cs="Arial"/>
              </w:rPr>
            </w:pPr>
          </w:p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SP……./ZP</w:t>
            </w:r>
            <w:r w:rsidR="00165853">
              <w:rPr>
                <w:rFonts w:ascii="Arial" w:hAnsi="Arial" w:cs="Arial"/>
              </w:rPr>
              <w:t>/382-I/22-10</w:t>
            </w:r>
            <w:r w:rsidR="00EC4DE9">
              <w:rPr>
                <w:rFonts w:ascii="Arial" w:hAnsi="Arial" w:cs="Arial"/>
              </w:rPr>
              <w:t>.</w:t>
            </w:r>
            <w:r w:rsidR="00EA7F76">
              <w:rPr>
                <w:rFonts w:ascii="Arial" w:hAnsi="Arial" w:cs="Arial"/>
              </w:rPr>
              <w:t xml:space="preserve">/2016             </w:t>
            </w:r>
          </w:p>
        </w:tc>
      </w:tr>
    </w:tbl>
    <w:p w:rsidR="00B97211" w:rsidRPr="00EA7F76" w:rsidRDefault="00EA7F76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  <w:r w:rsidRPr="00EA7F76">
        <w:rPr>
          <w:rFonts w:ascii="Arial" w:hAnsi="Arial" w:cs="Arial"/>
          <w:u w:val="single"/>
        </w:rPr>
        <w:t>Dotyczy:</w:t>
      </w:r>
      <w:r w:rsidR="00CC0E7D">
        <w:rPr>
          <w:rFonts w:ascii="Arial" w:hAnsi="Arial" w:cs="Arial"/>
          <w:u w:val="single"/>
        </w:rPr>
        <w:t xml:space="preserve"> postępowania przetargowego (znak sprawy: </w:t>
      </w:r>
      <w:r w:rsidR="00165853">
        <w:rPr>
          <w:rFonts w:ascii="Arial" w:hAnsi="Arial" w:cs="Arial"/>
          <w:u w:val="single"/>
        </w:rPr>
        <w:t>Narkotyki, leki, antybiotyki, surowce farmaceutyczne I/22</w:t>
      </w:r>
      <w:r w:rsidR="00CC0E7D">
        <w:rPr>
          <w:rFonts w:ascii="Arial" w:hAnsi="Arial" w:cs="Arial"/>
          <w:u w:val="single"/>
        </w:rPr>
        <w:t>/2016)</w:t>
      </w:r>
    </w:p>
    <w:p w:rsidR="00B97211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CC0E7D" w:rsidRDefault="00CC0E7D" w:rsidP="00B97211">
      <w:pPr>
        <w:pStyle w:val="Akapitzlist"/>
        <w:ind w:left="0"/>
        <w:jc w:val="both"/>
        <w:rPr>
          <w:rFonts w:ascii="Arial" w:hAnsi="Arial" w:cs="Arial"/>
          <w:b/>
        </w:rPr>
      </w:pPr>
      <w:r w:rsidRPr="00CC0E7D">
        <w:rPr>
          <w:rFonts w:ascii="Arial" w:hAnsi="Arial" w:cs="Arial"/>
          <w:b/>
        </w:rPr>
        <w:t xml:space="preserve">Zbiorcze zestawienie ofert </w:t>
      </w:r>
    </w:p>
    <w:tbl>
      <w:tblPr>
        <w:tblW w:w="11840" w:type="dxa"/>
        <w:tblInd w:w="-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5"/>
        <w:gridCol w:w="3975"/>
        <w:gridCol w:w="3821"/>
        <w:gridCol w:w="3119"/>
      </w:tblGrid>
      <w:tr w:rsidR="00EC4DE9" w:rsidTr="00EC4DE9">
        <w:trPr>
          <w:cantSplit/>
          <w:trHeight w:val="503"/>
        </w:trPr>
        <w:tc>
          <w:tcPr>
            <w:tcW w:w="92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Numer oferty</w:t>
            </w:r>
          </w:p>
        </w:tc>
        <w:tc>
          <w:tcPr>
            <w:tcW w:w="397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Nazwa (firma) i adres wykonawcy</w:t>
            </w:r>
          </w:p>
        </w:tc>
        <w:tc>
          <w:tcPr>
            <w:tcW w:w="382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  <w:vAlign w:val="center"/>
          </w:tcPr>
          <w:p w:rsidR="00EC4DE9" w:rsidRPr="00400574" w:rsidRDefault="00EC4DE9" w:rsidP="00400574">
            <w:pPr>
              <w:pStyle w:val="Tekstpodstawowy"/>
              <w:snapToGrid w:val="0"/>
              <w:jc w:val="center"/>
              <w:rPr>
                <w:rFonts w:ascii="Arial" w:eastAsia="Tahoma" w:hAnsi="Arial" w:cs="Arial"/>
                <w:sz w:val="24"/>
              </w:rPr>
            </w:pPr>
            <w:r w:rsidRPr="00400574">
              <w:rPr>
                <w:rFonts w:ascii="Arial" w:eastAsia="Tahoma" w:hAnsi="Arial" w:cs="Arial"/>
                <w:sz w:val="24"/>
              </w:rPr>
              <w:t>Cena</w:t>
            </w:r>
          </w:p>
        </w:tc>
        <w:tc>
          <w:tcPr>
            <w:tcW w:w="311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Termin wykonania*</w:t>
            </w:r>
          </w:p>
        </w:tc>
      </w:tr>
      <w:tr w:rsidR="00EC4DE9" w:rsidRPr="002044B2" w:rsidTr="00EC4DE9">
        <w:trPr>
          <w:cantSplit/>
          <w:trHeight w:val="1515"/>
        </w:trPr>
        <w:tc>
          <w:tcPr>
            <w:tcW w:w="92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Pr="00824F90" w:rsidRDefault="00824F90" w:rsidP="00DD69FF">
            <w:pPr>
              <w:rPr>
                <w:rFonts w:ascii="Arial" w:hAnsi="Arial" w:cs="Arial"/>
                <w:lang w:val="en-US"/>
              </w:rPr>
            </w:pPr>
            <w:r w:rsidRPr="00824F90">
              <w:rPr>
                <w:rFonts w:ascii="Arial" w:hAnsi="Arial" w:cs="Arial"/>
                <w:lang w:val="en-US"/>
              </w:rPr>
              <w:t>Sanofi-Aventis Sp. z o.o.</w:t>
            </w:r>
          </w:p>
          <w:p w:rsidR="00824F90" w:rsidRDefault="00824F90" w:rsidP="00DD69F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Ul. Bonifraterska 17</w:t>
            </w:r>
          </w:p>
          <w:p w:rsidR="00824F90" w:rsidRDefault="00824F90" w:rsidP="00DD69F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00-203 Warszawa</w:t>
            </w:r>
          </w:p>
          <w:p w:rsidR="00824F90" w:rsidRPr="00824F90" w:rsidRDefault="00824F90" w:rsidP="00DD69FF">
            <w:pPr>
              <w:rPr>
                <w:rFonts w:ascii="Arial" w:hAnsi="Arial" w:cs="Arial"/>
                <w:lang w:val="en-US"/>
              </w:rPr>
            </w:pPr>
            <w:r>
              <w:rPr>
                <w:rFonts w:ascii="Arial" w:hAnsi="Arial" w:cs="Arial"/>
                <w:lang w:val="en-US"/>
              </w:rPr>
              <w:t>Fax: 22 280 06 05</w:t>
            </w:r>
          </w:p>
        </w:tc>
        <w:tc>
          <w:tcPr>
            <w:tcW w:w="3821" w:type="dxa"/>
            <w:tcBorders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Pr="00081EE8" w:rsidRDefault="00EC4DE9" w:rsidP="00D43D17">
            <w:pPr>
              <w:jc w:val="center"/>
              <w:rPr>
                <w:rFonts w:ascii="Arial" w:eastAsia="Tahoma" w:hAnsi="Arial" w:cs="Arial"/>
                <w:b/>
              </w:rPr>
            </w:pPr>
            <w:r w:rsidRPr="00081EE8">
              <w:rPr>
                <w:rFonts w:ascii="Arial" w:eastAsia="Tahoma" w:hAnsi="Arial" w:cs="Arial"/>
                <w:b/>
              </w:rPr>
              <w:t>Pakiet nr 10</w:t>
            </w:r>
          </w:p>
          <w:p w:rsidR="00EC4DE9" w:rsidRPr="00EC4DE9" w:rsidRDefault="00EC4DE9" w:rsidP="00D43D17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 w:rsidR="00824F90">
              <w:rPr>
                <w:rFonts w:ascii="Arial" w:eastAsia="Tahoma" w:hAnsi="Arial" w:cs="Arial"/>
              </w:rPr>
              <w:t>70 757,96</w:t>
            </w:r>
          </w:p>
          <w:p w:rsidR="00EC4DE9" w:rsidRPr="00EC4DE9" w:rsidRDefault="00EC4DE9" w:rsidP="00D43D17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 w:rsidR="00824F90">
              <w:rPr>
                <w:rFonts w:ascii="Arial" w:eastAsia="Tahoma" w:hAnsi="Arial" w:cs="Arial"/>
              </w:rPr>
              <w:t>5 660,64</w:t>
            </w:r>
          </w:p>
          <w:p w:rsidR="00EC4DE9" w:rsidRPr="00EA397F" w:rsidRDefault="00EC4DE9" w:rsidP="00824F90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EC4DE9">
              <w:rPr>
                <w:rFonts w:ascii="Arial" w:eastAsia="Tahoma" w:hAnsi="Arial" w:cs="Arial"/>
              </w:rPr>
              <w:t xml:space="preserve">Wartość brutto: </w:t>
            </w:r>
            <w:r w:rsidR="00824F90">
              <w:rPr>
                <w:rFonts w:ascii="Arial" w:eastAsia="Tahoma" w:hAnsi="Arial" w:cs="Arial"/>
              </w:rPr>
              <w:t>76 418,60</w:t>
            </w:r>
          </w:p>
        </w:tc>
        <w:tc>
          <w:tcPr>
            <w:tcW w:w="3119" w:type="dxa"/>
            <w:tcBorders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4DE9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EC4DE9" w:rsidRPr="002044B2" w:rsidRDefault="00EC4DE9" w:rsidP="00DD69F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EC4DE9" w:rsidRPr="002044B2" w:rsidTr="00EC4DE9">
        <w:trPr>
          <w:cantSplit/>
          <w:trHeight w:val="12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824F9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GSK Services Sp. z o.o. </w:t>
            </w:r>
          </w:p>
          <w:p w:rsidR="00824F90" w:rsidRDefault="00824F9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Grunwaldzka 189</w:t>
            </w:r>
          </w:p>
          <w:p w:rsidR="00824F90" w:rsidRDefault="00824F9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60-322 Poznań</w:t>
            </w:r>
          </w:p>
          <w:p w:rsidR="00824F90" w:rsidRDefault="00824F9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22 576 92 84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F90" w:rsidRPr="00081EE8" w:rsidRDefault="00824F90" w:rsidP="00824F90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7</w:t>
            </w:r>
          </w:p>
          <w:p w:rsidR="00824F90" w:rsidRPr="00EC4DE9" w:rsidRDefault="00824F90" w:rsidP="00824F90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6 364,89</w:t>
            </w:r>
          </w:p>
          <w:p w:rsidR="00824F90" w:rsidRPr="00EC4DE9" w:rsidRDefault="00824F90" w:rsidP="00824F90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509,19</w:t>
            </w:r>
          </w:p>
          <w:p w:rsidR="00EC4DE9" w:rsidRPr="00EA397F" w:rsidRDefault="00824F90" w:rsidP="00824F90">
            <w:pPr>
              <w:jc w:val="center"/>
              <w:rPr>
                <w:rFonts w:ascii="Arial" w:eastAsia="Tahoma" w:hAnsi="Arial" w:cs="Arial"/>
                <w:b/>
                <w:sz w:val="20"/>
                <w:szCs w:val="20"/>
              </w:rPr>
            </w:pPr>
            <w:r w:rsidRPr="00EC4DE9">
              <w:rPr>
                <w:rFonts w:ascii="Arial" w:eastAsia="Tahoma" w:hAnsi="Arial" w:cs="Arial"/>
              </w:rPr>
              <w:t xml:space="preserve">Wartość brutto: </w:t>
            </w:r>
            <w:r>
              <w:rPr>
                <w:rFonts w:ascii="Arial" w:eastAsia="Tahoma" w:hAnsi="Arial" w:cs="Arial"/>
              </w:rPr>
              <w:t>6 874,08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2F" w:rsidRDefault="00B71E2F" w:rsidP="00B71E2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EC4DE9" w:rsidRPr="002044B2" w:rsidRDefault="00B71E2F" w:rsidP="00B71E2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EC4DE9" w:rsidRPr="002044B2" w:rsidTr="00EC4DE9">
        <w:trPr>
          <w:cantSplit/>
          <w:trHeight w:val="186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EC4DE9" w:rsidRDefault="00EC4DE9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F90" w:rsidRDefault="00824F90" w:rsidP="00824F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AESCULAP CHIFA Sp. z o.o.</w:t>
            </w:r>
          </w:p>
          <w:p w:rsidR="00824F90" w:rsidRDefault="00824F90" w:rsidP="00824F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Tysiąclecia 14</w:t>
            </w:r>
          </w:p>
          <w:p w:rsidR="00824F90" w:rsidRDefault="00824F90" w:rsidP="00824F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64-300 Nowy Tomyśl</w:t>
            </w:r>
          </w:p>
          <w:p w:rsidR="00EC4DE9" w:rsidRDefault="00824F90" w:rsidP="00824F9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61 44 22 880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24F90" w:rsidRPr="00081EE8" w:rsidRDefault="00824F90" w:rsidP="00824F90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13</w:t>
            </w:r>
          </w:p>
          <w:p w:rsidR="00824F90" w:rsidRPr="00EC4DE9" w:rsidRDefault="00824F90" w:rsidP="00824F90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7 470,00</w:t>
            </w:r>
          </w:p>
          <w:p w:rsidR="00824F90" w:rsidRPr="00EC4DE9" w:rsidRDefault="00824F90" w:rsidP="00824F90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597,60</w:t>
            </w:r>
          </w:p>
          <w:p w:rsidR="00EC4DE9" w:rsidRPr="00EA397F" w:rsidRDefault="00824F90" w:rsidP="00824F90">
            <w:pPr>
              <w:jc w:val="center"/>
              <w:rPr>
                <w:rFonts w:ascii="Arial" w:eastAsia="Tahoma" w:hAnsi="Arial" w:cs="Arial"/>
                <w:sz w:val="20"/>
                <w:szCs w:val="20"/>
              </w:rPr>
            </w:pPr>
            <w:r w:rsidRPr="00EC4DE9">
              <w:rPr>
                <w:rFonts w:ascii="Arial" w:eastAsia="Tahoma" w:hAnsi="Arial" w:cs="Arial"/>
              </w:rPr>
              <w:t xml:space="preserve">Wartość brutto: </w:t>
            </w:r>
            <w:r>
              <w:rPr>
                <w:rFonts w:ascii="Arial" w:eastAsia="Tahoma" w:hAnsi="Arial" w:cs="Arial"/>
              </w:rPr>
              <w:t>8 067,60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71E2F" w:rsidRDefault="00B71E2F" w:rsidP="00B71E2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EC4DE9" w:rsidRPr="002044B2" w:rsidRDefault="00B71E2F" w:rsidP="00B71E2F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8333D6" w:rsidRPr="008049B9" w:rsidTr="008333D6">
        <w:trPr>
          <w:cantSplit/>
          <w:trHeight w:val="1700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333D6" w:rsidRDefault="008333D6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333D6" w:rsidRDefault="008333D6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Centrala Farmaceutyczna </w:t>
            </w:r>
          </w:p>
          <w:p w:rsidR="008333D6" w:rsidRDefault="008333D6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Cefarm S.A.</w:t>
            </w:r>
          </w:p>
          <w:p w:rsidR="008333D6" w:rsidRDefault="00824F90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="008333D6">
              <w:rPr>
                <w:rFonts w:ascii="Arial" w:hAnsi="Arial" w:cs="Arial"/>
              </w:rPr>
              <w:t>l. Jana Kazimierza 16</w:t>
            </w:r>
          </w:p>
          <w:p w:rsidR="008333D6" w:rsidRDefault="008333D6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01-248 Warszawa</w:t>
            </w:r>
          </w:p>
          <w:p w:rsidR="008333D6" w:rsidRPr="00EC4DE9" w:rsidRDefault="008333D6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22 634 04 94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333D6" w:rsidRPr="00081EE8" w:rsidRDefault="008333D6" w:rsidP="008333D6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 xml:space="preserve">Pakiet nr </w:t>
            </w:r>
            <w:r w:rsidR="00824F90">
              <w:rPr>
                <w:rFonts w:ascii="Arial" w:eastAsia="Tahoma" w:hAnsi="Arial" w:cs="Arial"/>
                <w:b/>
              </w:rPr>
              <w:t>8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 w:rsidR="00824F90">
              <w:rPr>
                <w:rFonts w:ascii="Arial" w:eastAsia="Tahoma" w:hAnsi="Arial" w:cs="Arial"/>
              </w:rPr>
              <w:t>8 783,00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 w:rsidR="00824F90">
              <w:rPr>
                <w:rFonts w:ascii="Arial" w:eastAsia="Tahoma" w:hAnsi="Arial" w:cs="Arial"/>
              </w:rPr>
              <w:t>702,64</w:t>
            </w:r>
          </w:p>
          <w:p w:rsidR="008333D6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 w:rsidR="00824F90">
              <w:rPr>
                <w:rFonts w:ascii="Arial" w:eastAsia="Tahoma" w:hAnsi="Arial" w:cs="Arial"/>
              </w:rPr>
              <w:t xml:space="preserve"> 9 485,64</w:t>
            </w:r>
          </w:p>
          <w:p w:rsidR="00824F90" w:rsidRPr="00081EE8" w:rsidRDefault="00824F90" w:rsidP="00824F90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21</w:t>
            </w:r>
          </w:p>
          <w:p w:rsidR="00824F90" w:rsidRPr="00EC4DE9" w:rsidRDefault="00824F90" w:rsidP="00824F90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3 955,20</w:t>
            </w:r>
          </w:p>
          <w:p w:rsidR="00824F90" w:rsidRPr="00EC4DE9" w:rsidRDefault="00824F90" w:rsidP="00824F90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316,42</w:t>
            </w:r>
          </w:p>
          <w:p w:rsidR="00824F90" w:rsidRPr="008B7CDA" w:rsidRDefault="00824F90" w:rsidP="00824F90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4 271,62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333D6" w:rsidRDefault="008333D6" w:rsidP="008B7CD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8333D6" w:rsidRPr="00EA50E4" w:rsidRDefault="008333D6" w:rsidP="008B7CD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8B7CDA" w:rsidRPr="008049B9" w:rsidTr="008333D6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8B7CDA" w:rsidRDefault="008B7CDA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Default="008333D6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Zakłady farmaceutyczne Polpharma S.A. – Hurtownia Farmaceutyczna</w:t>
            </w:r>
          </w:p>
          <w:p w:rsidR="008333D6" w:rsidRDefault="008333D6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Pelplińska 19</w:t>
            </w:r>
          </w:p>
          <w:p w:rsidR="008333D6" w:rsidRDefault="008333D6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83-200 Starogard Gdański</w:t>
            </w:r>
          </w:p>
          <w:p w:rsidR="008333D6" w:rsidRDefault="008333D6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58 340 98 05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 xml:space="preserve">Pakiet nr </w:t>
            </w:r>
            <w:r w:rsidR="008333D6">
              <w:rPr>
                <w:rFonts w:ascii="Arial" w:eastAsia="Tahoma" w:hAnsi="Arial" w:cs="Arial"/>
                <w:b/>
              </w:rPr>
              <w:t>9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 w:rsidR="008333D6">
              <w:rPr>
                <w:rFonts w:ascii="Arial" w:eastAsia="Tahoma" w:hAnsi="Arial" w:cs="Arial"/>
              </w:rPr>
              <w:t>131 457,29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 w:rsidR="008333D6">
              <w:rPr>
                <w:rFonts w:ascii="Arial" w:eastAsia="Tahoma" w:hAnsi="Arial" w:cs="Arial"/>
              </w:rPr>
              <w:t>10 516,58</w:t>
            </w:r>
          </w:p>
          <w:p w:rsidR="008B7CDA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 w:rsidR="008333D6">
              <w:rPr>
                <w:rFonts w:ascii="Arial" w:eastAsia="Tahoma" w:hAnsi="Arial" w:cs="Arial"/>
              </w:rPr>
              <w:t xml:space="preserve"> 141 973,87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7CDA" w:rsidRDefault="008B7CDA" w:rsidP="008B7CD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8B7CDA" w:rsidRPr="00EA50E4" w:rsidRDefault="008B7CDA" w:rsidP="008B7CDA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081EE8" w:rsidRPr="008049B9" w:rsidTr="00081EE8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Default="00081EE8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65853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NEUCA S.A.</w:t>
            </w:r>
          </w:p>
          <w:p w:rsidR="00165853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Szosa Bydgoska 58</w:t>
            </w:r>
          </w:p>
          <w:p w:rsidR="00165853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87-100 Toruń</w:t>
            </w:r>
          </w:p>
          <w:p w:rsidR="00081EE8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32 733 97 77</w:t>
            </w:r>
          </w:p>
          <w:p w:rsidR="00165853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Korespondencja:</w:t>
            </w:r>
          </w:p>
          <w:p w:rsidR="00165853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Porcelanowa 76</w:t>
            </w:r>
          </w:p>
          <w:p w:rsidR="00165853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40-246 Katowice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 xml:space="preserve">Pakiet nr </w:t>
            </w:r>
            <w:r w:rsidR="008333D6">
              <w:rPr>
                <w:rFonts w:ascii="Arial" w:eastAsia="Tahoma" w:hAnsi="Arial" w:cs="Arial"/>
                <w:b/>
              </w:rPr>
              <w:t>1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 w:rsidR="008333D6">
              <w:rPr>
                <w:rFonts w:ascii="Arial" w:eastAsia="Tahoma" w:hAnsi="Arial" w:cs="Arial"/>
              </w:rPr>
              <w:t>11 624,33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 w:rsidR="008333D6">
              <w:rPr>
                <w:rFonts w:ascii="Arial" w:eastAsia="Tahoma" w:hAnsi="Arial" w:cs="Arial"/>
              </w:rPr>
              <w:t>929,95</w:t>
            </w:r>
          </w:p>
          <w:p w:rsidR="00081EE8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 w:rsidR="008333D6">
              <w:rPr>
                <w:rFonts w:ascii="Arial" w:eastAsia="Tahoma" w:hAnsi="Arial" w:cs="Arial"/>
              </w:rPr>
              <w:t xml:space="preserve"> 12 554,28</w:t>
            </w:r>
          </w:p>
          <w:p w:rsidR="008333D6" w:rsidRPr="00081EE8" w:rsidRDefault="008333D6" w:rsidP="008333D6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5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1 433,36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114,67</w:t>
            </w:r>
          </w:p>
          <w:p w:rsidR="008333D6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1 548,03</w:t>
            </w:r>
          </w:p>
          <w:p w:rsidR="008333D6" w:rsidRPr="00081EE8" w:rsidRDefault="008333D6" w:rsidP="008333D6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9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166 538,58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 xml:space="preserve"> 13 323,09</w:t>
            </w:r>
          </w:p>
          <w:p w:rsidR="008333D6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179 861,67</w:t>
            </w:r>
          </w:p>
          <w:p w:rsidR="008333D6" w:rsidRPr="00081EE8" w:rsidRDefault="008333D6" w:rsidP="008333D6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14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48 357,80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3 868,62</w:t>
            </w:r>
          </w:p>
          <w:p w:rsidR="008333D6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52 226,42</w:t>
            </w:r>
          </w:p>
          <w:p w:rsidR="008333D6" w:rsidRPr="00081EE8" w:rsidRDefault="008333D6" w:rsidP="008333D6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17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15 961,56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1 276,92</w:t>
            </w:r>
          </w:p>
          <w:p w:rsidR="008333D6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17 238,48</w:t>
            </w:r>
          </w:p>
          <w:p w:rsidR="008333D6" w:rsidRPr="00081EE8" w:rsidRDefault="008333D6" w:rsidP="008333D6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19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15 920,30</w:t>
            </w:r>
          </w:p>
          <w:p w:rsidR="008333D6" w:rsidRPr="00EC4DE9" w:rsidRDefault="008333D6" w:rsidP="008333D6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1 273,62</w:t>
            </w:r>
          </w:p>
          <w:p w:rsidR="008333D6" w:rsidRPr="00081EE8" w:rsidRDefault="008333D6" w:rsidP="008333D6">
            <w:pPr>
              <w:jc w:val="center"/>
              <w:rPr>
                <w:rFonts w:ascii="Arial" w:eastAsia="Tahoma" w:hAnsi="Arial" w:cs="Arial"/>
                <w:b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17 193,92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9E4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081EE8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081EE8" w:rsidRPr="008049B9" w:rsidTr="00081EE8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Default="00081EE8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081EE8" w:rsidRDefault="00165853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Konsorcjum Firm Farmacol SA i Farmacol-Logistyka Sp. z o.o.</w:t>
            </w:r>
          </w:p>
          <w:p w:rsidR="00165853" w:rsidRDefault="00165853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Rzepakowa 2</w:t>
            </w:r>
          </w:p>
          <w:p w:rsidR="00165853" w:rsidRDefault="00165853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40-541 Katowice</w:t>
            </w:r>
          </w:p>
          <w:p w:rsidR="00165853" w:rsidRDefault="00165853" w:rsidP="00DD69FF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32 20 80 785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1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11 533,33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922,67</w:t>
            </w:r>
          </w:p>
          <w:p w:rsidR="00081EE8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brutto: </w:t>
            </w:r>
            <w:r>
              <w:rPr>
                <w:rFonts w:ascii="Arial" w:eastAsia="Tahoma" w:hAnsi="Arial" w:cs="Arial"/>
              </w:rPr>
              <w:t>12 456,00</w:t>
            </w:r>
          </w:p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3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12 582,73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1 006,62</w:t>
            </w:r>
          </w:p>
          <w:p w:rsidR="00165853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13 589,35</w:t>
            </w:r>
          </w:p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4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41 082,57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3 286,61</w:t>
            </w:r>
          </w:p>
          <w:p w:rsidR="00165853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44 369,18</w:t>
            </w:r>
          </w:p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16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4 049,96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324,00</w:t>
            </w:r>
          </w:p>
          <w:p w:rsidR="00165853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4 373,96</w:t>
            </w:r>
          </w:p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17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16 110,33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1 288,83</w:t>
            </w:r>
          </w:p>
          <w:p w:rsidR="00165853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17 399,16</w:t>
            </w:r>
          </w:p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19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15 841,15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1 267,29</w:t>
            </w:r>
          </w:p>
          <w:p w:rsidR="00165853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17 108,44</w:t>
            </w:r>
          </w:p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12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143 475,67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11 777,25</w:t>
            </w:r>
          </w:p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155 252,92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9E4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081EE8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  <w:tr w:rsidR="005079E4" w:rsidRPr="008049B9" w:rsidTr="00081EE8">
        <w:trPr>
          <w:cantSplit/>
          <w:trHeight w:val="1842"/>
        </w:trPr>
        <w:tc>
          <w:tcPr>
            <w:tcW w:w="92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079E4" w:rsidRDefault="005079E4" w:rsidP="00CC0E7D">
            <w:pPr>
              <w:widowControl w:val="0"/>
              <w:numPr>
                <w:ilvl w:val="0"/>
                <w:numId w:val="3"/>
              </w:numPr>
              <w:snapToGrid w:val="0"/>
              <w:jc w:val="center"/>
              <w:rPr>
                <w:rFonts w:ascii="Arial" w:eastAsia="Tahoma" w:hAnsi="Arial" w:cs="Arial"/>
              </w:rPr>
            </w:pPr>
          </w:p>
        </w:tc>
        <w:tc>
          <w:tcPr>
            <w:tcW w:w="3975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65853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Bialmed Sp. z o.o.</w:t>
            </w:r>
          </w:p>
          <w:p w:rsidR="00165853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Ul. Konopnickiej 11A</w:t>
            </w:r>
          </w:p>
          <w:p w:rsidR="00165853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12-230 Biała Piska</w:t>
            </w:r>
          </w:p>
          <w:p w:rsidR="005079E4" w:rsidRDefault="00165853" w:rsidP="0016585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Fax: 87 424 11 85</w:t>
            </w:r>
          </w:p>
        </w:tc>
        <w:tc>
          <w:tcPr>
            <w:tcW w:w="3821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15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20 800,00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1 664,00</w:t>
            </w:r>
          </w:p>
          <w:p w:rsidR="005079E4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22 464,00</w:t>
            </w:r>
          </w:p>
          <w:p w:rsidR="00165853" w:rsidRPr="00081EE8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>
              <w:rPr>
                <w:rFonts w:ascii="Arial" w:eastAsia="Tahoma" w:hAnsi="Arial" w:cs="Arial"/>
                <w:b/>
              </w:rPr>
              <w:t>Pakiet nr 21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Wartość netto: </w:t>
            </w:r>
            <w:r>
              <w:rPr>
                <w:rFonts w:ascii="Arial" w:eastAsia="Tahoma" w:hAnsi="Arial" w:cs="Arial"/>
              </w:rPr>
              <w:t>3 540,00</w:t>
            </w:r>
          </w:p>
          <w:p w:rsidR="00165853" w:rsidRPr="00EC4DE9" w:rsidRDefault="00165853" w:rsidP="00165853">
            <w:pPr>
              <w:jc w:val="center"/>
              <w:rPr>
                <w:rFonts w:ascii="Arial" w:eastAsia="Tahoma" w:hAnsi="Arial" w:cs="Arial"/>
              </w:rPr>
            </w:pPr>
            <w:r w:rsidRPr="00EC4DE9">
              <w:rPr>
                <w:rFonts w:ascii="Arial" w:eastAsia="Tahoma" w:hAnsi="Arial" w:cs="Arial"/>
              </w:rPr>
              <w:t xml:space="preserve">VAT: </w:t>
            </w:r>
            <w:r>
              <w:rPr>
                <w:rFonts w:ascii="Arial" w:eastAsia="Tahoma" w:hAnsi="Arial" w:cs="Arial"/>
              </w:rPr>
              <w:t>283,20</w:t>
            </w:r>
          </w:p>
          <w:p w:rsidR="00165853" w:rsidRPr="005079E4" w:rsidRDefault="00165853" w:rsidP="00165853">
            <w:pPr>
              <w:jc w:val="center"/>
              <w:rPr>
                <w:rFonts w:ascii="Arial" w:eastAsia="Tahoma" w:hAnsi="Arial" w:cs="Arial"/>
                <w:b/>
              </w:rPr>
            </w:pPr>
            <w:r w:rsidRPr="00EC4DE9">
              <w:rPr>
                <w:rFonts w:ascii="Arial" w:eastAsia="Tahoma" w:hAnsi="Arial" w:cs="Arial"/>
              </w:rPr>
              <w:t>Wartość brutto:</w:t>
            </w:r>
            <w:r>
              <w:rPr>
                <w:rFonts w:ascii="Arial" w:eastAsia="Tahoma" w:hAnsi="Arial" w:cs="Arial"/>
              </w:rPr>
              <w:t xml:space="preserve"> 3 823,20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1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79E4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od 1 stycznia 2017 roku</w:t>
            </w:r>
          </w:p>
          <w:p w:rsidR="005079E4" w:rsidRDefault="005079E4" w:rsidP="005079E4">
            <w:pPr>
              <w:snapToGrid w:val="0"/>
              <w:jc w:val="center"/>
              <w:rPr>
                <w:rFonts w:ascii="Arial" w:eastAsia="Tahoma" w:hAnsi="Arial" w:cs="Arial"/>
              </w:rPr>
            </w:pPr>
            <w:r>
              <w:rPr>
                <w:rFonts w:ascii="Arial" w:eastAsia="Tahoma" w:hAnsi="Arial" w:cs="Arial"/>
              </w:rPr>
              <w:t>do 31 grudnia 2017 roku</w:t>
            </w:r>
          </w:p>
        </w:tc>
      </w:tr>
    </w:tbl>
    <w:p w:rsidR="00B97211" w:rsidRPr="00EC4DE9" w:rsidRDefault="00B97211" w:rsidP="00B97211">
      <w:pPr>
        <w:pStyle w:val="Akapitzlist"/>
        <w:ind w:left="0"/>
        <w:jc w:val="both"/>
        <w:rPr>
          <w:rFonts w:ascii="Arial" w:hAnsi="Arial" w:cs="Arial"/>
        </w:rPr>
      </w:pPr>
    </w:p>
    <w:p w:rsidR="00B97211" w:rsidRPr="0068526E" w:rsidRDefault="00400574" w:rsidP="00B97211">
      <w:pPr>
        <w:pStyle w:val="Akapitzlist"/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>Zamawiający zamierza przeznaczyć kwotę</w:t>
      </w:r>
      <w:r w:rsidR="005079E4">
        <w:rPr>
          <w:rFonts w:ascii="Arial" w:hAnsi="Arial" w:cs="Arial"/>
        </w:rPr>
        <w:t xml:space="preserve"> </w:t>
      </w:r>
      <w:r w:rsidR="00A572E0">
        <w:rPr>
          <w:rFonts w:ascii="Arial" w:hAnsi="Arial" w:cs="Arial"/>
        </w:rPr>
        <w:t>681 305,84</w:t>
      </w:r>
      <w:r>
        <w:rPr>
          <w:rFonts w:ascii="Arial" w:hAnsi="Arial" w:cs="Arial"/>
        </w:rPr>
        <w:t xml:space="preserve"> zł brutto na realizację zamówienia.  </w:t>
      </w:r>
    </w:p>
    <w:sectPr w:rsidR="00B97211" w:rsidRPr="0068526E" w:rsidSect="00CC0E7D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27EBF" w:rsidRDefault="00C27EBF">
      <w:r>
        <w:separator/>
      </w:r>
    </w:p>
  </w:endnote>
  <w:endnote w:type="continuationSeparator" w:id="1">
    <w:p w:rsidR="00C27EBF" w:rsidRDefault="00C27E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CA3AAF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Pr="00C5755F" w:rsidRDefault="00DD69FF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DD69FF" w:rsidRPr="00B60642" w:rsidRDefault="00DD69FF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27EBF" w:rsidRDefault="00C27EBF">
      <w:r>
        <w:separator/>
      </w:r>
    </w:p>
  </w:footnote>
  <w:footnote w:type="continuationSeparator" w:id="1">
    <w:p w:rsidR="00C27EBF" w:rsidRDefault="00C27EB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9FF" w:rsidRDefault="00DD69FF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8315325</wp:posOffset>
          </wp:positionH>
          <wp:positionV relativeFrom="paragraph">
            <wp:posOffset>-201930</wp:posOffset>
          </wp:positionV>
          <wp:extent cx="638175" cy="895350"/>
          <wp:effectExtent l="19050" t="0" r="9525" b="0"/>
          <wp:wrapNone/>
          <wp:docPr id="13" name="Obraz 13" descr="PRS_9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 descr="PRS_900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DD69FF" w:rsidRPr="000B753C" w:rsidRDefault="00DD69FF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DD69FF" w:rsidRDefault="00DD69FF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DD69FF" w:rsidRDefault="00CA3AAF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  <w:r w:rsidRPr="00CA3AAF">
      <w:rPr>
        <w:noProof/>
        <w:sz w:val="32"/>
        <w:szCs w:val="32"/>
        <w:lang w:eastAsia="pl-PL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5" type="#_x0000_t202" style="position:absolute;left:0;text-align:left;margin-left:619.95pt;margin-top:3.75pt;width:120.65pt;height:35.35pt;z-index:251657216" filled="f" stroked="f">
          <v:textbox>
            <w:txbxContent>
              <w:p w:rsidR="00DD69FF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>
                  <w:rPr>
                    <w:b/>
                    <w:sz w:val="16"/>
                    <w:szCs w:val="16"/>
                  </w:rPr>
                  <w:t>ISO 9001:2008</w:t>
                </w:r>
              </w:p>
              <w:p w:rsidR="00DD69FF" w:rsidRPr="00195154" w:rsidRDefault="00DD69FF" w:rsidP="00735025">
                <w:pPr>
                  <w:jc w:val="center"/>
                  <w:rPr>
                    <w:b/>
                    <w:sz w:val="16"/>
                    <w:szCs w:val="16"/>
                  </w:rPr>
                </w:pPr>
                <w:r w:rsidRPr="00195154">
                  <w:rPr>
                    <w:b/>
                    <w:sz w:val="16"/>
                    <w:szCs w:val="16"/>
                  </w:rPr>
                  <w:t>NC-1429</w:t>
                </w:r>
              </w:p>
            </w:txbxContent>
          </v:textbox>
        </v:shape>
      </w:pict>
    </w:r>
  </w:p>
  <w:p w:rsidR="00DD69FF" w:rsidRDefault="00DD69FF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DD69FF" w:rsidRPr="009014A7" w:rsidRDefault="00DD69FF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44034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35697"/>
    <w:rsid w:val="00040768"/>
    <w:rsid w:val="00081EE8"/>
    <w:rsid w:val="00086DBE"/>
    <w:rsid w:val="000B203A"/>
    <w:rsid w:val="000B5810"/>
    <w:rsid w:val="000B6F97"/>
    <w:rsid w:val="000B753C"/>
    <w:rsid w:val="000D6CEC"/>
    <w:rsid w:val="00131D03"/>
    <w:rsid w:val="001400E0"/>
    <w:rsid w:val="00154924"/>
    <w:rsid w:val="00165853"/>
    <w:rsid w:val="0017603C"/>
    <w:rsid w:val="00195154"/>
    <w:rsid w:val="001B24EF"/>
    <w:rsid w:val="001C16C9"/>
    <w:rsid w:val="001C2EE7"/>
    <w:rsid w:val="001D7E49"/>
    <w:rsid w:val="001F09B0"/>
    <w:rsid w:val="0020304E"/>
    <w:rsid w:val="002864C1"/>
    <w:rsid w:val="002A4D62"/>
    <w:rsid w:val="002B3C7B"/>
    <w:rsid w:val="002B624E"/>
    <w:rsid w:val="002D0028"/>
    <w:rsid w:val="002F0A1C"/>
    <w:rsid w:val="002F61EE"/>
    <w:rsid w:val="00302A62"/>
    <w:rsid w:val="00305A60"/>
    <w:rsid w:val="003573D6"/>
    <w:rsid w:val="00377EAB"/>
    <w:rsid w:val="00381B99"/>
    <w:rsid w:val="00394B66"/>
    <w:rsid w:val="00397ECF"/>
    <w:rsid w:val="003D78C4"/>
    <w:rsid w:val="003E780D"/>
    <w:rsid w:val="003F06F8"/>
    <w:rsid w:val="00400574"/>
    <w:rsid w:val="00407FF5"/>
    <w:rsid w:val="00472CDD"/>
    <w:rsid w:val="004A1A26"/>
    <w:rsid w:val="004B15B2"/>
    <w:rsid w:val="004F36C8"/>
    <w:rsid w:val="005079E4"/>
    <w:rsid w:val="00510ABA"/>
    <w:rsid w:val="005133CF"/>
    <w:rsid w:val="00543D67"/>
    <w:rsid w:val="00576473"/>
    <w:rsid w:val="0068526E"/>
    <w:rsid w:val="006A4DFE"/>
    <w:rsid w:val="006F07F8"/>
    <w:rsid w:val="007311C3"/>
    <w:rsid w:val="00735025"/>
    <w:rsid w:val="007838D0"/>
    <w:rsid w:val="0079209E"/>
    <w:rsid w:val="007A784A"/>
    <w:rsid w:val="007D53E6"/>
    <w:rsid w:val="008049B9"/>
    <w:rsid w:val="00812500"/>
    <w:rsid w:val="00824F90"/>
    <w:rsid w:val="0083254B"/>
    <w:rsid w:val="008333D6"/>
    <w:rsid w:val="00861148"/>
    <w:rsid w:val="008A3768"/>
    <w:rsid w:val="008B7CDA"/>
    <w:rsid w:val="008D694F"/>
    <w:rsid w:val="008E7E1B"/>
    <w:rsid w:val="009014A7"/>
    <w:rsid w:val="009355FD"/>
    <w:rsid w:val="00944D94"/>
    <w:rsid w:val="00977868"/>
    <w:rsid w:val="00993D40"/>
    <w:rsid w:val="00994B37"/>
    <w:rsid w:val="009C2F38"/>
    <w:rsid w:val="009D6C56"/>
    <w:rsid w:val="009E0BDC"/>
    <w:rsid w:val="009E20D0"/>
    <w:rsid w:val="009F4F17"/>
    <w:rsid w:val="00A14B92"/>
    <w:rsid w:val="00A21DD8"/>
    <w:rsid w:val="00A35AA4"/>
    <w:rsid w:val="00A52897"/>
    <w:rsid w:val="00A572E0"/>
    <w:rsid w:val="00A62291"/>
    <w:rsid w:val="00A706C7"/>
    <w:rsid w:val="00A73511"/>
    <w:rsid w:val="00A83064"/>
    <w:rsid w:val="00A9388E"/>
    <w:rsid w:val="00AF09BC"/>
    <w:rsid w:val="00B06F92"/>
    <w:rsid w:val="00B07AE7"/>
    <w:rsid w:val="00B1760E"/>
    <w:rsid w:val="00B517B4"/>
    <w:rsid w:val="00B60642"/>
    <w:rsid w:val="00B71E2F"/>
    <w:rsid w:val="00B97211"/>
    <w:rsid w:val="00BB64AF"/>
    <w:rsid w:val="00BF031A"/>
    <w:rsid w:val="00C1270F"/>
    <w:rsid w:val="00C15330"/>
    <w:rsid w:val="00C27EBF"/>
    <w:rsid w:val="00C356AF"/>
    <w:rsid w:val="00C37E5D"/>
    <w:rsid w:val="00C5755F"/>
    <w:rsid w:val="00C86F02"/>
    <w:rsid w:val="00C922A0"/>
    <w:rsid w:val="00CA3AAF"/>
    <w:rsid w:val="00CC0E7D"/>
    <w:rsid w:val="00CD0A0A"/>
    <w:rsid w:val="00D1534E"/>
    <w:rsid w:val="00D34E69"/>
    <w:rsid w:val="00D43D17"/>
    <w:rsid w:val="00DD4077"/>
    <w:rsid w:val="00DD657D"/>
    <w:rsid w:val="00DD69FF"/>
    <w:rsid w:val="00DE1E05"/>
    <w:rsid w:val="00DF39A4"/>
    <w:rsid w:val="00E16980"/>
    <w:rsid w:val="00E710B8"/>
    <w:rsid w:val="00E97AC1"/>
    <w:rsid w:val="00EA397F"/>
    <w:rsid w:val="00EA50E4"/>
    <w:rsid w:val="00EA7F76"/>
    <w:rsid w:val="00EC4DE9"/>
    <w:rsid w:val="00EE7085"/>
    <w:rsid w:val="00F12955"/>
    <w:rsid w:val="00F70F75"/>
    <w:rsid w:val="00F809C0"/>
    <w:rsid w:val="00F847B7"/>
    <w:rsid w:val="00FB2404"/>
    <w:rsid w:val="00FD2C39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4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186</TotalTime>
  <Pages>5</Pages>
  <Words>450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3150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subject/>
  <dc:creator>Skórzewski</dc:creator>
  <cp:keywords/>
  <cp:lastModifiedBy>Skórzewski</cp:lastModifiedBy>
  <cp:revision>16</cp:revision>
  <cp:lastPrinted>2016-10-13T07:29:00Z</cp:lastPrinted>
  <dcterms:created xsi:type="dcterms:W3CDTF">2016-10-13T05:31:00Z</dcterms:created>
  <dcterms:modified xsi:type="dcterms:W3CDTF">2016-12-22T12:31:00Z</dcterms:modified>
</cp:coreProperties>
</file>