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FE4B94" w:rsidRPr="00FE4B94" w:rsidRDefault="00FE4B94" w:rsidP="00FE4B94">
      <w:pPr>
        <w:suppressAutoHyphens w:val="0"/>
        <w:jc w:val="center"/>
        <w:rPr>
          <w:lang w:eastAsia="pl-PL"/>
        </w:rPr>
      </w:pPr>
      <w:r w:rsidRPr="00FE4B94">
        <w:rPr>
          <w:lang w:eastAsia="pl-PL"/>
        </w:rPr>
        <w:t>Sławno: Sprzęt i materiały medyczne I/13/2016</w:t>
      </w:r>
      <w:r w:rsidRPr="00FE4B94">
        <w:rPr>
          <w:lang w:eastAsia="pl-PL"/>
        </w:rPr>
        <w:br/>
        <w:t xml:space="preserve">OGŁOSZENIE O UDZIELENIU ZAMÓWIENIA -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>Zamieszczanie ogłoszenia:</w:t>
      </w:r>
      <w:r w:rsidRPr="00FE4B94">
        <w:rPr>
          <w:lang w:eastAsia="pl-PL"/>
        </w:rPr>
        <w:t xml:space="preserve"> obowiązkowe.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>Ogłoszenie dotyczy:</w:t>
      </w:r>
      <w:r w:rsidRPr="00FE4B94">
        <w:rPr>
          <w:lang w:eastAsia="pl-PL"/>
        </w:rPr>
        <w:t xml:space="preserve"> zamówienia publicznego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 xml:space="preserve">Zamówienie dotyczy projektu lub programu współfinansowanego ze środków Unii Europejskiej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lang w:eastAsia="pl-PL"/>
        </w:rPr>
        <w:t xml:space="preserve">nie </w:t>
      </w:r>
    </w:p>
    <w:p w:rsidR="00FE4B94" w:rsidRPr="00FE4B94" w:rsidRDefault="00FE4B94" w:rsidP="00FE4B94">
      <w:pPr>
        <w:suppressAutoHyphens w:val="0"/>
        <w:spacing w:after="240"/>
        <w:rPr>
          <w:lang w:eastAsia="pl-PL"/>
        </w:rPr>
      </w:pPr>
      <w:r w:rsidRPr="00FE4B94">
        <w:rPr>
          <w:b/>
          <w:bCs/>
          <w:lang w:eastAsia="pl-PL"/>
        </w:rPr>
        <w:t>Nazwa projektu lub programu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>Zamówienie było przedmiotem ogłoszenia w Biuletynie Zamówień Publicznych:</w:t>
      </w:r>
      <w:r w:rsidRPr="00FE4B94">
        <w:rPr>
          <w:lang w:eastAsia="pl-PL"/>
        </w:rPr>
        <w:t xml:space="preserve"> tak </w:t>
      </w:r>
      <w:r w:rsidRPr="00FE4B94">
        <w:rPr>
          <w:lang w:eastAsia="pl-PL"/>
        </w:rPr>
        <w:br/>
        <w:t>Numer ogłoszenia: 317801</w:t>
      </w:r>
    </w:p>
    <w:p w:rsidR="00FE4B94" w:rsidRPr="00FE4B94" w:rsidRDefault="00FE4B94" w:rsidP="00FE4B94">
      <w:pPr>
        <w:suppressAutoHyphens w:val="0"/>
        <w:rPr>
          <w:lang w:eastAsia="pl-PL"/>
        </w:rPr>
      </w:pP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>Ogłoszenie o zmianie ogłoszenia zostało zamieszczone w Biuletynie Zamówień Publicznych:</w:t>
      </w:r>
      <w:r w:rsidRPr="00FE4B94">
        <w:rPr>
          <w:lang w:eastAsia="pl-PL"/>
        </w:rPr>
        <w:t xml:space="preserve"> tak </w:t>
      </w:r>
      <w:r w:rsidRPr="00FE4B94">
        <w:rPr>
          <w:lang w:eastAsia="pl-PL"/>
        </w:rPr>
        <w:br/>
        <w:t>Numer ogłoszenia: 319706</w:t>
      </w:r>
    </w:p>
    <w:p w:rsidR="00FE4B94" w:rsidRPr="00FE4B94" w:rsidRDefault="00FE4B94" w:rsidP="00FE4B94">
      <w:pPr>
        <w:suppressAutoHyphens w:val="0"/>
        <w:rPr>
          <w:lang w:eastAsia="pl-PL"/>
        </w:rPr>
      </w:pP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u w:val="single"/>
          <w:lang w:eastAsia="pl-PL"/>
        </w:rPr>
        <w:t>SEKCJA I: ZAMAWIAJĄCY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>Postępowanie zostało przeprowadzone przez centralnego zamawiającego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lang w:eastAsia="pl-PL"/>
        </w:rPr>
        <w:t xml:space="preserve">nie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 xml:space="preserve">Postępowanie zostało przeprowadzone przez podmiot, któremu zamawiający powierzył/powierzyli przeprowadzenie postępowania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lang w:eastAsia="pl-PL"/>
        </w:rPr>
        <w:t xml:space="preserve">nie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 xml:space="preserve">Postępowanie zostało przeprowadzone wspólnie przez zamawiających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lang w:eastAsia="pl-PL"/>
        </w:rPr>
        <w:t xml:space="preserve">nie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 xml:space="preserve">Postępowanie zostało przeprowadzone wspólnie z zamawiającymi z innych państw członkowskich Unii Europejskiej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lang w:eastAsia="pl-PL"/>
        </w:rPr>
        <w:t xml:space="preserve">nie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publicznych::</w:t>
      </w:r>
      <w:r w:rsidRPr="00FE4B94">
        <w:rPr>
          <w:lang w:eastAsia="pl-PL"/>
        </w:rPr>
        <w:br/>
      </w:r>
      <w:r w:rsidRPr="00FE4B94">
        <w:rPr>
          <w:b/>
          <w:bCs/>
          <w:lang w:eastAsia="pl-PL"/>
        </w:rPr>
        <w:t>Informacje dodatkowe: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 xml:space="preserve">I. 1) NAZWA I ADRES: </w:t>
      </w:r>
      <w:r w:rsidRPr="00FE4B94">
        <w:rPr>
          <w:lang w:eastAsia="pl-PL"/>
        </w:rPr>
        <w:t>Szpital Powiatowy, krajowy numer identyfikacyjny 33130866400000, ul. ul. I-go Pułku Ułanów  9, 76100   Sławno, państwo Polska, woj. zachodniopomorskie, tel. 059 8103031, 8106302, faks 598 102 423, e-mail przetargi@szpital.slawno.pl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>I. 2) RODZAJ ZAMAWIAJĄCEGO: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lang w:eastAsia="pl-PL"/>
        </w:rPr>
        <w:t>Inny: Sadzielny Publicny Zakład Opieki Zdrowotnej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 xml:space="preserve">I.3) WSPÓLNE UDZIELANIE ZAMÓWIENIA </w:t>
      </w:r>
      <w:r w:rsidRPr="00FE4B94">
        <w:rPr>
          <w:b/>
          <w:bCs/>
          <w:i/>
          <w:iCs/>
          <w:lang w:eastAsia="pl-PL"/>
        </w:rPr>
        <w:t>(jeżeli dotyczy)</w:t>
      </w:r>
      <w:r w:rsidRPr="00FE4B94">
        <w:rPr>
          <w:b/>
          <w:bCs/>
          <w:lang w:eastAsia="pl-PL"/>
        </w:rPr>
        <w:t xml:space="preserve">: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lang w:eastAsia="pl-PL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u w:val="single"/>
          <w:lang w:eastAsia="pl-PL"/>
        </w:rPr>
        <w:t xml:space="preserve">SEKCJA II: PRZEDMIOT ZAMÓWIENIA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 xml:space="preserve">II.1) Nazwa nadana zamówieniu przez zamawiającego: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lang w:eastAsia="pl-PL"/>
        </w:rPr>
        <w:t>Sprzęt i materiały medyczne I/13/2016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 xml:space="preserve">Numer referencyjny </w:t>
      </w:r>
      <w:r w:rsidRPr="00FE4B94">
        <w:rPr>
          <w:b/>
          <w:bCs/>
          <w:i/>
          <w:iCs/>
          <w:lang w:eastAsia="pl-PL"/>
        </w:rPr>
        <w:t>(jeżeli dotyczy)</w:t>
      </w:r>
      <w:r w:rsidRPr="00FE4B94">
        <w:rPr>
          <w:b/>
          <w:bCs/>
          <w:lang w:eastAsia="pl-PL"/>
        </w:rPr>
        <w:t xml:space="preserve">: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lang w:eastAsia="pl-PL"/>
        </w:rPr>
        <w:t>I/13/2016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>II.2) Rodzaj zamówienia: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lang w:eastAsia="pl-PL"/>
        </w:rPr>
        <w:lastRenderedPageBreak/>
        <w:t xml:space="preserve">Dostawy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 xml:space="preserve">II.3) Krótki opis przedmiotu zamówienia </w:t>
      </w:r>
      <w:r w:rsidRPr="00FE4B94">
        <w:rPr>
          <w:b/>
          <w:bCs/>
          <w:i/>
          <w:iCs/>
          <w:lang w:eastAsia="pl-PL"/>
        </w:rPr>
        <w:t>(wielkość, zakres, rodzaj i ilość dostaw, usług lub robót budowlanych lub określenie zapotrzebowania i wymagań )</w:t>
      </w:r>
      <w:r w:rsidRPr="00FE4B94">
        <w:rPr>
          <w:b/>
          <w:bCs/>
          <w:lang w:eastAsia="pl-PL"/>
        </w:rPr>
        <w:t xml:space="preserve"> a w przypadku partnerstwa innowacyjnego - określenie zapotrzebowania na innowacyjny produkt, usługę lub roboty budowlane: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lang w:eastAsia="pl-PL"/>
        </w:rPr>
        <w:t xml:space="preserve">Dostawa mikrokuwet, okularów do fototerapii, łatek chroniących, końcówek kalibracyjnych, testów ureazowych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>II.4) Informacja o częściach zamówienia:</w:t>
      </w:r>
      <w:r w:rsidRPr="00FE4B94">
        <w:rPr>
          <w:lang w:eastAsia="pl-PL"/>
        </w:rPr>
        <w:br/>
      </w:r>
      <w:r w:rsidRPr="00FE4B94">
        <w:rPr>
          <w:b/>
          <w:bCs/>
          <w:lang w:eastAsia="pl-PL"/>
        </w:rPr>
        <w:t>Zamówienie podzielone jest na części: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lang w:eastAsia="pl-PL"/>
        </w:rPr>
        <w:t xml:space="preserve">Tak </w:t>
      </w:r>
    </w:p>
    <w:p w:rsidR="00FE4B94" w:rsidRPr="00FE4B94" w:rsidRDefault="00FE4B94" w:rsidP="00FE4B94">
      <w:pPr>
        <w:suppressAutoHyphens w:val="0"/>
        <w:rPr>
          <w:lang w:eastAsia="pl-PL"/>
        </w:rPr>
      </w:pP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lang w:eastAsia="pl-PL"/>
        </w:rPr>
        <w:t>II.5) Główny Kod CPV: 33141000-0</w:t>
      </w:r>
      <w:r w:rsidRPr="00FE4B94">
        <w:rPr>
          <w:lang w:eastAsia="pl-PL"/>
        </w:rPr>
        <w:br/>
        <w:t xml:space="preserve">Dodatkowe kody CPV: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u w:val="single"/>
          <w:lang w:eastAsia="pl-PL"/>
        </w:rPr>
        <w:t xml:space="preserve">SEKCJA III: PROCEDURA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 xml:space="preserve">III.1) TRYB UDZIELENIA ZAMÓWIENIA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lang w:eastAsia="pl-PL"/>
        </w:rPr>
        <w:t xml:space="preserve">Przetarg nieograniczony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 xml:space="preserve">III.2) Ogłoszenie dotyczy zakończenia dynamicznego systemu zakupów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lang w:eastAsia="pl-PL"/>
        </w:rPr>
        <w:t xml:space="preserve">III.3) Informacje dodatkowe: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u w:val="single"/>
          <w:lang w:eastAsia="pl-PL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80"/>
        <w:gridCol w:w="2781"/>
      </w:tblGrid>
      <w:tr w:rsidR="00FE4B94" w:rsidRPr="00FE4B94" w:rsidTr="00FE4B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CZĘŚĆ NR: </w:t>
            </w:r>
            <w:r w:rsidRPr="00FE4B94">
              <w:rPr>
                <w:lang w:eastAsia="pl-PL"/>
              </w:rPr>
              <w:t xml:space="preserve">1   </w:t>
            </w:r>
          </w:p>
        </w:tc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NAZWA: </w:t>
            </w:r>
            <w:r w:rsidRPr="00FE4B94">
              <w:rPr>
                <w:lang w:eastAsia="pl-PL"/>
              </w:rPr>
              <w:t>Mikrokuwety</w:t>
            </w:r>
          </w:p>
        </w:tc>
      </w:tr>
      <w:tr w:rsidR="00FE4B94" w:rsidRPr="00FE4B94" w:rsidTr="00FE4B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t xml:space="preserve">Postępowanie/część zostało unieważnione tak </w:t>
            </w:r>
            <w:r w:rsidRPr="00FE4B94">
              <w:rPr>
                <w:lang w:eastAsia="pl-PL"/>
              </w:rPr>
              <w:br/>
              <w:t xml:space="preserve">Należy podać podstawę i przyczynę unieważnienia postępowania: </w:t>
            </w:r>
            <w:r w:rsidRPr="00FE4B94">
              <w:rPr>
                <w:lang w:eastAsia="pl-PL"/>
              </w:rPr>
              <w:br/>
              <w:t>(art. 89 ust. 1 pkt. 2 ustawy Prawo zamówień publicznych)</w:t>
            </w:r>
          </w:p>
        </w:tc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FE4B94" w:rsidRPr="00FE4B94" w:rsidTr="00FE4B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IV.1) DATA UDZIELENIA ZAMÓWIENIA: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IV.2 Całkowita wartość zamówienia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>Wartość bez VAT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>Waluta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IV.3) INFORMACJE O OFERTACH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>Liczba otrzymanych ofert</w:t>
            </w:r>
            <w:r w:rsidRPr="00FE4B94">
              <w:rPr>
                <w:lang w:eastAsia="pl-PL"/>
              </w:rPr>
              <w:t>1</w:t>
            </w:r>
            <w:r w:rsidRPr="00FE4B94">
              <w:rPr>
                <w:lang w:eastAsia="pl-PL"/>
              </w:rPr>
              <w:br/>
              <w:t xml:space="preserve">w tym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otrzymanych ofert od małych i średnich przedsiębiorstw: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otrzymanych ofert od wykonawców z innych państw członkowskich Unii Europejskiej: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otrzymanych ofert od wykonawców z państw niebędących członkami Unii Europejskiej: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ofert otrzymanych drogą elektroniczną: </w:t>
            </w:r>
            <w:r w:rsidRPr="00FE4B94">
              <w:rPr>
                <w:lang w:eastAsia="pl-PL"/>
              </w:rPr>
              <w:t>0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IV.4) LICZBA ODRZUCONYCH OFERT: </w:t>
            </w:r>
            <w:r w:rsidRPr="00FE4B94">
              <w:rPr>
                <w:lang w:eastAsia="pl-PL"/>
              </w:rPr>
              <w:t>1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IV.5) NAZWA I ADRES WYKONAWCY, KTÓREMU UDZIELONO ZAMÓWIENIA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t xml:space="preserve">Zamówienie zostało udzielone wykonawcom wspólnie ubiegającym się o udzielenie: </w:t>
            </w:r>
            <w:r w:rsidRPr="00FE4B94">
              <w:rPr>
                <w:lang w:eastAsia="pl-PL"/>
              </w:rPr>
              <w:br/>
              <w:t xml:space="preserve">nie </w:t>
            </w:r>
            <w:r w:rsidRPr="00FE4B94">
              <w:rPr>
                <w:lang w:eastAsia="pl-PL"/>
              </w:rPr>
              <w:br/>
              <w:t xml:space="preserve">,  ,  ,  ,  ,  kraj/woj. </w:t>
            </w:r>
            <w:r w:rsidRPr="00FE4B94">
              <w:rPr>
                <w:lang w:eastAsia="pl-PL"/>
              </w:rPr>
              <w:br/>
              <w:t xml:space="preserve">Wykonawca jest małym/średnim przedsiębiorcą: nie </w:t>
            </w:r>
            <w:r w:rsidRPr="00FE4B94">
              <w:rPr>
                <w:lang w:eastAsia="pl-PL"/>
              </w:rPr>
              <w:br/>
              <w:t xml:space="preserve">Wykonawca pochodzi z innego państwa członkowskiego Unii Europejskiej: nie </w:t>
            </w:r>
            <w:r w:rsidRPr="00FE4B94">
              <w:rPr>
                <w:lang w:eastAsia="pl-PL"/>
              </w:rPr>
              <w:br/>
              <w:t xml:space="preserve">Skrót literowy nazwy państwa: </w:t>
            </w:r>
            <w:r w:rsidRPr="00FE4B94">
              <w:rPr>
                <w:lang w:eastAsia="pl-PL"/>
              </w:rPr>
              <w:br/>
              <w:t xml:space="preserve">Wykonawca pochodzi z innego państwa nie będącego członkiem Unii Europejskiej: nie </w:t>
            </w:r>
            <w:r w:rsidRPr="00FE4B94">
              <w:rPr>
                <w:lang w:eastAsia="pl-PL"/>
              </w:rPr>
              <w:br/>
              <w:t xml:space="preserve">Skrót literowy nazwy państwa: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lastRenderedPageBreak/>
              <w:t xml:space="preserve">IV.6) INFORMACJA O CENIE WYBRANEJ OFERTY/ WARTOŚCI ZAWARTEJ UMOWY ORAZ O OFERTACH Z NAJNIŻSZĄ I NAJWYŻSZĄ CENĄ/KOSZTEM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Cena wybranej oferty/wartość umowy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Oferta z najniższą ceną/kosztem </w:t>
            </w:r>
            <w:r w:rsidRPr="00FE4B94">
              <w:rPr>
                <w:lang w:eastAsia="pl-PL"/>
              </w:rPr>
              <w:br/>
              <w:t xml:space="preserve">&gt; </w:t>
            </w:r>
            <w:r w:rsidRPr="00FE4B94">
              <w:rPr>
                <w:b/>
                <w:bCs/>
                <w:lang w:eastAsia="pl-PL"/>
              </w:rPr>
              <w:t xml:space="preserve">Oferta z najwyższą ceną/kosztem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Waluta: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IV.7) Informacje na temat podwykonawstwa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Wykonawca przewiduje powierzenie wykonania części zamówienia podwykonawcy/podwykonawcom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Wartość lub procentowa część zamówienia, jaka zostanie powierzona podwykonawcy lub podwykonawcom: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IV.8) Informacje dodatkowe: </w:t>
            </w:r>
          </w:p>
        </w:tc>
      </w:tr>
    </w:tbl>
    <w:p w:rsidR="00FE4B94" w:rsidRPr="00FE4B94" w:rsidRDefault="00FE4B94" w:rsidP="00FE4B94">
      <w:pPr>
        <w:suppressAutoHyphens w:val="0"/>
        <w:rPr>
          <w:vanish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45"/>
        <w:gridCol w:w="5216"/>
      </w:tblGrid>
      <w:tr w:rsidR="00FE4B94" w:rsidRPr="00FE4B94" w:rsidTr="00FE4B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CZĘŚĆ NR: </w:t>
            </w:r>
            <w:r w:rsidRPr="00FE4B94">
              <w:rPr>
                <w:lang w:eastAsia="pl-PL"/>
              </w:rPr>
              <w:t xml:space="preserve">2   </w:t>
            </w:r>
          </w:p>
        </w:tc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NAZWA: </w:t>
            </w:r>
            <w:r w:rsidRPr="00FE4B94">
              <w:rPr>
                <w:lang w:eastAsia="pl-PL"/>
              </w:rPr>
              <w:t>łatki chroniące i końcówki kalibracyjne do Aparatu do pomiaru BILIRUBINY, BILLICHEK</w:t>
            </w:r>
          </w:p>
        </w:tc>
      </w:tr>
      <w:tr w:rsidR="00FE4B94" w:rsidRPr="00FE4B94" w:rsidTr="00FE4B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t xml:space="preserve">Postępowanie/część zostało unieważnione nie </w:t>
            </w:r>
            <w:r w:rsidRPr="00FE4B94">
              <w:rPr>
                <w:lang w:eastAsia="pl-PL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FE4B94" w:rsidRPr="00FE4B94" w:rsidTr="00FE4B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IV.1) DATA UDZIELENIA ZAMÓWIENIA: </w:t>
            </w:r>
            <w:r w:rsidRPr="00FE4B94">
              <w:rPr>
                <w:lang w:eastAsia="pl-PL"/>
              </w:rPr>
              <w:t>17/10/2016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IV.2 Całkowita wartość zamówienia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>Wartość bez VAT</w:t>
            </w:r>
            <w:r w:rsidRPr="00FE4B94">
              <w:rPr>
                <w:lang w:eastAsia="pl-PL"/>
              </w:rPr>
              <w:t>508.00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>Waluta</w:t>
            </w:r>
            <w:r w:rsidRPr="00FE4B94">
              <w:rPr>
                <w:lang w:eastAsia="pl-PL"/>
              </w:rPr>
              <w:t>PLN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IV.3) INFORMACJE O OFERTACH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>Liczba otrzymanych ofert</w:t>
            </w:r>
            <w:r w:rsidRPr="00FE4B94">
              <w:rPr>
                <w:lang w:eastAsia="pl-PL"/>
              </w:rPr>
              <w:t>1</w:t>
            </w:r>
            <w:r w:rsidRPr="00FE4B94">
              <w:rPr>
                <w:lang w:eastAsia="pl-PL"/>
              </w:rPr>
              <w:br/>
              <w:t xml:space="preserve">w tym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otrzymanych ofert od małych i średnich przedsiębiorstw: </w:t>
            </w:r>
            <w:r w:rsidRPr="00FE4B94">
              <w:rPr>
                <w:lang w:eastAsia="pl-PL"/>
              </w:rPr>
              <w:t>1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otrzymanych ofert od wykonawców z innych państw członkowskich Unii Europejskiej: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otrzymanych ofert od wykonawców z państw niebędących członkami Unii Europejskiej: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ofert otrzymanych drogą elektroniczną: </w:t>
            </w:r>
            <w:r w:rsidRPr="00FE4B94">
              <w:rPr>
                <w:lang w:eastAsia="pl-PL"/>
              </w:rPr>
              <w:t>0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IV.4) LICZBA ODRZUCONYCH OFERT: </w:t>
            </w:r>
            <w:r w:rsidRPr="00FE4B94">
              <w:rPr>
                <w:lang w:eastAsia="pl-PL"/>
              </w:rPr>
              <w:t>0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IV.5) NAZWA I ADRES WYKONAWCY, KTÓREMU UDZIELONO ZAMÓWIENIA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t xml:space="preserve">Zamówienie zostało udzielone wykonawcom wspólnie ubiegającym się o udzielenie: </w:t>
            </w:r>
            <w:r w:rsidRPr="00FE4B94">
              <w:rPr>
                <w:lang w:eastAsia="pl-PL"/>
              </w:rPr>
              <w:br/>
              <w:t xml:space="preserve">nie </w:t>
            </w:r>
            <w:r w:rsidRPr="00FE4B94">
              <w:rPr>
                <w:lang w:eastAsia="pl-PL"/>
              </w:rPr>
              <w:br/>
              <w:t>Medicom Sp. z o.o.,  ,  ul. M. Skłodowskiej-Curie 34 ,  41-819 ,  Zabrze,  kraj/woj. śląskie</w:t>
            </w:r>
            <w:r w:rsidRPr="00FE4B94">
              <w:rPr>
                <w:lang w:eastAsia="pl-PL"/>
              </w:rPr>
              <w:br/>
              <w:t xml:space="preserve">Wykonawca jest małym/średnim przedsiębiorcą: tak </w:t>
            </w:r>
            <w:r w:rsidRPr="00FE4B94">
              <w:rPr>
                <w:lang w:eastAsia="pl-PL"/>
              </w:rPr>
              <w:br/>
              <w:t xml:space="preserve">Wykonawca pochodzi z innego państwa członkowskiego Unii Europejskiej: nie </w:t>
            </w:r>
            <w:r w:rsidRPr="00FE4B94">
              <w:rPr>
                <w:lang w:eastAsia="pl-PL"/>
              </w:rPr>
              <w:br/>
              <w:t xml:space="preserve">Skrót literowy nazwy państwa: </w:t>
            </w:r>
            <w:r w:rsidRPr="00FE4B94">
              <w:rPr>
                <w:lang w:eastAsia="pl-PL"/>
              </w:rPr>
              <w:br/>
              <w:t xml:space="preserve">Wykonawca pochodzi z innego państwa nie będącego członkiem Unii Europejskiej: nie </w:t>
            </w:r>
            <w:r w:rsidRPr="00FE4B94">
              <w:rPr>
                <w:lang w:eastAsia="pl-PL"/>
              </w:rPr>
              <w:br/>
              <w:t xml:space="preserve">Skrót literowy nazwy państwa: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Cena wybranej oferty/wartość umowy </w:t>
            </w:r>
            <w:r w:rsidRPr="00FE4B94">
              <w:rPr>
                <w:lang w:eastAsia="pl-PL"/>
              </w:rPr>
              <w:t>548.64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Oferta z najniższą ceną/kosztem </w:t>
            </w:r>
            <w:r w:rsidRPr="00FE4B94">
              <w:rPr>
                <w:lang w:eastAsia="pl-PL"/>
              </w:rPr>
              <w:t>548.64</w:t>
            </w:r>
            <w:r w:rsidRPr="00FE4B94">
              <w:rPr>
                <w:lang w:eastAsia="pl-PL"/>
              </w:rPr>
              <w:br/>
            </w:r>
            <w:r w:rsidRPr="00FE4B94">
              <w:rPr>
                <w:lang w:eastAsia="pl-PL"/>
              </w:rPr>
              <w:lastRenderedPageBreak/>
              <w:t xml:space="preserve">&gt; </w:t>
            </w:r>
            <w:r w:rsidRPr="00FE4B94">
              <w:rPr>
                <w:b/>
                <w:bCs/>
                <w:lang w:eastAsia="pl-PL"/>
              </w:rPr>
              <w:t xml:space="preserve">Oferta z najwyższą ceną/kosztem </w:t>
            </w:r>
            <w:r w:rsidRPr="00FE4B94">
              <w:rPr>
                <w:lang w:eastAsia="pl-PL"/>
              </w:rPr>
              <w:t>548.64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Waluta: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IV.7) Informacje na temat podwykonawstwa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Wykonawca przewiduje powierzenie wykonania części zamówienia podwykonawcy/podwykonawcom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Wartość lub procentowa część zamówienia, jaka zostanie powierzona podwykonawcy lub podwykonawcom: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IV.8) Informacje dodatkowe: </w:t>
            </w:r>
          </w:p>
        </w:tc>
      </w:tr>
    </w:tbl>
    <w:p w:rsidR="00FE4B94" w:rsidRPr="00FE4B94" w:rsidRDefault="00FE4B94" w:rsidP="00FE4B94">
      <w:pPr>
        <w:suppressAutoHyphens w:val="0"/>
        <w:rPr>
          <w:vanish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76"/>
        <w:gridCol w:w="3085"/>
      </w:tblGrid>
      <w:tr w:rsidR="00FE4B94" w:rsidRPr="00FE4B94" w:rsidTr="00FE4B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CZĘŚĆ NR: </w:t>
            </w:r>
            <w:r w:rsidRPr="00FE4B94">
              <w:rPr>
                <w:lang w:eastAsia="pl-PL"/>
              </w:rPr>
              <w:t xml:space="preserve">3   </w:t>
            </w:r>
          </w:p>
        </w:tc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NAZWA: </w:t>
            </w:r>
            <w:r w:rsidRPr="00FE4B94">
              <w:rPr>
                <w:lang w:eastAsia="pl-PL"/>
              </w:rPr>
              <w:t>Okulary do fototerapii</w:t>
            </w:r>
          </w:p>
        </w:tc>
      </w:tr>
      <w:tr w:rsidR="00FE4B94" w:rsidRPr="00FE4B94" w:rsidTr="00FE4B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t xml:space="preserve">Postępowanie/część zostało unieważnione nie </w:t>
            </w:r>
            <w:r w:rsidRPr="00FE4B94">
              <w:rPr>
                <w:lang w:eastAsia="pl-PL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FE4B94" w:rsidRPr="00FE4B94" w:rsidTr="00FE4B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IV.1) DATA UDZIELENIA ZAMÓWIENIA: </w:t>
            </w:r>
            <w:r w:rsidRPr="00FE4B94">
              <w:rPr>
                <w:lang w:eastAsia="pl-PL"/>
              </w:rPr>
              <w:t>24/10/2016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IV.2 Całkowita wartość zamówienia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>Wartość bez VAT</w:t>
            </w:r>
            <w:r w:rsidRPr="00FE4B94">
              <w:rPr>
                <w:lang w:eastAsia="pl-PL"/>
              </w:rPr>
              <w:t>700.00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>Waluta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IV.3) INFORMACJE O OFERTACH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>Liczba otrzymanych ofert</w:t>
            </w:r>
            <w:r w:rsidRPr="00FE4B94">
              <w:rPr>
                <w:lang w:eastAsia="pl-PL"/>
              </w:rPr>
              <w:t>3</w:t>
            </w:r>
            <w:r w:rsidRPr="00FE4B94">
              <w:rPr>
                <w:lang w:eastAsia="pl-PL"/>
              </w:rPr>
              <w:br/>
              <w:t xml:space="preserve">w tym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otrzymanych ofert od małych i średnich przedsiębiorstw: </w:t>
            </w:r>
            <w:r w:rsidRPr="00FE4B94">
              <w:rPr>
                <w:lang w:eastAsia="pl-PL"/>
              </w:rPr>
              <w:t>3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otrzymanych ofert od wykonawców z innych państw członkowskich Unii Europejskiej: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otrzymanych ofert od wykonawców z państw niebędących członkami Unii Europejskiej: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ofert otrzymanych drogą elektroniczną: </w:t>
            </w:r>
            <w:r w:rsidRPr="00FE4B94">
              <w:rPr>
                <w:lang w:eastAsia="pl-PL"/>
              </w:rPr>
              <w:t>0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IV.4) LICZBA ODRZUCONYCH OFERT: </w:t>
            </w:r>
            <w:r w:rsidRPr="00FE4B94">
              <w:rPr>
                <w:lang w:eastAsia="pl-PL"/>
              </w:rPr>
              <w:t>0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IV.5) NAZWA I ADRES WYKONAWCY, KTÓREMU UDZIELONO ZAMÓWIENIA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t xml:space="preserve">Zamówienie zostało udzielone wykonawcom wspólnie ubiegającym się o udzielenie: </w:t>
            </w:r>
            <w:r w:rsidRPr="00FE4B94">
              <w:rPr>
                <w:lang w:eastAsia="pl-PL"/>
              </w:rPr>
              <w:br/>
              <w:t xml:space="preserve">nie </w:t>
            </w:r>
            <w:r w:rsidRPr="00FE4B94">
              <w:rPr>
                <w:lang w:eastAsia="pl-PL"/>
              </w:rPr>
              <w:br/>
              <w:t>KPR Medis Rafał Komenda,  ,  Ul. Zarosle 39 ,  30-898 ,  Kraków,  kraj/woj. małopolskie</w:t>
            </w:r>
            <w:r w:rsidRPr="00FE4B94">
              <w:rPr>
                <w:lang w:eastAsia="pl-PL"/>
              </w:rPr>
              <w:br/>
              <w:t xml:space="preserve">Wykonawca jest małym/średnim przedsiębiorcą: tak </w:t>
            </w:r>
            <w:r w:rsidRPr="00FE4B94">
              <w:rPr>
                <w:lang w:eastAsia="pl-PL"/>
              </w:rPr>
              <w:br/>
              <w:t xml:space="preserve">Wykonawca pochodzi z innego państwa członkowskiego Unii Europejskiej: nie </w:t>
            </w:r>
            <w:r w:rsidRPr="00FE4B94">
              <w:rPr>
                <w:lang w:eastAsia="pl-PL"/>
              </w:rPr>
              <w:br/>
              <w:t xml:space="preserve">Skrót literowy nazwy państwa: </w:t>
            </w:r>
            <w:r w:rsidRPr="00FE4B94">
              <w:rPr>
                <w:lang w:eastAsia="pl-PL"/>
              </w:rPr>
              <w:br/>
              <w:t xml:space="preserve">Wykonawca pochodzi z innego państwa nie będącego członkiem Unii Europejskiej: nie </w:t>
            </w:r>
            <w:r w:rsidRPr="00FE4B94">
              <w:rPr>
                <w:lang w:eastAsia="pl-PL"/>
              </w:rPr>
              <w:br/>
              <w:t xml:space="preserve">Skrót literowy nazwy państwa: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Cena wybranej oferty/wartość umowy </w:t>
            </w:r>
            <w:r w:rsidRPr="00FE4B94">
              <w:rPr>
                <w:lang w:eastAsia="pl-PL"/>
              </w:rPr>
              <w:t>540.00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Oferta z najniższą ceną/kosztem </w:t>
            </w:r>
            <w:r w:rsidRPr="00FE4B94">
              <w:rPr>
                <w:lang w:eastAsia="pl-PL"/>
              </w:rPr>
              <w:t>540.00</w:t>
            </w:r>
            <w:r w:rsidRPr="00FE4B94">
              <w:rPr>
                <w:lang w:eastAsia="pl-PL"/>
              </w:rPr>
              <w:br/>
              <w:t xml:space="preserve">&gt; </w:t>
            </w:r>
            <w:r w:rsidRPr="00FE4B94">
              <w:rPr>
                <w:b/>
                <w:bCs/>
                <w:lang w:eastAsia="pl-PL"/>
              </w:rPr>
              <w:t xml:space="preserve">Oferta z najwyższą ceną/kosztem </w:t>
            </w:r>
            <w:r w:rsidRPr="00FE4B94">
              <w:rPr>
                <w:lang w:eastAsia="pl-PL"/>
              </w:rPr>
              <w:t>1307.88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Waluta: </w:t>
            </w:r>
            <w:r w:rsidRPr="00FE4B94">
              <w:rPr>
                <w:lang w:eastAsia="pl-PL"/>
              </w:rPr>
              <w:t>PLN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IV.7) Informacje na temat podwykonawstwa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Wykonawca przewiduje powierzenie wykonania części zamówienia </w:t>
            </w:r>
            <w:r w:rsidRPr="00FE4B94">
              <w:rPr>
                <w:b/>
                <w:bCs/>
                <w:lang w:eastAsia="pl-PL"/>
              </w:rPr>
              <w:lastRenderedPageBreak/>
              <w:t xml:space="preserve">podwykonawcy/podwykonawcom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Wartość lub procentowa część zamówienia, jaka zostanie powierzona podwykonawcy lub podwykonawcom: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IV.8) Informacje dodatkowe: </w:t>
            </w:r>
          </w:p>
        </w:tc>
      </w:tr>
    </w:tbl>
    <w:p w:rsidR="00FE4B94" w:rsidRPr="00FE4B94" w:rsidRDefault="00FE4B94" w:rsidP="00FE4B94">
      <w:pPr>
        <w:suppressAutoHyphens w:val="0"/>
        <w:rPr>
          <w:vanish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1"/>
        <w:gridCol w:w="2680"/>
      </w:tblGrid>
      <w:tr w:rsidR="00FE4B94" w:rsidRPr="00FE4B94" w:rsidTr="00FE4B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CZĘŚĆ NR: </w:t>
            </w:r>
            <w:r w:rsidRPr="00FE4B94">
              <w:rPr>
                <w:lang w:eastAsia="pl-PL"/>
              </w:rPr>
              <w:t xml:space="preserve">4   </w:t>
            </w:r>
          </w:p>
        </w:tc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NAZWA: </w:t>
            </w:r>
            <w:r w:rsidRPr="00FE4B94">
              <w:rPr>
                <w:lang w:eastAsia="pl-PL"/>
              </w:rPr>
              <w:t>Test ureazowe</w:t>
            </w:r>
          </w:p>
        </w:tc>
      </w:tr>
      <w:tr w:rsidR="00FE4B94" w:rsidRPr="00FE4B94" w:rsidTr="00FE4B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t xml:space="preserve">Postępowanie/część zostało unieważnione nie </w:t>
            </w:r>
            <w:r w:rsidRPr="00FE4B94">
              <w:rPr>
                <w:lang w:eastAsia="pl-PL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FE4B94" w:rsidRPr="00FE4B94" w:rsidTr="00FE4B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IV.1) DATA UDZIELENIA ZAMÓWIENIA: </w:t>
            </w:r>
            <w:r w:rsidRPr="00FE4B94">
              <w:rPr>
                <w:lang w:eastAsia="pl-PL"/>
              </w:rPr>
              <w:t>17/10/2016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IV.2 Całkowita wartość zamówienia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>Wartość bez VAT</w:t>
            </w:r>
            <w:r w:rsidRPr="00FE4B94">
              <w:rPr>
                <w:lang w:eastAsia="pl-PL"/>
              </w:rPr>
              <w:t>688.00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>Waluta</w:t>
            </w:r>
            <w:r w:rsidRPr="00FE4B94">
              <w:rPr>
                <w:lang w:eastAsia="pl-PL"/>
              </w:rPr>
              <w:t>PLN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IV.3) INFORMACJE O OFERTACH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>Liczba otrzymanych ofert</w:t>
            </w:r>
            <w:r w:rsidRPr="00FE4B94">
              <w:rPr>
                <w:lang w:eastAsia="pl-PL"/>
              </w:rPr>
              <w:t>1</w:t>
            </w:r>
            <w:r w:rsidRPr="00FE4B94">
              <w:rPr>
                <w:lang w:eastAsia="pl-PL"/>
              </w:rPr>
              <w:br/>
              <w:t xml:space="preserve">w tym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otrzymanych ofert od małych i średnich przedsiębiorstw: </w:t>
            </w:r>
            <w:r w:rsidRPr="00FE4B94">
              <w:rPr>
                <w:lang w:eastAsia="pl-PL"/>
              </w:rPr>
              <w:t>1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otrzymanych ofert od wykonawców z innych państw członkowskich Unii Europejskiej: </w:t>
            </w:r>
            <w:r w:rsidRPr="00FE4B94">
              <w:rPr>
                <w:lang w:eastAsia="pl-PL"/>
              </w:rPr>
              <w:t>0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otrzymanych ofert od wykonawców z państw niebędących członkami Unii Europejskiej: </w:t>
            </w:r>
            <w:r w:rsidRPr="00FE4B94">
              <w:rPr>
                <w:lang w:eastAsia="pl-PL"/>
              </w:rPr>
              <w:t>0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liczba ofert otrzymanych drogą elektroniczną: </w:t>
            </w:r>
            <w:r w:rsidRPr="00FE4B94">
              <w:rPr>
                <w:lang w:eastAsia="pl-PL"/>
              </w:rPr>
              <w:t>1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IV.4) LICZBA ODRZUCONYCH OFERT: </w:t>
            </w:r>
            <w:r w:rsidRPr="00FE4B94">
              <w:rPr>
                <w:lang w:eastAsia="pl-PL"/>
              </w:rPr>
              <w:t>0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IV.5) NAZWA I ADRES WYKONAWCY, KTÓREMU UDZIELONO ZAMÓWIENIA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lang w:eastAsia="pl-PL"/>
              </w:rPr>
              <w:t xml:space="preserve">Zamówienie zostało udzielone wykonawcom wspólnie ubiegającym się o udzielenie: </w:t>
            </w:r>
            <w:r w:rsidRPr="00FE4B94">
              <w:rPr>
                <w:lang w:eastAsia="pl-PL"/>
              </w:rPr>
              <w:br/>
              <w:t xml:space="preserve">nie </w:t>
            </w:r>
            <w:r w:rsidRPr="00FE4B94">
              <w:rPr>
                <w:lang w:eastAsia="pl-PL"/>
              </w:rPr>
              <w:br/>
              <w:t>Lennom Trade International Ewa Lenczoska-Tomczak Sp.j.,  ,  ul. Wólczyńska 133 ,  01-919,  Warszawa,  kraj/woj. mazowieckie</w:t>
            </w:r>
            <w:r w:rsidRPr="00FE4B94">
              <w:rPr>
                <w:lang w:eastAsia="pl-PL"/>
              </w:rPr>
              <w:br/>
              <w:t xml:space="preserve">Wykonawca jest małym/średnim przedsiębiorcą: tak </w:t>
            </w:r>
            <w:r w:rsidRPr="00FE4B94">
              <w:rPr>
                <w:lang w:eastAsia="pl-PL"/>
              </w:rPr>
              <w:br/>
              <w:t xml:space="preserve">Wykonawca pochodzi z innego państwa członkowskiego Unii Europejskiej: nie </w:t>
            </w:r>
            <w:r w:rsidRPr="00FE4B94">
              <w:rPr>
                <w:lang w:eastAsia="pl-PL"/>
              </w:rPr>
              <w:br/>
              <w:t xml:space="preserve">Skrót literowy nazwy państwa: </w:t>
            </w:r>
            <w:r w:rsidRPr="00FE4B94">
              <w:rPr>
                <w:lang w:eastAsia="pl-PL"/>
              </w:rPr>
              <w:br/>
              <w:t xml:space="preserve">Wykonawca pochodzi z innego państwa nie będącego członkiem Unii Europejskiej: nie </w:t>
            </w:r>
            <w:r w:rsidRPr="00FE4B94">
              <w:rPr>
                <w:lang w:eastAsia="pl-PL"/>
              </w:rPr>
              <w:br/>
              <w:t xml:space="preserve">Skrót literowy nazwy państwa: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Cena wybranej oferty/wartość umowy </w:t>
            </w:r>
            <w:r w:rsidRPr="00FE4B94">
              <w:rPr>
                <w:lang w:eastAsia="pl-PL"/>
              </w:rPr>
              <w:t>743.04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Oferta z najniższą ceną/kosztem </w:t>
            </w:r>
            <w:r w:rsidRPr="00FE4B94">
              <w:rPr>
                <w:lang w:eastAsia="pl-PL"/>
              </w:rPr>
              <w:t>743.04</w:t>
            </w:r>
            <w:r w:rsidRPr="00FE4B94">
              <w:rPr>
                <w:lang w:eastAsia="pl-PL"/>
              </w:rPr>
              <w:br/>
              <w:t xml:space="preserve">&gt; </w:t>
            </w:r>
            <w:r w:rsidRPr="00FE4B94">
              <w:rPr>
                <w:b/>
                <w:bCs/>
                <w:lang w:eastAsia="pl-PL"/>
              </w:rPr>
              <w:t xml:space="preserve">Oferta z najwyższą ceną/kosztem </w:t>
            </w:r>
            <w:r w:rsidRPr="00FE4B94">
              <w:rPr>
                <w:lang w:eastAsia="pl-PL"/>
              </w:rPr>
              <w:t>743.04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Waluta: </w:t>
            </w: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</w:p>
          <w:p w:rsidR="00FE4B94" w:rsidRPr="00FE4B94" w:rsidRDefault="00FE4B94" w:rsidP="00FE4B94">
            <w:pPr>
              <w:suppressAutoHyphens w:val="0"/>
              <w:rPr>
                <w:lang w:eastAsia="pl-PL"/>
              </w:rPr>
            </w:pPr>
            <w:r w:rsidRPr="00FE4B94">
              <w:rPr>
                <w:b/>
                <w:bCs/>
                <w:lang w:eastAsia="pl-PL"/>
              </w:rPr>
              <w:t xml:space="preserve">IV.7) Informacje na temat podwykonawstwa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Wykonawca przewiduje powierzenie wykonania części zamówienia podwykonawcy/podwykonawcom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Wartość lub procentowa część zamówienia, jaka zostanie powierzona podwykonawcy lub podwykonawcom: </w:t>
            </w:r>
            <w:r w:rsidRPr="00FE4B94">
              <w:rPr>
                <w:lang w:eastAsia="pl-PL"/>
              </w:rPr>
              <w:br/>
            </w:r>
            <w:r w:rsidRPr="00FE4B94">
              <w:rPr>
                <w:b/>
                <w:bCs/>
                <w:lang w:eastAsia="pl-PL"/>
              </w:rPr>
              <w:t xml:space="preserve">IV.8) Informacje dodatkowe: </w:t>
            </w:r>
          </w:p>
        </w:tc>
      </w:tr>
    </w:tbl>
    <w:p w:rsidR="00FE4B94" w:rsidRPr="00FE4B94" w:rsidRDefault="00FE4B94" w:rsidP="00FE4B94">
      <w:pPr>
        <w:suppressAutoHyphens w:val="0"/>
        <w:rPr>
          <w:lang w:eastAsia="pl-PL"/>
        </w:rPr>
      </w:pPr>
    </w:p>
    <w:p w:rsidR="00FE4B94" w:rsidRPr="00FE4B94" w:rsidRDefault="00FE4B94" w:rsidP="00FE4B94">
      <w:pPr>
        <w:suppressAutoHyphens w:val="0"/>
        <w:jc w:val="center"/>
        <w:rPr>
          <w:lang w:eastAsia="pl-PL"/>
        </w:rPr>
      </w:pPr>
      <w:r w:rsidRPr="00FE4B94">
        <w:rPr>
          <w:b/>
          <w:bCs/>
          <w:u w:val="single"/>
          <w:lang w:eastAsia="pl-PL"/>
        </w:rPr>
        <w:lastRenderedPageBreak/>
        <w:t xml:space="preserve">IV.9) UZASADNIENIE UDZIELENIA ZAMÓWIENIA W TRYBIE NEGOCJACJI BEZ OGŁOSZENIA, ZAMÓWIENIA Z WOLNEJ RĘKI ALBO ZAPYTANIA O CENĘ </w:t>
      </w:r>
    </w:p>
    <w:p w:rsidR="00FE4B94" w:rsidRPr="00FE4B94" w:rsidRDefault="00FE4B94" w:rsidP="00FE4B94">
      <w:pPr>
        <w:suppressAutoHyphens w:val="0"/>
        <w:rPr>
          <w:lang w:eastAsia="pl-PL"/>
        </w:rPr>
      </w:pPr>
      <w:r w:rsidRPr="00FE4B94">
        <w:rPr>
          <w:b/>
          <w:bCs/>
          <w:u w:val="single"/>
          <w:lang w:eastAsia="pl-PL"/>
        </w:rPr>
        <w:t>IV.9.1) Podstawa prawna</w:t>
      </w:r>
      <w:r w:rsidRPr="00FE4B94">
        <w:rPr>
          <w:u w:val="single"/>
          <w:lang w:eastAsia="pl-PL"/>
        </w:rPr>
        <w:br/>
        <w:t xml:space="preserve">Postępowanie prowadzone jest w trybie   na podstawie art.  ustawy Pzp. </w:t>
      </w:r>
      <w:r w:rsidRPr="00FE4B94">
        <w:rPr>
          <w:u w:val="single"/>
          <w:lang w:eastAsia="pl-PL"/>
        </w:rPr>
        <w:br/>
      </w:r>
      <w:r w:rsidRPr="00FE4B94">
        <w:rPr>
          <w:u w:val="single"/>
          <w:lang w:eastAsia="pl-PL"/>
        </w:rPr>
        <w:br/>
      </w:r>
      <w:r w:rsidRPr="00FE4B94">
        <w:rPr>
          <w:b/>
          <w:bCs/>
          <w:u w:val="single"/>
          <w:lang w:eastAsia="pl-PL"/>
        </w:rPr>
        <w:t xml:space="preserve">IV.9.2) Uzasadnienia wyboru trybu </w:t>
      </w:r>
      <w:r w:rsidRPr="00FE4B94">
        <w:rPr>
          <w:u w:val="single"/>
          <w:lang w:eastAsia="pl-PL"/>
        </w:rPr>
        <w:br/>
        <w:t xml:space="preserve">Należy podać uzasadnienie faktyczne i prawne wyboru trybu oraz wyjaśnić, dlaczego udzielenie zamówienia jest zgodne z przepisami. </w:t>
      </w:r>
    </w:p>
    <w:p w:rsidR="00294E31" w:rsidRPr="00AE254C" w:rsidRDefault="00294E31" w:rsidP="00AE254C">
      <w:pPr>
        <w:jc w:val="both"/>
        <w:rPr>
          <w:rFonts w:ascii="Arial" w:hAnsi="Arial" w:cs="Arial"/>
        </w:rPr>
      </w:pPr>
    </w:p>
    <w:sectPr w:rsidR="00294E31" w:rsidRPr="00AE254C" w:rsidSect="00AE25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CEF" w:rsidRDefault="00977CEF">
      <w:r>
        <w:separator/>
      </w:r>
    </w:p>
  </w:endnote>
  <w:endnote w:type="continuationSeparator" w:id="1">
    <w:p w:rsidR="00977CEF" w:rsidRDefault="00977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8DA" w:rsidRDefault="006B4A27"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B60642" w:rsidRDefault="009D6C5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CEF" w:rsidRDefault="00977CEF">
      <w:r>
        <w:separator/>
      </w:r>
    </w:p>
  </w:footnote>
  <w:footnote w:type="continuationSeparator" w:id="1">
    <w:p w:rsidR="00977CEF" w:rsidRDefault="00977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A7" w:rsidRPr="009014A7" w:rsidRDefault="006B4A27" w:rsidP="00DA68DA">
    <w:pPr>
      <w:pStyle w:val="WW-Tekstpodstawowy2"/>
      <w:ind w:right="-468"/>
      <w:rPr>
        <w:rFonts w:ascii="Times New Roman" w:hAnsi="Times New Roman"/>
        <w:b/>
        <w:sz w:val="16"/>
        <w:szCs w:val="16"/>
      </w:rPr>
    </w:pPr>
    <w:r w:rsidRPr="006B4A27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392.7pt;margin-top:3.75pt;width:120.65pt;height:35.35pt;z-index:251657216" filled="f" stroked="f">
          <v:textbox>
            <w:txbxContent>
              <w:p w:rsidR="00735025" w:rsidRPr="00195154" w:rsidRDefault="00735025" w:rsidP="00DA68DA">
                <w:pPr>
                  <w:rPr>
                    <w:b/>
                    <w:sz w:val="16"/>
                    <w:szCs w:val="16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CA78E2"/>
    <w:multiLevelType w:val="hybridMultilevel"/>
    <w:tmpl w:val="D0A03C74"/>
    <w:lvl w:ilvl="0" w:tplc="ADA2C224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79024E"/>
    <w:multiLevelType w:val="multilevel"/>
    <w:tmpl w:val="5134A3B0"/>
    <w:lvl w:ilvl="0">
      <w:start w:val="76"/>
      <w:numFmt w:val="decimal"/>
      <w:lvlText w:val="%1"/>
      <w:lvlJc w:val="left"/>
      <w:pPr>
        <w:ind w:left="675" w:hanging="675"/>
      </w:pPr>
    </w:lvl>
    <w:lvl w:ilvl="1">
      <w:start w:val="100"/>
      <w:numFmt w:val="decimal"/>
      <w:lvlText w:val="%1-%2"/>
      <w:lvlJc w:val="left"/>
      <w:pPr>
        <w:ind w:left="1350" w:hanging="675"/>
      </w:pPr>
    </w:lvl>
    <w:lvl w:ilvl="2">
      <w:start w:val="1"/>
      <w:numFmt w:val="decimal"/>
      <w:lvlText w:val="%1-%2.%3"/>
      <w:lvlJc w:val="left"/>
      <w:pPr>
        <w:ind w:left="2070" w:hanging="720"/>
      </w:pPr>
    </w:lvl>
    <w:lvl w:ilvl="3">
      <w:start w:val="1"/>
      <w:numFmt w:val="decimal"/>
      <w:lvlText w:val="%1-%2.%3.%4"/>
      <w:lvlJc w:val="left"/>
      <w:pPr>
        <w:ind w:left="2745" w:hanging="720"/>
      </w:pPr>
    </w:lvl>
    <w:lvl w:ilvl="4">
      <w:start w:val="1"/>
      <w:numFmt w:val="decimal"/>
      <w:lvlText w:val="%1-%2.%3.%4.%5"/>
      <w:lvlJc w:val="left"/>
      <w:pPr>
        <w:ind w:left="3780" w:hanging="1080"/>
      </w:pPr>
    </w:lvl>
    <w:lvl w:ilvl="5">
      <w:start w:val="1"/>
      <w:numFmt w:val="decimal"/>
      <w:lvlText w:val="%1-%2.%3.%4.%5.%6"/>
      <w:lvlJc w:val="left"/>
      <w:pPr>
        <w:ind w:left="4455" w:hanging="1080"/>
      </w:pPr>
    </w:lvl>
    <w:lvl w:ilvl="6">
      <w:start w:val="1"/>
      <w:numFmt w:val="decimal"/>
      <w:lvlText w:val="%1-%2.%3.%4.%5.%6.%7"/>
      <w:lvlJc w:val="left"/>
      <w:pPr>
        <w:ind w:left="5490" w:hanging="1440"/>
      </w:pPr>
    </w:lvl>
    <w:lvl w:ilvl="7">
      <w:start w:val="1"/>
      <w:numFmt w:val="decimal"/>
      <w:lvlText w:val="%1-%2.%3.%4.%5.%6.%7.%8"/>
      <w:lvlJc w:val="left"/>
      <w:pPr>
        <w:ind w:left="6165" w:hanging="1440"/>
      </w:pPr>
    </w:lvl>
    <w:lvl w:ilvl="8">
      <w:start w:val="1"/>
      <w:numFmt w:val="decimal"/>
      <w:lvlText w:val="%1-%2.%3.%4.%5.%6.%7.%8.%9"/>
      <w:lvlJc w:val="left"/>
      <w:pPr>
        <w:ind w:left="7200" w:hanging="1800"/>
      </w:pPr>
    </w:lvl>
  </w:abstractNum>
  <w:abstractNum w:abstractNumId="3">
    <w:nsid w:val="02FF182F"/>
    <w:multiLevelType w:val="hybridMultilevel"/>
    <w:tmpl w:val="1D603D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7C6845"/>
    <w:multiLevelType w:val="hybridMultilevel"/>
    <w:tmpl w:val="C1964C7A"/>
    <w:lvl w:ilvl="0" w:tplc="0810BD6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>
    <w:nsid w:val="051D6119"/>
    <w:multiLevelType w:val="hybridMultilevel"/>
    <w:tmpl w:val="FB324602"/>
    <w:lvl w:ilvl="0" w:tplc="0958D7A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1863B6"/>
    <w:multiLevelType w:val="hybridMultilevel"/>
    <w:tmpl w:val="88B2A2A6"/>
    <w:lvl w:ilvl="0" w:tplc="0820EF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6657F2C"/>
    <w:multiLevelType w:val="hybridMultilevel"/>
    <w:tmpl w:val="67CC7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BE2467"/>
    <w:multiLevelType w:val="hybridMultilevel"/>
    <w:tmpl w:val="6924E4D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120163"/>
    <w:multiLevelType w:val="hybridMultilevel"/>
    <w:tmpl w:val="2022FD42"/>
    <w:lvl w:ilvl="0" w:tplc="6518D7C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2904CE4"/>
    <w:multiLevelType w:val="hybridMultilevel"/>
    <w:tmpl w:val="B8E6D5FA"/>
    <w:lvl w:ilvl="0" w:tplc="EB90B9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7096A65"/>
    <w:multiLevelType w:val="hybridMultilevel"/>
    <w:tmpl w:val="43B8694A"/>
    <w:lvl w:ilvl="0" w:tplc="C866AF5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511150"/>
    <w:multiLevelType w:val="hybridMultilevel"/>
    <w:tmpl w:val="7F765850"/>
    <w:lvl w:ilvl="0" w:tplc="0ECADB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A0316D4"/>
    <w:multiLevelType w:val="hybridMultilevel"/>
    <w:tmpl w:val="A81CE43E"/>
    <w:lvl w:ilvl="0" w:tplc="E26E52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1BB05256"/>
    <w:multiLevelType w:val="hybridMultilevel"/>
    <w:tmpl w:val="FCFE3022"/>
    <w:lvl w:ilvl="0" w:tplc="4FA8467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0A16F77"/>
    <w:multiLevelType w:val="hybridMultilevel"/>
    <w:tmpl w:val="47FE2998"/>
    <w:lvl w:ilvl="0" w:tplc="A74ED98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C5A28F0"/>
    <w:multiLevelType w:val="hybridMultilevel"/>
    <w:tmpl w:val="D4C2A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76AF6"/>
    <w:multiLevelType w:val="hybridMultilevel"/>
    <w:tmpl w:val="186A1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1A61B1"/>
    <w:multiLevelType w:val="hybridMultilevel"/>
    <w:tmpl w:val="262E1BD6"/>
    <w:lvl w:ilvl="0" w:tplc="40102282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9B102C"/>
    <w:multiLevelType w:val="multilevel"/>
    <w:tmpl w:val="59767CC6"/>
    <w:lvl w:ilvl="0">
      <w:start w:val="2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hint="default"/>
        <w:b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imes New Roman" w:eastAsia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97"/>
      </w:pPr>
      <w:rPr>
        <w:rFonts w:ascii="Bookman Old Style" w:hAnsi="Bookman Old Style" w:hint="default"/>
        <w:b w:val="0"/>
        <w:i w:val="0"/>
        <w:sz w:val="2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4AE97FC5"/>
    <w:multiLevelType w:val="hybridMultilevel"/>
    <w:tmpl w:val="978EBE30"/>
    <w:lvl w:ilvl="0" w:tplc="B6661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012E57"/>
    <w:multiLevelType w:val="hybridMultilevel"/>
    <w:tmpl w:val="61CAFDAE"/>
    <w:lvl w:ilvl="0" w:tplc="15F8182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5167DD"/>
    <w:multiLevelType w:val="hybridMultilevel"/>
    <w:tmpl w:val="9AA8856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3B4D84"/>
    <w:multiLevelType w:val="hybridMultilevel"/>
    <w:tmpl w:val="C39E3E48"/>
    <w:lvl w:ilvl="0" w:tplc="E2AA494E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ECE45F9"/>
    <w:multiLevelType w:val="hybridMultilevel"/>
    <w:tmpl w:val="2856B7F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0847454"/>
    <w:multiLevelType w:val="hybridMultilevel"/>
    <w:tmpl w:val="9938A8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4125670"/>
    <w:multiLevelType w:val="hybridMultilevel"/>
    <w:tmpl w:val="02DE4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A23E87"/>
    <w:multiLevelType w:val="hybridMultilevel"/>
    <w:tmpl w:val="1A1E5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E8426D"/>
    <w:multiLevelType w:val="hybridMultilevel"/>
    <w:tmpl w:val="2DD26114"/>
    <w:lvl w:ilvl="0" w:tplc="9C6A10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A13AC0"/>
    <w:multiLevelType w:val="hybridMultilevel"/>
    <w:tmpl w:val="37A6330A"/>
    <w:lvl w:ilvl="0" w:tplc="83A602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C6673D"/>
    <w:multiLevelType w:val="hybridMultilevel"/>
    <w:tmpl w:val="5B3C6DD6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5E072F4"/>
    <w:multiLevelType w:val="hybridMultilevel"/>
    <w:tmpl w:val="BF4C41E8"/>
    <w:lvl w:ilvl="0" w:tplc="E6F275E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E9F7878"/>
    <w:multiLevelType w:val="hybridMultilevel"/>
    <w:tmpl w:val="A3487914"/>
    <w:lvl w:ilvl="0" w:tplc="F3DE0E74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2"/>
  </w:num>
  <w:num w:numId="3">
    <w:abstractNumId w:val="18"/>
  </w:num>
  <w:num w:numId="4">
    <w:abstractNumId w:val="7"/>
  </w:num>
  <w:num w:numId="5">
    <w:abstractNumId w:val="25"/>
  </w:num>
  <w:num w:numId="6">
    <w:abstractNumId w:val="27"/>
  </w:num>
  <w:num w:numId="7">
    <w:abstractNumId w:val="6"/>
  </w:num>
  <w:num w:numId="8">
    <w:abstractNumId w:val="13"/>
  </w:num>
  <w:num w:numId="9">
    <w:abstractNumId w:val="16"/>
  </w:num>
  <w:num w:numId="10">
    <w:abstractNumId w:val="12"/>
  </w:num>
  <w:num w:numId="11">
    <w:abstractNumId w:val="4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76"/>
    </w:lvlOverride>
    <w:lvlOverride w:ilvl="1">
      <w:startOverride w:val="1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3"/>
  </w:num>
  <w:num w:numId="35">
    <w:abstractNumId w:val="28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355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6F97"/>
    <w:rsid w:val="000B753C"/>
    <w:rsid w:val="000D6CEC"/>
    <w:rsid w:val="0010171F"/>
    <w:rsid w:val="00120252"/>
    <w:rsid w:val="001400E0"/>
    <w:rsid w:val="001630A7"/>
    <w:rsid w:val="00195154"/>
    <w:rsid w:val="00195CF8"/>
    <w:rsid w:val="001A7C10"/>
    <w:rsid w:val="001C2EE7"/>
    <w:rsid w:val="0020304E"/>
    <w:rsid w:val="002864C1"/>
    <w:rsid w:val="00294E31"/>
    <w:rsid w:val="002B3C7B"/>
    <w:rsid w:val="002B624E"/>
    <w:rsid w:val="002B79D7"/>
    <w:rsid w:val="002D0028"/>
    <w:rsid w:val="00302A62"/>
    <w:rsid w:val="00305A60"/>
    <w:rsid w:val="00345F21"/>
    <w:rsid w:val="00377EAB"/>
    <w:rsid w:val="00397ECF"/>
    <w:rsid w:val="003E780D"/>
    <w:rsid w:val="003F06F8"/>
    <w:rsid w:val="003F66E0"/>
    <w:rsid w:val="004A1A26"/>
    <w:rsid w:val="00543D67"/>
    <w:rsid w:val="0061689B"/>
    <w:rsid w:val="00670DB7"/>
    <w:rsid w:val="006A4DFE"/>
    <w:rsid w:val="006B1E5C"/>
    <w:rsid w:val="006B4A27"/>
    <w:rsid w:val="006C656C"/>
    <w:rsid w:val="006F07F8"/>
    <w:rsid w:val="00735025"/>
    <w:rsid w:val="00737250"/>
    <w:rsid w:val="007838D0"/>
    <w:rsid w:val="00812500"/>
    <w:rsid w:val="0083254B"/>
    <w:rsid w:val="00861148"/>
    <w:rsid w:val="008A1D51"/>
    <w:rsid w:val="009014A7"/>
    <w:rsid w:val="00954CB4"/>
    <w:rsid w:val="00977868"/>
    <w:rsid w:val="00977CEF"/>
    <w:rsid w:val="00993D40"/>
    <w:rsid w:val="009B0C9F"/>
    <w:rsid w:val="009D6765"/>
    <w:rsid w:val="009D6C56"/>
    <w:rsid w:val="009E20D0"/>
    <w:rsid w:val="009F4F17"/>
    <w:rsid w:val="00A52897"/>
    <w:rsid w:val="00A706C7"/>
    <w:rsid w:val="00A76F6B"/>
    <w:rsid w:val="00A83064"/>
    <w:rsid w:val="00AE254C"/>
    <w:rsid w:val="00B60642"/>
    <w:rsid w:val="00BF031A"/>
    <w:rsid w:val="00C07D31"/>
    <w:rsid w:val="00C1270F"/>
    <w:rsid w:val="00C276BB"/>
    <w:rsid w:val="00C35B8E"/>
    <w:rsid w:val="00C37E5D"/>
    <w:rsid w:val="00C5755F"/>
    <w:rsid w:val="00D40915"/>
    <w:rsid w:val="00D51EBA"/>
    <w:rsid w:val="00D61BA7"/>
    <w:rsid w:val="00D646C0"/>
    <w:rsid w:val="00DA68DA"/>
    <w:rsid w:val="00DA721F"/>
    <w:rsid w:val="00DD657D"/>
    <w:rsid w:val="00DF39A4"/>
    <w:rsid w:val="00E67CEC"/>
    <w:rsid w:val="00E97AC1"/>
    <w:rsid w:val="00EC43FF"/>
    <w:rsid w:val="00EE7085"/>
    <w:rsid w:val="00F12955"/>
    <w:rsid w:val="00F24E26"/>
    <w:rsid w:val="00FB2404"/>
    <w:rsid w:val="00FE4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9B0C9F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A76F6B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A76F6B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5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8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1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7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9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9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1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89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7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0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86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89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80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4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2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30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7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9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1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9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70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05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7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14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0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0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</TotalTime>
  <Pages>6</Pages>
  <Words>1439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10059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dc:description/>
  <cp:lastModifiedBy>Skórzewski</cp:lastModifiedBy>
  <cp:revision>2</cp:revision>
  <cp:lastPrinted>2009-07-10T10:48:00Z</cp:lastPrinted>
  <dcterms:created xsi:type="dcterms:W3CDTF">2016-11-02T06:57:00Z</dcterms:created>
  <dcterms:modified xsi:type="dcterms:W3CDTF">2016-11-02T06:57:00Z</dcterms:modified>
</cp:coreProperties>
</file>