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Ogłoszenie nr 314682 - 2016 z dnia 2016-09-28 r. </w:t>
      </w:r>
    </w:p>
    <w:p w:rsidR="006C3B1D" w:rsidRPr="006C3B1D" w:rsidRDefault="006C3B1D" w:rsidP="006C3B1D">
      <w:pPr>
        <w:suppressAutoHyphens w:val="0"/>
        <w:jc w:val="center"/>
        <w:rPr>
          <w:lang w:eastAsia="pl-PL"/>
        </w:rPr>
      </w:pPr>
      <w:r w:rsidRPr="006C3B1D">
        <w:rPr>
          <w:lang w:eastAsia="pl-PL"/>
        </w:rPr>
        <w:t>Sławno: Dzierżawa analizatora immunochemicznego I/12/2016</w:t>
      </w:r>
      <w:r w:rsidRPr="006C3B1D">
        <w:rPr>
          <w:lang w:eastAsia="pl-PL"/>
        </w:rPr>
        <w:br/>
        <w:t xml:space="preserve">OGŁOSZENIE O UDZIELENIU ZAMÓWIENIA -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Zamieszczanie ogłoszenia:</w:t>
      </w:r>
      <w:r w:rsidRPr="006C3B1D">
        <w:rPr>
          <w:lang w:eastAsia="pl-PL"/>
        </w:rPr>
        <w:t xml:space="preserve"> obowiązkowe.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Ogłoszenie dotyczy:</w:t>
      </w:r>
      <w:r w:rsidRPr="006C3B1D">
        <w:rPr>
          <w:lang w:eastAsia="pl-PL"/>
        </w:rPr>
        <w:t xml:space="preserve"> zamówienia publicznego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Zamówienie dotyczy projektu lub programu współfinansowanego ze środków Unii Europejskiej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nie </w:t>
      </w:r>
    </w:p>
    <w:p w:rsidR="006C3B1D" w:rsidRPr="006C3B1D" w:rsidRDefault="006C3B1D" w:rsidP="006C3B1D">
      <w:pPr>
        <w:suppressAutoHyphens w:val="0"/>
        <w:spacing w:after="240"/>
        <w:rPr>
          <w:lang w:eastAsia="pl-PL"/>
        </w:rPr>
      </w:pPr>
      <w:r w:rsidRPr="006C3B1D">
        <w:rPr>
          <w:b/>
          <w:bCs/>
          <w:lang w:eastAsia="pl-PL"/>
        </w:rPr>
        <w:t>Nazwa projektu lub programu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Zamówienie było przedmiotem ogłoszenia w Biuletynie Zamówień Publicznych:</w:t>
      </w:r>
      <w:r w:rsidRPr="006C3B1D">
        <w:rPr>
          <w:lang w:eastAsia="pl-PL"/>
        </w:rPr>
        <w:t xml:space="preserve"> tak </w:t>
      </w:r>
      <w:r w:rsidRPr="006C3B1D">
        <w:rPr>
          <w:lang w:eastAsia="pl-PL"/>
        </w:rPr>
        <w:br/>
        <w:t>Numer ogłoszenia: 306401</w:t>
      </w:r>
    </w:p>
    <w:p w:rsidR="006C3B1D" w:rsidRPr="006C3B1D" w:rsidRDefault="006C3B1D" w:rsidP="006C3B1D">
      <w:pPr>
        <w:suppressAutoHyphens w:val="0"/>
        <w:rPr>
          <w:lang w:eastAsia="pl-PL"/>
        </w:rPr>
      </w:pP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Ogłoszenie o zmianie ogłoszenia zostało zamieszczone w Biuletynie Zamówień Publicznych:</w:t>
      </w:r>
      <w:r w:rsidRPr="006C3B1D">
        <w:rPr>
          <w:lang w:eastAsia="pl-PL"/>
        </w:rPr>
        <w:t xml:space="preserve"> nie </w:t>
      </w:r>
    </w:p>
    <w:p w:rsidR="006C3B1D" w:rsidRPr="006C3B1D" w:rsidRDefault="006C3B1D" w:rsidP="006C3B1D">
      <w:pPr>
        <w:suppressAutoHyphens w:val="0"/>
        <w:rPr>
          <w:lang w:eastAsia="pl-PL"/>
        </w:rPr>
      </w:pP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u w:val="single"/>
          <w:lang w:eastAsia="pl-PL"/>
        </w:rPr>
        <w:t>SEKCJA I: ZAMAWIAJĄCY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Postępowanie zostało przeprowadzone przez centralnego zamawiającego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nie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Postępowanie zostało przeprowadzone przez podmiot, któremu zamawiający powierzył/powierzyli przeprowadzenie postępowania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nie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Postępowanie zostało przeprowadzone wspólnie przez zamawiających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nie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Postępowanie zostało przeprowadzone wspólnie z zamawiającymi z innych państw członkowskich Unii Europejskiej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nie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publicznych::</w:t>
      </w:r>
      <w:r w:rsidRPr="006C3B1D">
        <w:rPr>
          <w:lang w:eastAsia="pl-PL"/>
        </w:rPr>
        <w:br/>
      </w:r>
      <w:r w:rsidRPr="006C3B1D">
        <w:rPr>
          <w:b/>
          <w:bCs/>
          <w:lang w:eastAsia="pl-PL"/>
        </w:rPr>
        <w:t>Informacje dodatkowe: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I. 1) NAZWA I ADRES: </w:t>
      </w:r>
      <w:r w:rsidRPr="006C3B1D">
        <w:rPr>
          <w:lang w:eastAsia="pl-PL"/>
        </w:rPr>
        <w:t xml:space="preserve">Szpital Powiatowy, krajowy numer identyfikacyjny 33130866400000, ul. ul. I-go Pułku Ułanów  9, 76100   Sławno, państwo , woj. zachodniopomorskie, tel. 059 8103031, 8106302, faks 598 102 423, e-mail </w:t>
      </w:r>
      <w:r w:rsidRPr="006C3B1D">
        <w:rPr>
          <w:lang w:eastAsia="pl-PL"/>
        </w:rPr>
        <w:br/>
        <w:t>Adres strony internetowej (URL): http://www.szpital-slawno.pl/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I. 2) RODZAJ ZAMAWIAJĄCEGO: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Inny: Samodzielny Publiczny Zakład Opieki Zdrowotnej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I.3) WSPÓLNE UDZIELANIE ZAMÓWIENIA </w:t>
      </w:r>
      <w:r w:rsidRPr="006C3B1D">
        <w:rPr>
          <w:b/>
          <w:bCs/>
          <w:i/>
          <w:iCs/>
          <w:lang w:eastAsia="pl-PL"/>
        </w:rPr>
        <w:t>(jeżeli dotyczy)</w:t>
      </w:r>
      <w:r w:rsidRPr="006C3B1D">
        <w:rPr>
          <w:b/>
          <w:bCs/>
          <w:lang w:eastAsia="pl-PL"/>
        </w:rPr>
        <w:t xml:space="preserve">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u w:val="single"/>
          <w:lang w:eastAsia="pl-PL"/>
        </w:rPr>
        <w:t xml:space="preserve">SEKCJA II: PRZEDMIOT ZAMÓWIENIA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II.1) Nazwa nadana zamówieniu przez zamawiającego: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>Dzierżawa analizatora immunochemicznego I/12/2016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Numer referencyjny </w:t>
      </w:r>
      <w:r w:rsidRPr="006C3B1D">
        <w:rPr>
          <w:b/>
          <w:bCs/>
          <w:i/>
          <w:iCs/>
          <w:lang w:eastAsia="pl-PL"/>
        </w:rPr>
        <w:t>(jeżeli dotyczy)</w:t>
      </w:r>
      <w:r w:rsidRPr="006C3B1D">
        <w:rPr>
          <w:b/>
          <w:bCs/>
          <w:lang w:eastAsia="pl-PL"/>
        </w:rPr>
        <w:t xml:space="preserve">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>I/12/2016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II.2) Rodzaj zamówienia: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lastRenderedPageBreak/>
        <w:t xml:space="preserve">Dostawy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II.3) Krótki opis przedmiotu zamówienia </w:t>
      </w:r>
      <w:r w:rsidRPr="006C3B1D">
        <w:rPr>
          <w:b/>
          <w:bCs/>
          <w:i/>
          <w:iCs/>
          <w:lang w:eastAsia="pl-PL"/>
        </w:rPr>
        <w:t>(wielkość, zakres, rodzaj i ilość dostaw, usług lub robót budowlanych lub określenie zapotrzebowania i wymagań )</w:t>
      </w:r>
      <w:r w:rsidRPr="006C3B1D">
        <w:rPr>
          <w:b/>
          <w:bCs/>
          <w:lang w:eastAsia="pl-PL"/>
        </w:rPr>
        <w:t xml:space="preserve"> a w przypadku partnerstwa innowacyjnego - określenie zapotrzebowania na innowacyjny produkt, usługę lub roboty budowlane: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>DZIERŻAWA ANALIZATORA IMMUNOCHEMICZNEGO WRAZ Z DOSTAWĄ ODCZYNNIKÓW I MATERIAŁÓW ZUŻYWALNYCH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>II.4) Informacja o częściach zamówienia:</w:t>
      </w:r>
      <w:r w:rsidRPr="006C3B1D">
        <w:rPr>
          <w:lang w:eastAsia="pl-PL"/>
        </w:rPr>
        <w:br/>
      </w:r>
      <w:r w:rsidRPr="006C3B1D">
        <w:rPr>
          <w:b/>
          <w:bCs/>
          <w:lang w:eastAsia="pl-PL"/>
        </w:rPr>
        <w:t>Zamówienie podzielone jest na części: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Nie </w:t>
      </w:r>
    </w:p>
    <w:p w:rsidR="006C3B1D" w:rsidRPr="006C3B1D" w:rsidRDefault="006C3B1D" w:rsidP="006C3B1D">
      <w:pPr>
        <w:suppressAutoHyphens w:val="0"/>
        <w:rPr>
          <w:lang w:eastAsia="pl-PL"/>
        </w:rPr>
      </w:pP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>II.5) Główny Kod CPV: 33696500-0</w:t>
      </w:r>
      <w:r w:rsidRPr="006C3B1D">
        <w:rPr>
          <w:lang w:eastAsia="pl-PL"/>
        </w:rPr>
        <w:br/>
        <w:t xml:space="preserve">Dodatkowe kody CPV: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u w:val="single"/>
          <w:lang w:eastAsia="pl-PL"/>
        </w:rPr>
        <w:t xml:space="preserve">SEKCJA III: PROCEDURA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III.1) TRYB UDZIELENIA ZAMÓWIENIA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lang w:eastAsia="pl-PL"/>
        </w:rPr>
        <w:t xml:space="preserve">Przetarg nieograniczony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III.2) Ogłoszenie dotyczy zakończenia dynamicznego systemu zakupów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lang w:eastAsia="pl-PL"/>
        </w:rPr>
        <w:t xml:space="preserve">III.3) Informacje dodatkowe: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u w:val="single"/>
          <w:lang w:eastAsia="pl-PL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55"/>
        <w:gridCol w:w="106"/>
      </w:tblGrid>
      <w:tr w:rsidR="006C3B1D" w:rsidRPr="006C3B1D" w:rsidTr="006C3B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</w:p>
        </w:tc>
      </w:tr>
      <w:tr w:rsidR="006C3B1D" w:rsidRPr="006C3B1D" w:rsidTr="006C3B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lang w:eastAsia="pl-PL"/>
              </w:rPr>
              <w:t xml:space="preserve">Postępowanie/część zostało unieważnione nie </w:t>
            </w:r>
            <w:r w:rsidRPr="006C3B1D">
              <w:rPr>
                <w:lang w:eastAsia="pl-PL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6C3B1D" w:rsidRPr="006C3B1D" w:rsidRDefault="006C3B1D" w:rsidP="006C3B1D">
            <w:pPr>
              <w:suppressAutoHyphens w:val="0"/>
              <w:rPr>
                <w:sz w:val="20"/>
                <w:szCs w:val="20"/>
                <w:lang w:eastAsia="pl-PL"/>
              </w:rPr>
            </w:pPr>
          </w:p>
        </w:tc>
      </w:tr>
      <w:tr w:rsidR="006C3B1D" w:rsidRPr="006C3B1D" w:rsidTr="006C3B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b/>
                <w:bCs/>
                <w:lang w:eastAsia="pl-PL"/>
              </w:rPr>
              <w:t xml:space="preserve">IV.1) DATA UDZIELENIA ZAMÓWIENIA: </w:t>
            </w:r>
            <w:r w:rsidRPr="006C3B1D">
              <w:rPr>
                <w:lang w:eastAsia="pl-PL"/>
              </w:rPr>
              <w:t>26/09/2016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IV.2 Całkowita wartość zamówienia 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b/>
                <w:bCs/>
                <w:lang w:eastAsia="pl-PL"/>
              </w:rPr>
              <w:t>Wartość bez VAT</w:t>
            </w:r>
            <w:r w:rsidRPr="006C3B1D">
              <w:rPr>
                <w:lang w:eastAsia="pl-PL"/>
              </w:rPr>
              <w:t>94807.80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>Waluta</w:t>
            </w:r>
            <w:r w:rsidRPr="006C3B1D">
              <w:rPr>
                <w:lang w:eastAsia="pl-PL"/>
              </w:rPr>
              <w:t>PLN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IV.3) INFORMACJE O OFERTACH 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b/>
                <w:bCs/>
                <w:lang w:eastAsia="pl-PL"/>
              </w:rPr>
              <w:t>Liczba otrzymanych ofert</w:t>
            </w:r>
            <w:r w:rsidRPr="006C3B1D">
              <w:rPr>
                <w:lang w:eastAsia="pl-PL"/>
              </w:rPr>
              <w:t>1</w:t>
            </w:r>
            <w:r w:rsidRPr="006C3B1D">
              <w:rPr>
                <w:lang w:eastAsia="pl-PL"/>
              </w:rPr>
              <w:br/>
              <w:t xml:space="preserve">w tym 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Liczba otrzymanych ofert od małych i średnich przedsiębiorstw: 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Liczba otrzymanych ofert od wykonawców z innych państw członkowskich Unii Europejskiej: </w:t>
            </w:r>
            <w:r w:rsidRPr="006C3B1D">
              <w:rPr>
                <w:lang w:eastAsia="pl-PL"/>
              </w:rPr>
              <w:t>0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Liczba otrzymanych ofert od wykonawców z państw niebędących członkami Unii Europejskiej: </w:t>
            </w:r>
            <w:r w:rsidRPr="006C3B1D">
              <w:rPr>
                <w:lang w:eastAsia="pl-PL"/>
              </w:rPr>
              <w:t>0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liczba ofert otrzymanych drogą elektroniczną: </w:t>
            </w:r>
            <w:r w:rsidRPr="006C3B1D">
              <w:rPr>
                <w:lang w:eastAsia="pl-PL"/>
              </w:rPr>
              <w:t>0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IV.4) LICZBA ODRZUCONYCH OFERT: </w:t>
            </w:r>
            <w:r w:rsidRPr="006C3B1D">
              <w:rPr>
                <w:lang w:eastAsia="pl-PL"/>
              </w:rPr>
              <w:t>0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IV.5) NAZWA I ADRES WYKONAWCY, KTÓREMU UDZIELONO ZAMÓWIENIA 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lang w:eastAsia="pl-PL"/>
              </w:rPr>
              <w:t xml:space="preserve">Zamówienie zostało udzielone wykonawcom wspólnie ubiegającym się o udzielenie: </w:t>
            </w:r>
            <w:r w:rsidRPr="006C3B1D">
              <w:rPr>
                <w:lang w:eastAsia="pl-PL"/>
              </w:rPr>
              <w:br/>
              <w:t xml:space="preserve">nie </w:t>
            </w:r>
            <w:r w:rsidRPr="006C3B1D">
              <w:rPr>
                <w:lang w:eastAsia="pl-PL"/>
              </w:rPr>
              <w:br/>
              <w:t>BIOMERIEUX POLSKA SP. Z O.O.,  ,  UL. GENERAŁA JÓZEFA ZAJĄCZKA 9,  01-518 ,  WARSZAWA,  kraj/woj. mazowieckie</w:t>
            </w:r>
            <w:r w:rsidRPr="006C3B1D">
              <w:rPr>
                <w:lang w:eastAsia="pl-PL"/>
              </w:rPr>
              <w:br/>
              <w:t xml:space="preserve">Wykonawca jest małym/średnim przedsiębiorcą: nie </w:t>
            </w:r>
            <w:r w:rsidRPr="006C3B1D">
              <w:rPr>
                <w:lang w:eastAsia="pl-PL"/>
              </w:rPr>
              <w:br/>
              <w:t xml:space="preserve">Wykonawca pochodzi z innego państwa członkowskiego Unii Europejskiej: nie </w:t>
            </w:r>
            <w:r w:rsidRPr="006C3B1D">
              <w:rPr>
                <w:lang w:eastAsia="pl-PL"/>
              </w:rPr>
              <w:br/>
              <w:t xml:space="preserve">Skrót literowy nazwy państwa: </w:t>
            </w:r>
            <w:r w:rsidRPr="006C3B1D">
              <w:rPr>
                <w:lang w:eastAsia="pl-PL"/>
              </w:rPr>
              <w:br/>
              <w:t xml:space="preserve">Wykonawca pochodzi z innego państwa nie będącego członkiem Unii Europejskiej: nie </w:t>
            </w:r>
            <w:r w:rsidRPr="006C3B1D">
              <w:rPr>
                <w:lang w:eastAsia="pl-PL"/>
              </w:rPr>
              <w:br/>
              <w:t xml:space="preserve">Skrót literowy nazwy państwa: 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b/>
                <w:bCs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b/>
                <w:bCs/>
                <w:lang w:eastAsia="pl-PL"/>
              </w:rPr>
              <w:lastRenderedPageBreak/>
              <w:t xml:space="preserve">Cena wybranej oferty/wartość umowy </w:t>
            </w:r>
            <w:r w:rsidRPr="006C3B1D">
              <w:rPr>
                <w:lang w:eastAsia="pl-PL"/>
              </w:rPr>
              <w:t>102749,72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Oferta z najniższą ceną/kosztem </w:t>
            </w:r>
            <w:r w:rsidRPr="006C3B1D">
              <w:rPr>
                <w:lang w:eastAsia="pl-PL"/>
              </w:rPr>
              <w:t>102749,72</w:t>
            </w:r>
            <w:r w:rsidRPr="006C3B1D">
              <w:rPr>
                <w:b/>
                <w:bCs/>
                <w:lang w:eastAsia="pl-PL"/>
              </w:rPr>
              <w:t xml:space="preserve">Oferta z najwyższą ceną/kosztem </w:t>
            </w:r>
            <w:r w:rsidRPr="006C3B1D">
              <w:rPr>
                <w:lang w:eastAsia="pl-PL"/>
              </w:rPr>
              <w:t>102749,72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Waluta: </w:t>
            </w: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</w:p>
          <w:p w:rsidR="006C3B1D" w:rsidRPr="006C3B1D" w:rsidRDefault="006C3B1D" w:rsidP="006C3B1D">
            <w:pPr>
              <w:suppressAutoHyphens w:val="0"/>
              <w:rPr>
                <w:lang w:eastAsia="pl-PL"/>
              </w:rPr>
            </w:pPr>
            <w:r w:rsidRPr="006C3B1D">
              <w:rPr>
                <w:b/>
                <w:bCs/>
                <w:lang w:eastAsia="pl-PL"/>
              </w:rPr>
              <w:t xml:space="preserve">IV.7) Informacje na temat podwykonawstwa 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Wykonawca przewiduje powierzenie wykonania części zamówienia podwykonawcy/podwykonawcom 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Wartość lub procentowa część zamówienia, jaka zostanie powierzona podwykonawcy lub podwykonawcom: </w:t>
            </w:r>
            <w:r w:rsidRPr="006C3B1D">
              <w:rPr>
                <w:lang w:eastAsia="pl-PL"/>
              </w:rPr>
              <w:br/>
            </w:r>
            <w:r w:rsidRPr="006C3B1D">
              <w:rPr>
                <w:b/>
                <w:bCs/>
                <w:lang w:eastAsia="pl-PL"/>
              </w:rPr>
              <w:t xml:space="preserve">IV.8) Informacje dodatkowe: </w:t>
            </w:r>
          </w:p>
        </w:tc>
      </w:tr>
    </w:tbl>
    <w:p w:rsidR="006C3B1D" w:rsidRPr="006C3B1D" w:rsidRDefault="006C3B1D" w:rsidP="006C3B1D">
      <w:pPr>
        <w:suppressAutoHyphens w:val="0"/>
        <w:rPr>
          <w:lang w:eastAsia="pl-PL"/>
        </w:rPr>
      </w:pPr>
    </w:p>
    <w:p w:rsidR="006C3B1D" w:rsidRPr="006C3B1D" w:rsidRDefault="006C3B1D" w:rsidP="006C3B1D">
      <w:pPr>
        <w:suppressAutoHyphens w:val="0"/>
        <w:jc w:val="center"/>
        <w:rPr>
          <w:lang w:eastAsia="pl-PL"/>
        </w:rPr>
      </w:pPr>
      <w:r w:rsidRPr="006C3B1D">
        <w:rPr>
          <w:b/>
          <w:bCs/>
          <w:u w:val="single"/>
          <w:lang w:eastAsia="pl-PL"/>
        </w:rPr>
        <w:t xml:space="preserve">IV.9) UZASADNIENIE UDZIELENIA ZAMÓWIENIA W TRYBIE NEGOCJACJI BEZ OGŁOSZENIA, ZAMÓWIENIA Z WOLNEJ RĘKI ALBO ZAPYTANIA O CENĘ </w:t>
      </w:r>
    </w:p>
    <w:p w:rsidR="006C3B1D" w:rsidRPr="006C3B1D" w:rsidRDefault="006C3B1D" w:rsidP="006C3B1D">
      <w:pPr>
        <w:suppressAutoHyphens w:val="0"/>
        <w:rPr>
          <w:lang w:eastAsia="pl-PL"/>
        </w:rPr>
      </w:pPr>
      <w:r w:rsidRPr="006C3B1D">
        <w:rPr>
          <w:b/>
          <w:bCs/>
          <w:u w:val="single"/>
          <w:lang w:eastAsia="pl-PL"/>
        </w:rPr>
        <w:t>IV.9.1) Podstawa prawna</w:t>
      </w:r>
      <w:r w:rsidRPr="006C3B1D">
        <w:rPr>
          <w:u w:val="single"/>
          <w:lang w:eastAsia="pl-PL"/>
        </w:rPr>
        <w:br/>
        <w:t xml:space="preserve">Postępowanie prowadzone jest w trybie   na podstawie art.  ustawy Pzp. </w:t>
      </w:r>
      <w:r w:rsidRPr="006C3B1D">
        <w:rPr>
          <w:u w:val="single"/>
          <w:lang w:eastAsia="pl-PL"/>
        </w:rPr>
        <w:br/>
      </w:r>
      <w:r w:rsidRPr="006C3B1D">
        <w:rPr>
          <w:u w:val="single"/>
          <w:lang w:eastAsia="pl-PL"/>
        </w:rPr>
        <w:br/>
      </w:r>
      <w:r w:rsidRPr="006C3B1D">
        <w:rPr>
          <w:b/>
          <w:bCs/>
          <w:u w:val="single"/>
          <w:lang w:eastAsia="pl-PL"/>
        </w:rPr>
        <w:t xml:space="preserve">IV.9.2) Uzasadnienia wyboru trybu </w:t>
      </w:r>
      <w:r w:rsidRPr="006C3B1D">
        <w:rPr>
          <w:u w:val="single"/>
          <w:lang w:eastAsia="pl-PL"/>
        </w:rPr>
        <w:br/>
        <w:t xml:space="preserve">Należy podać uzasadnienie faktyczne i prawne wyboru trybu oraz wyjaśnić, dlaczego udzielenie zamówienia jest zgodne z przepisami. </w:t>
      </w:r>
    </w:p>
    <w:p w:rsidR="00670DB7" w:rsidRPr="00195CF8" w:rsidRDefault="00670DB7" w:rsidP="009014A7">
      <w:pPr>
        <w:rPr>
          <w:rFonts w:ascii="Arial" w:hAnsi="Arial" w:cs="Arial"/>
          <w:sz w:val="22"/>
          <w:szCs w:val="22"/>
        </w:rPr>
      </w:pPr>
    </w:p>
    <w:sectPr w:rsidR="00670DB7" w:rsidRPr="00195CF8" w:rsidSect="009F4F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5A6A" w:rsidRDefault="00665A6A">
      <w:r>
        <w:separator/>
      </w:r>
    </w:p>
  </w:endnote>
  <w:endnote w:type="continuationSeparator" w:id="1">
    <w:p w:rsidR="00665A6A" w:rsidRDefault="00665A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DA" w:rsidRDefault="00E36402"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6C56" w:rsidRPr="00B60642" w:rsidRDefault="009D6C5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5A6A" w:rsidRDefault="00665A6A">
      <w:r>
        <w:separator/>
      </w:r>
    </w:p>
  </w:footnote>
  <w:footnote w:type="continuationSeparator" w:id="1">
    <w:p w:rsidR="00665A6A" w:rsidRDefault="00665A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4DFE" w:rsidRDefault="006A4D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4A7" w:rsidRPr="009014A7" w:rsidRDefault="00E36402" w:rsidP="00DA68DA">
    <w:pPr>
      <w:pStyle w:val="WW-Tekstpodstawowy2"/>
      <w:ind w:right="-468"/>
      <w:rPr>
        <w:rFonts w:ascii="Times New Roman" w:hAnsi="Times New Roman"/>
        <w:b/>
        <w:sz w:val="16"/>
        <w:szCs w:val="16"/>
      </w:rPr>
    </w:pPr>
    <w:r w:rsidRPr="00E36402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392.7pt;margin-top:3.75pt;width:120.65pt;height:35.35pt;z-index:251657216" filled="f" stroked="f">
          <v:textbox>
            <w:txbxContent>
              <w:p w:rsidR="00735025" w:rsidRPr="00195154" w:rsidRDefault="00735025" w:rsidP="00DA68DA">
                <w:pPr>
                  <w:rPr>
                    <w:b/>
                    <w:sz w:val="16"/>
                    <w:szCs w:val="16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CA78E2"/>
    <w:multiLevelType w:val="hybridMultilevel"/>
    <w:tmpl w:val="D0A03C74"/>
    <w:lvl w:ilvl="0" w:tplc="ADA2C224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279024E"/>
    <w:multiLevelType w:val="multilevel"/>
    <w:tmpl w:val="5134A3B0"/>
    <w:lvl w:ilvl="0">
      <w:start w:val="76"/>
      <w:numFmt w:val="decimal"/>
      <w:lvlText w:val="%1"/>
      <w:lvlJc w:val="left"/>
      <w:pPr>
        <w:ind w:left="675" w:hanging="675"/>
      </w:pPr>
    </w:lvl>
    <w:lvl w:ilvl="1">
      <w:start w:val="100"/>
      <w:numFmt w:val="decimal"/>
      <w:lvlText w:val="%1-%2"/>
      <w:lvlJc w:val="left"/>
      <w:pPr>
        <w:ind w:left="1350" w:hanging="675"/>
      </w:pPr>
    </w:lvl>
    <w:lvl w:ilvl="2">
      <w:start w:val="1"/>
      <w:numFmt w:val="decimal"/>
      <w:lvlText w:val="%1-%2.%3"/>
      <w:lvlJc w:val="left"/>
      <w:pPr>
        <w:ind w:left="2070" w:hanging="720"/>
      </w:pPr>
    </w:lvl>
    <w:lvl w:ilvl="3">
      <w:start w:val="1"/>
      <w:numFmt w:val="decimal"/>
      <w:lvlText w:val="%1-%2.%3.%4"/>
      <w:lvlJc w:val="left"/>
      <w:pPr>
        <w:ind w:left="2745" w:hanging="720"/>
      </w:pPr>
    </w:lvl>
    <w:lvl w:ilvl="4">
      <w:start w:val="1"/>
      <w:numFmt w:val="decimal"/>
      <w:lvlText w:val="%1-%2.%3.%4.%5"/>
      <w:lvlJc w:val="left"/>
      <w:pPr>
        <w:ind w:left="3780" w:hanging="1080"/>
      </w:pPr>
    </w:lvl>
    <w:lvl w:ilvl="5">
      <w:start w:val="1"/>
      <w:numFmt w:val="decimal"/>
      <w:lvlText w:val="%1-%2.%3.%4.%5.%6"/>
      <w:lvlJc w:val="left"/>
      <w:pPr>
        <w:ind w:left="4455" w:hanging="1080"/>
      </w:pPr>
    </w:lvl>
    <w:lvl w:ilvl="6">
      <w:start w:val="1"/>
      <w:numFmt w:val="decimal"/>
      <w:lvlText w:val="%1-%2.%3.%4.%5.%6.%7"/>
      <w:lvlJc w:val="left"/>
      <w:pPr>
        <w:ind w:left="5490" w:hanging="1440"/>
      </w:pPr>
    </w:lvl>
    <w:lvl w:ilvl="7">
      <w:start w:val="1"/>
      <w:numFmt w:val="decimal"/>
      <w:lvlText w:val="%1-%2.%3.%4.%5.%6.%7.%8"/>
      <w:lvlJc w:val="left"/>
      <w:pPr>
        <w:ind w:left="6165" w:hanging="1440"/>
      </w:pPr>
    </w:lvl>
    <w:lvl w:ilvl="8">
      <w:start w:val="1"/>
      <w:numFmt w:val="decimal"/>
      <w:lvlText w:val="%1-%2.%3.%4.%5.%6.%7.%8.%9"/>
      <w:lvlJc w:val="left"/>
      <w:pPr>
        <w:ind w:left="7200" w:hanging="1800"/>
      </w:pPr>
    </w:lvl>
  </w:abstractNum>
  <w:abstractNum w:abstractNumId="3">
    <w:nsid w:val="02FF182F"/>
    <w:multiLevelType w:val="hybridMultilevel"/>
    <w:tmpl w:val="1D603D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>
    <w:nsid w:val="051D6119"/>
    <w:multiLevelType w:val="hybridMultilevel"/>
    <w:tmpl w:val="FB324602"/>
    <w:lvl w:ilvl="0" w:tplc="0958D7AE">
      <w:start w:val="1"/>
      <w:numFmt w:val="decimal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61863B6"/>
    <w:multiLevelType w:val="hybridMultilevel"/>
    <w:tmpl w:val="88B2A2A6"/>
    <w:lvl w:ilvl="0" w:tplc="0820EF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120163"/>
    <w:multiLevelType w:val="hybridMultilevel"/>
    <w:tmpl w:val="2022FD42"/>
    <w:lvl w:ilvl="0" w:tplc="6518D7CA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904CE4"/>
    <w:multiLevelType w:val="hybridMultilevel"/>
    <w:tmpl w:val="B8E6D5FA"/>
    <w:lvl w:ilvl="0" w:tplc="EB90B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7096A65"/>
    <w:multiLevelType w:val="hybridMultilevel"/>
    <w:tmpl w:val="43B8694A"/>
    <w:lvl w:ilvl="0" w:tplc="C866AF5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8511150"/>
    <w:multiLevelType w:val="hybridMultilevel"/>
    <w:tmpl w:val="7F765850"/>
    <w:lvl w:ilvl="0" w:tplc="0ECAD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A0316D4"/>
    <w:multiLevelType w:val="hybridMultilevel"/>
    <w:tmpl w:val="A81CE43E"/>
    <w:lvl w:ilvl="0" w:tplc="E26E52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1BB05256"/>
    <w:multiLevelType w:val="hybridMultilevel"/>
    <w:tmpl w:val="FCFE3022"/>
    <w:lvl w:ilvl="0" w:tplc="4FA8467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A16F77"/>
    <w:multiLevelType w:val="hybridMultilevel"/>
    <w:tmpl w:val="47FE2998"/>
    <w:lvl w:ilvl="0" w:tplc="A74ED98C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5A28F0"/>
    <w:multiLevelType w:val="hybridMultilevel"/>
    <w:tmpl w:val="D4C2A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276AF6"/>
    <w:multiLevelType w:val="hybridMultilevel"/>
    <w:tmpl w:val="186A1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1A61B1"/>
    <w:multiLevelType w:val="hybridMultilevel"/>
    <w:tmpl w:val="262E1BD6"/>
    <w:lvl w:ilvl="0" w:tplc="40102282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9B102C"/>
    <w:multiLevelType w:val="multilevel"/>
    <w:tmpl w:val="59767CC6"/>
    <w:lvl w:ilvl="0">
      <w:start w:val="2"/>
      <w:numFmt w:val="decimal"/>
      <w:lvlText w:val="§ %1."/>
      <w:lvlJc w:val="left"/>
      <w:pPr>
        <w:tabs>
          <w:tab w:val="num" w:pos="680"/>
        </w:tabs>
        <w:ind w:left="680" w:hanging="680"/>
      </w:pPr>
      <w:rPr>
        <w:rFonts w:ascii="Bookman Old Style" w:hAnsi="Bookman Old Style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imes New Roman" w:eastAsia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077"/>
        </w:tabs>
        <w:ind w:left="1077" w:hanging="397"/>
      </w:pPr>
      <w:rPr>
        <w:rFonts w:ascii="Bookman Old Style" w:hAnsi="Bookman Old Style" w:hint="default"/>
        <w:b w:val="0"/>
        <w:i w:val="0"/>
        <w:sz w:val="2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4AE97FC5"/>
    <w:multiLevelType w:val="hybridMultilevel"/>
    <w:tmpl w:val="978EBE30"/>
    <w:lvl w:ilvl="0" w:tplc="B6661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2012E57"/>
    <w:multiLevelType w:val="hybridMultilevel"/>
    <w:tmpl w:val="61CAFDAE"/>
    <w:lvl w:ilvl="0" w:tplc="15F8182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45167DD"/>
    <w:multiLevelType w:val="hybridMultilevel"/>
    <w:tmpl w:val="9AA8856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A3B4D84"/>
    <w:multiLevelType w:val="hybridMultilevel"/>
    <w:tmpl w:val="C39E3E48"/>
    <w:lvl w:ilvl="0" w:tplc="E2AA494E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CE45F9"/>
    <w:multiLevelType w:val="hybridMultilevel"/>
    <w:tmpl w:val="2856B7F6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0847454"/>
    <w:multiLevelType w:val="hybridMultilevel"/>
    <w:tmpl w:val="9938A8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125670"/>
    <w:multiLevelType w:val="hybridMultilevel"/>
    <w:tmpl w:val="02DE4F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E8426D"/>
    <w:multiLevelType w:val="hybridMultilevel"/>
    <w:tmpl w:val="2DD26114"/>
    <w:lvl w:ilvl="0" w:tplc="9C6A10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FA13AC0"/>
    <w:multiLevelType w:val="hybridMultilevel"/>
    <w:tmpl w:val="37A6330A"/>
    <w:lvl w:ilvl="0" w:tplc="83A602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C6673D"/>
    <w:multiLevelType w:val="hybridMultilevel"/>
    <w:tmpl w:val="5B3C6DD6"/>
    <w:lvl w:ilvl="0" w:tplc="04150017">
      <w:start w:val="1"/>
      <w:numFmt w:val="lowerLetter"/>
      <w:lvlText w:val="%1)"/>
      <w:lvlJc w:val="left"/>
      <w:pPr>
        <w:ind w:left="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E072F4"/>
    <w:multiLevelType w:val="hybridMultilevel"/>
    <w:tmpl w:val="BF4C41E8"/>
    <w:lvl w:ilvl="0" w:tplc="E6F275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E9F7878"/>
    <w:multiLevelType w:val="hybridMultilevel"/>
    <w:tmpl w:val="A3487914"/>
    <w:lvl w:ilvl="0" w:tplc="F3DE0E74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0"/>
  </w:num>
  <w:num w:numId="3">
    <w:abstractNumId w:val="17"/>
  </w:num>
  <w:num w:numId="4">
    <w:abstractNumId w:val="7"/>
  </w:num>
  <w:num w:numId="5">
    <w:abstractNumId w:val="24"/>
  </w:num>
  <w:num w:numId="6">
    <w:abstractNumId w:val="26"/>
  </w:num>
  <w:num w:numId="7">
    <w:abstractNumId w:val="6"/>
  </w:num>
  <w:num w:numId="8">
    <w:abstractNumId w:val="12"/>
  </w:num>
  <w:num w:numId="9">
    <w:abstractNumId w:val="15"/>
  </w:num>
  <w:num w:numId="10">
    <w:abstractNumId w:val="11"/>
  </w:num>
  <w:num w:numId="11">
    <w:abstractNumId w:val="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>
      <w:startOverride w:val="76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9458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B6F97"/>
    <w:rsid w:val="000B753C"/>
    <w:rsid w:val="000D6CEC"/>
    <w:rsid w:val="00120252"/>
    <w:rsid w:val="001400E0"/>
    <w:rsid w:val="001630A7"/>
    <w:rsid w:val="00195154"/>
    <w:rsid w:val="00195CF8"/>
    <w:rsid w:val="001A7C10"/>
    <w:rsid w:val="001C2EE7"/>
    <w:rsid w:val="0020304E"/>
    <w:rsid w:val="002864C1"/>
    <w:rsid w:val="002B3C7B"/>
    <w:rsid w:val="002B624E"/>
    <w:rsid w:val="002D0028"/>
    <w:rsid w:val="00302A62"/>
    <w:rsid w:val="00305A60"/>
    <w:rsid w:val="00377EAB"/>
    <w:rsid w:val="00397ECF"/>
    <w:rsid w:val="003E780D"/>
    <w:rsid w:val="003F06F8"/>
    <w:rsid w:val="003F66E0"/>
    <w:rsid w:val="004A1A26"/>
    <w:rsid w:val="00543D67"/>
    <w:rsid w:val="0061689B"/>
    <w:rsid w:val="00665A6A"/>
    <w:rsid w:val="00670DB7"/>
    <w:rsid w:val="006A4DFE"/>
    <w:rsid w:val="006C3B1D"/>
    <w:rsid w:val="006F07F8"/>
    <w:rsid w:val="00735025"/>
    <w:rsid w:val="007838D0"/>
    <w:rsid w:val="00812500"/>
    <w:rsid w:val="0083254B"/>
    <w:rsid w:val="00861148"/>
    <w:rsid w:val="008A1D51"/>
    <w:rsid w:val="009014A7"/>
    <w:rsid w:val="00954CB4"/>
    <w:rsid w:val="00977868"/>
    <w:rsid w:val="00993D40"/>
    <w:rsid w:val="009B0C9F"/>
    <w:rsid w:val="009D6765"/>
    <w:rsid w:val="009D6C56"/>
    <w:rsid w:val="009E20D0"/>
    <w:rsid w:val="009F4F17"/>
    <w:rsid w:val="00A52897"/>
    <w:rsid w:val="00A706C7"/>
    <w:rsid w:val="00A76F6B"/>
    <w:rsid w:val="00A83064"/>
    <w:rsid w:val="00B60642"/>
    <w:rsid w:val="00BF031A"/>
    <w:rsid w:val="00C07D31"/>
    <w:rsid w:val="00C1270F"/>
    <w:rsid w:val="00C276BB"/>
    <w:rsid w:val="00C35B8E"/>
    <w:rsid w:val="00C37E5D"/>
    <w:rsid w:val="00C5755F"/>
    <w:rsid w:val="00D51EBA"/>
    <w:rsid w:val="00D61BA7"/>
    <w:rsid w:val="00D646C0"/>
    <w:rsid w:val="00DA68DA"/>
    <w:rsid w:val="00DA721F"/>
    <w:rsid w:val="00DD657D"/>
    <w:rsid w:val="00DF39A4"/>
    <w:rsid w:val="00E36402"/>
    <w:rsid w:val="00E67CEC"/>
    <w:rsid w:val="00E97AC1"/>
    <w:rsid w:val="00EC43FF"/>
    <w:rsid w:val="00EE7085"/>
    <w:rsid w:val="00F12955"/>
    <w:rsid w:val="00F24E26"/>
    <w:rsid w:val="00FB2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9B0C9F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A76F6B"/>
    <w:pPr>
      <w:suppressAutoHyphens w:val="0"/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A76F6B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50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76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79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0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31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3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1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9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0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2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45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36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0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44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48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3</TotalTime>
  <Pages>3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5056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dc:description/>
  <cp:lastModifiedBy>Skórzewski</cp:lastModifiedBy>
  <cp:revision>2</cp:revision>
  <cp:lastPrinted>2016-09-28T11:32:00Z</cp:lastPrinted>
  <dcterms:created xsi:type="dcterms:W3CDTF">2016-09-28T11:35:00Z</dcterms:created>
  <dcterms:modified xsi:type="dcterms:W3CDTF">2016-09-28T11:35:00Z</dcterms:modified>
</cp:coreProperties>
</file>