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BC3B3A">
              <w:rPr>
                <w:rFonts w:ascii="Arial" w:hAnsi="Arial" w:cs="Arial"/>
                <w:sz w:val="22"/>
                <w:szCs w:val="22"/>
              </w:rPr>
              <w:t>10</w:t>
            </w:r>
            <w:r w:rsidR="004F0A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D475A">
              <w:rPr>
                <w:rFonts w:ascii="Arial" w:hAnsi="Arial" w:cs="Arial"/>
                <w:sz w:val="22"/>
                <w:szCs w:val="22"/>
              </w:rPr>
              <w:t>stycznia</w:t>
            </w:r>
            <w:r w:rsidR="00BC3B3A">
              <w:rPr>
                <w:rFonts w:ascii="Arial" w:hAnsi="Arial" w:cs="Arial"/>
                <w:sz w:val="22"/>
                <w:szCs w:val="22"/>
              </w:rPr>
              <w:t xml:space="preserve"> 2017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BC3B3A">
              <w:rPr>
                <w:rFonts w:ascii="Arial" w:hAnsi="Arial" w:cs="Arial"/>
                <w:sz w:val="22"/>
                <w:szCs w:val="22"/>
              </w:rPr>
              <w:t>/382-I/20</w:t>
            </w:r>
            <w:r w:rsidR="00704A39">
              <w:rPr>
                <w:rFonts w:ascii="Arial" w:hAnsi="Arial" w:cs="Arial"/>
                <w:sz w:val="22"/>
                <w:szCs w:val="22"/>
              </w:rPr>
              <w:t>-</w:t>
            </w:r>
            <w:r w:rsidR="00BC3B3A">
              <w:rPr>
                <w:rFonts w:ascii="Arial" w:hAnsi="Arial" w:cs="Arial"/>
                <w:sz w:val="22"/>
                <w:szCs w:val="22"/>
              </w:rPr>
              <w:t>39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/2016             </w:t>
            </w: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A15C20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7211" w:rsidRPr="00BC3B3A" w:rsidRDefault="00BC3B3A" w:rsidP="00BC3B3A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BC3B3A">
        <w:rPr>
          <w:rFonts w:ascii="Arial" w:hAnsi="Arial" w:cs="Arial"/>
          <w:sz w:val="22"/>
          <w:szCs w:val="22"/>
          <w:u w:val="single"/>
        </w:rPr>
        <w:t>Dotyczy: postępowanie przetargowe (znak sprawy: Dosta</w:t>
      </w:r>
      <w:r>
        <w:rPr>
          <w:rFonts w:ascii="Arial" w:hAnsi="Arial" w:cs="Arial"/>
          <w:sz w:val="22"/>
          <w:szCs w:val="22"/>
          <w:u w:val="single"/>
        </w:rPr>
        <w:t xml:space="preserve">wa różnego sprzętu </w:t>
      </w:r>
      <w:r w:rsidRPr="00BC3B3A">
        <w:rPr>
          <w:rFonts w:ascii="Arial" w:hAnsi="Arial" w:cs="Arial"/>
          <w:sz w:val="22"/>
          <w:szCs w:val="22"/>
          <w:u w:val="single"/>
        </w:rPr>
        <w:t>i materiałów medycznych I/20</w:t>
      </w:r>
      <w:r>
        <w:rPr>
          <w:rFonts w:ascii="Arial" w:hAnsi="Arial" w:cs="Arial"/>
          <w:sz w:val="22"/>
          <w:szCs w:val="22"/>
          <w:u w:val="single"/>
        </w:rPr>
        <w:t>/2016)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4B45ED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A15C20">
        <w:rPr>
          <w:rFonts w:ascii="Arial" w:eastAsia="Tahoma" w:hAnsi="Arial" w:cs="Arial"/>
          <w:sz w:val="22"/>
          <w:szCs w:val="22"/>
        </w:rPr>
        <w:t xml:space="preserve">Na podstawie art. 92 ustawy Prawo Zamówień Publicznych, zawiadamiam, </w:t>
      </w:r>
      <w:r>
        <w:rPr>
          <w:rFonts w:ascii="Arial" w:eastAsia="Tahoma" w:hAnsi="Arial" w:cs="Arial"/>
          <w:sz w:val="22"/>
          <w:szCs w:val="22"/>
        </w:rPr>
        <w:t xml:space="preserve">               </w:t>
      </w:r>
      <w:r w:rsidRPr="00A15C20">
        <w:rPr>
          <w:rFonts w:ascii="Arial" w:eastAsia="Tahoma" w:hAnsi="Arial" w:cs="Arial"/>
          <w:sz w:val="22"/>
          <w:szCs w:val="22"/>
        </w:rPr>
        <w:t>że w postępowaniu, jako najkorzystniejszą wybrano ofertę:</w:t>
      </w:r>
    </w:p>
    <w:tbl>
      <w:tblPr>
        <w:tblStyle w:val="Tabela-Siatka"/>
        <w:tblW w:w="0" w:type="auto"/>
        <w:tblLook w:val="04A0"/>
      </w:tblPr>
      <w:tblGrid>
        <w:gridCol w:w="1012"/>
        <w:gridCol w:w="5128"/>
        <w:gridCol w:w="3071"/>
      </w:tblGrid>
      <w:tr w:rsidR="00BC3B3A" w:rsidTr="00BC3B3A">
        <w:tc>
          <w:tcPr>
            <w:tcW w:w="1012" w:type="dxa"/>
            <w:vAlign w:val="center"/>
          </w:tcPr>
          <w:p w:rsidR="00BC3B3A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Zadanie</w:t>
            </w:r>
          </w:p>
        </w:tc>
        <w:tc>
          <w:tcPr>
            <w:tcW w:w="5128" w:type="dxa"/>
            <w:vAlign w:val="center"/>
          </w:tcPr>
          <w:p w:rsidR="00BC3B3A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Wykonawca</w:t>
            </w:r>
          </w:p>
        </w:tc>
        <w:tc>
          <w:tcPr>
            <w:tcW w:w="3071" w:type="dxa"/>
            <w:vAlign w:val="center"/>
          </w:tcPr>
          <w:p w:rsidR="00BC3B3A" w:rsidRDefault="00BC3B3A" w:rsidP="00BC3B3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Liczba uzyskanych punktów w oparciu o postawione kryteria oceny ofert</w:t>
            </w:r>
          </w:p>
        </w:tc>
      </w:tr>
      <w:tr w:rsidR="00BC3B3A" w:rsidTr="0083505E">
        <w:tc>
          <w:tcPr>
            <w:tcW w:w="1012" w:type="dxa"/>
            <w:vAlign w:val="center"/>
          </w:tcPr>
          <w:p w:rsidR="00BC3B3A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128" w:type="dxa"/>
          </w:tcPr>
          <w:p w:rsidR="00BC3B3A" w:rsidRPr="004B45ED" w:rsidRDefault="004B45ED" w:rsidP="004B45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Centrum Zaopatrzenia Medycznego i Weterynaryjnego CENTROWET-CEZAL Sp. z o.o.; ul. Dąbrowskiego 133/135; 60-543 Poznań</w:t>
            </w:r>
          </w:p>
        </w:tc>
        <w:tc>
          <w:tcPr>
            <w:tcW w:w="3071" w:type="dxa"/>
            <w:vAlign w:val="center"/>
          </w:tcPr>
          <w:p w:rsidR="00BC3B3A" w:rsidRDefault="004B45ED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BC3B3A" w:rsidTr="0083505E">
        <w:tc>
          <w:tcPr>
            <w:tcW w:w="1012" w:type="dxa"/>
            <w:vAlign w:val="center"/>
          </w:tcPr>
          <w:p w:rsidR="00BC3B3A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128" w:type="dxa"/>
          </w:tcPr>
          <w:p w:rsidR="00BC3B3A" w:rsidRPr="004B45ED" w:rsidRDefault="004B45ED" w:rsidP="004B45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Bialmed Sp. z o.o.; ul. Konopnickiej 11a; 12-230 Biała Piska</w:t>
            </w:r>
          </w:p>
        </w:tc>
        <w:tc>
          <w:tcPr>
            <w:tcW w:w="3071" w:type="dxa"/>
            <w:vAlign w:val="center"/>
          </w:tcPr>
          <w:p w:rsidR="00BC3B3A" w:rsidRDefault="004B45ED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BC3B3A" w:rsidTr="0083505E">
        <w:tc>
          <w:tcPr>
            <w:tcW w:w="1012" w:type="dxa"/>
            <w:vAlign w:val="center"/>
          </w:tcPr>
          <w:p w:rsidR="00BC3B3A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128" w:type="dxa"/>
          </w:tcPr>
          <w:p w:rsidR="00BC3B3A" w:rsidRDefault="004B45ED" w:rsidP="00B97211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Bialmed Sp. z o.o.; ul. Konopnickiej 11a; 12-230 Biała Piska</w:t>
            </w:r>
          </w:p>
        </w:tc>
        <w:tc>
          <w:tcPr>
            <w:tcW w:w="3071" w:type="dxa"/>
            <w:vAlign w:val="center"/>
          </w:tcPr>
          <w:p w:rsidR="00BC3B3A" w:rsidRDefault="004B45ED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BC3B3A" w:rsidTr="0083505E">
        <w:tc>
          <w:tcPr>
            <w:tcW w:w="1012" w:type="dxa"/>
            <w:vAlign w:val="center"/>
          </w:tcPr>
          <w:p w:rsidR="00BC3B3A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5128" w:type="dxa"/>
          </w:tcPr>
          <w:p w:rsidR="00BC3B3A" w:rsidRDefault="004B45ED" w:rsidP="00B97211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Bialmed Sp. z o.o.; ul. Konopnickiej 11a; 12-230 Biała Piska</w:t>
            </w:r>
          </w:p>
        </w:tc>
        <w:tc>
          <w:tcPr>
            <w:tcW w:w="3071" w:type="dxa"/>
            <w:vAlign w:val="center"/>
          </w:tcPr>
          <w:p w:rsidR="00BC3B3A" w:rsidRDefault="004B45ED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BC3B3A" w:rsidTr="0083505E">
        <w:tc>
          <w:tcPr>
            <w:tcW w:w="1012" w:type="dxa"/>
            <w:vAlign w:val="center"/>
          </w:tcPr>
          <w:p w:rsidR="00BC3B3A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5128" w:type="dxa"/>
          </w:tcPr>
          <w:p w:rsidR="00BC3B3A" w:rsidRPr="004B45ED" w:rsidRDefault="004B45ED" w:rsidP="004B45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Medela Polska Sp. z o.o.; ul. Lewinowska 8; 03-684 Warszawa</w:t>
            </w:r>
          </w:p>
        </w:tc>
        <w:tc>
          <w:tcPr>
            <w:tcW w:w="3071" w:type="dxa"/>
            <w:vAlign w:val="center"/>
          </w:tcPr>
          <w:p w:rsidR="00BC3B3A" w:rsidRDefault="004B45ED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BC3B3A" w:rsidTr="0083505E">
        <w:tc>
          <w:tcPr>
            <w:tcW w:w="1012" w:type="dxa"/>
            <w:vAlign w:val="center"/>
          </w:tcPr>
          <w:p w:rsidR="00BC3B3A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5128" w:type="dxa"/>
          </w:tcPr>
          <w:p w:rsidR="00BC3B3A" w:rsidRDefault="004B45ED" w:rsidP="00B97211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Centrum Zaopatrzenia Medycznego i Weterynaryjnego CENTROWET-CEZAL Sp. z o.o.; ul. Dąbrowskiego 133/135; 60-543 Poznań</w:t>
            </w:r>
          </w:p>
        </w:tc>
        <w:tc>
          <w:tcPr>
            <w:tcW w:w="3071" w:type="dxa"/>
            <w:vAlign w:val="center"/>
          </w:tcPr>
          <w:p w:rsidR="00BC3B3A" w:rsidRDefault="004B45ED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BC3B3A" w:rsidTr="0083505E">
        <w:tc>
          <w:tcPr>
            <w:tcW w:w="1012" w:type="dxa"/>
            <w:vAlign w:val="center"/>
          </w:tcPr>
          <w:p w:rsidR="00BC3B3A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5128" w:type="dxa"/>
          </w:tcPr>
          <w:p w:rsidR="00BC3B3A" w:rsidRPr="004B45ED" w:rsidRDefault="008D1908" w:rsidP="004B45E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Bialmed Sp. z o.o.; ul. Konopnickiej 11a; 12-230 Biała Piska</w:t>
            </w:r>
          </w:p>
        </w:tc>
        <w:tc>
          <w:tcPr>
            <w:tcW w:w="3071" w:type="dxa"/>
            <w:vAlign w:val="center"/>
          </w:tcPr>
          <w:p w:rsidR="00BC3B3A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4B45ED" w:rsidTr="0083505E">
        <w:tc>
          <w:tcPr>
            <w:tcW w:w="1012" w:type="dxa"/>
            <w:vAlign w:val="center"/>
          </w:tcPr>
          <w:p w:rsidR="004B45ED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5128" w:type="dxa"/>
          </w:tcPr>
          <w:p w:rsidR="004B45ED" w:rsidRDefault="00174D62" w:rsidP="00B97211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Bialmed Sp. z o.o.; ul. Konopnickiej 11a; 12-230 Biała Piska</w:t>
            </w:r>
          </w:p>
        </w:tc>
        <w:tc>
          <w:tcPr>
            <w:tcW w:w="3071" w:type="dxa"/>
            <w:vAlign w:val="center"/>
          </w:tcPr>
          <w:p w:rsidR="004B45ED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4B45ED" w:rsidTr="0083505E">
        <w:tc>
          <w:tcPr>
            <w:tcW w:w="1012" w:type="dxa"/>
            <w:vAlign w:val="center"/>
          </w:tcPr>
          <w:p w:rsidR="004B45ED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128" w:type="dxa"/>
          </w:tcPr>
          <w:p w:rsidR="004B45ED" w:rsidRDefault="00174D62" w:rsidP="00B97211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Centrum Zaopatrzenia Medycznego i Weterynaryjnego CENTROWET-CEZAL Sp. z o.o.; ul. Dąbrowskiego 133/135; 60-543 Poznań</w:t>
            </w:r>
          </w:p>
        </w:tc>
        <w:tc>
          <w:tcPr>
            <w:tcW w:w="3071" w:type="dxa"/>
            <w:vAlign w:val="center"/>
          </w:tcPr>
          <w:p w:rsidR="004B45ED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4B45ED" w:rsidTr="0083505E">
        <w:tc>
          <w:tcPr>
            <w:tcW w:w="1012" w:type="dxa"/>
            <w:vAlign w:val="center"/>
          </w:tcPr>
          <w:p w:rsidR="004B45ED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5128" w:type="dxa"/>
          </w:tcPr>
          <w:p w:rsidR="00174D62" w:rsidRDefault="00174D62" w:rsidP="00174D6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0C29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Sp.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K.</w:t>
            </w:r>
          </w:p>
          <w:p w:rsidR="004B45ED" w:rsidRDefault="00174D62" w:rsidP="00174D62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Pod Borem 18; 41-808 Zabrze</w:t>
            </w:r>
          </w:p>
        </w:tc>
        <w:tc>
          <w:tcPr>
            <w:tcW w:w="3071" w:type="dxa"/>
            <w:vAlign w:val="center"/>
          </w:tcPr>
          <w:p w:rsidR="004B45ED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4B45ED" w:rsidTr="0083505E">
        <w:tc>
          <w:tcPr>
            <w:tcW w:w="1012" w:type="dxa"/>
            <w:vAlign w:val="center"/>
          </w:tcPr>
          <w:p w:rsidR="004B45ED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5128" w:type="dxa"/>
          </w:tcPr>
          <w:p w:rsidR="004B45ED" w:rsidRDefault="00174D62" w:rsidP="00B97211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Centrum Zaopatrzenia Medycznego i Weterynaryjnego CENTROWET-CEZAL Sp. z o.o.; ul. Dąbrowskiego 133/135; 60-543 Poznań</w:t>
            </w:r>
          </w:p>
        </w:tc>
        <w:tc>
          <w:tcPr>
            <w:tcW w:w="3071" w:type="dxa"/>
            <w:vAlign w:val="center"/>
          </w:tcPr>
          <w:p w:rsidR="004B45ED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4B45ED" w:rsidTr="0083505E">
        <w:tc>
          <w:tcPr>
            <w:tcW w:w="1012" w:type="dxa"/>
            <w:vAlign w:val="center"/>
          </w:tcPr>
          <w:p w:rsidR="004B45ED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5128" w:type="dxa"/>
          </w:tcPr>
          <w:p w:rsidR="00174D62" w:rsidRDefault="00174D62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Toruńskie Zakłady Materiałów Opatrunkowych S.A.</w:t>
            </w:r>
          </w:p>
          <w:p w:rsidR="004B45ED" w:rsidRPr="00174D62" w:rsidRDefault="00174D62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Żółkiewskiego 20/26; 87-100 Toruń</w:t>
            </w:r>
          </w:p>
        </w:tc>
        <w:tc>
          <w:tcPr>
            <w:tcW w:w="3071" w:type="dxa"/>
            <w:vAlign w:val="center"/>
          </w:tcPr>
          <w:p w:rsidR="004B45ED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4B45ED" w:rsidTr="0083505E">
        <w:tc>
          <w:tcPr>
            <w:tcW w:w="1012" w:type="dxa"/>
            <w:vAlign w:val="center"/>
          </w:tcPr>
          <w:p w:rsidR="004B45ED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5128" w:type="dxa"/>
          </w:tcPr>
          <w:p w:rsidR="00174D62" w:rsidRDefault="00174D62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AKME Sp. z o.o. Sp. K.</w:t>
            </w:r>
          </w:p>
          <w:p w:rsidR="004B45ED" w:rsidRPr="00174D62" w:rsidRDefault="00174D62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Poloneza 89B; 02-826 Warszawa</w:t>
            </w:r>
          </w:p>
        </w:tc>
        <w:tc>
          <w:tcPr>
            <w:tcW w:w="3071" w:type="dxa"/>
            <w:vAlign w:val="center"/>
          </w:tcPr>
          <w:p w:rsidR="004B45ED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 pkt</w:t>
            </w:r>
          </w:p>
        </w:tc>
      </w:tr>
      <w:tr w:rsidR="004B45ED" w:rsidTr="0083505E">
        <w:tc>
          <w:tcPr>
            <w:tcW w:w="1012" w:type="dxa"/>
            <w:vAlign w:val="center"/>
          </w:tcPr>
          <w:p w:rsidR="004B45ED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15</w:t>
            </w:r>
          </w:p>
        </w:tc>
        <w:tc>
          <w:tcPr>
            <w:tcW w:w="5128" w:type="dxa"/>
          </w:tcPr>
          <w:p w:rsidR="00174D62" w:rsidRDefault="00174D62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AKME Sp. z o.o. Sp. K.</w:t>
            </w:r>
          </w:p>
          <w:p w:rsidR="004B45ED" w:rsidRPr="00174D62" w:rsidRDefault="00174D62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Poloneza 89B; 02-826 Warszawa</w:t>
            </w:r>
          </w:p>
        </w:tc>
        <w:tc>
          <w:tcPr>
            <w:tcW w:w="3071" w:type="dxa"/>
            <w:vAlign w:val="center"/>
          </w:tcPr>
          <w:p w:rsidR="004B45ED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 pkt</w:t>
            </w:r>
          </w:p>
        </w:tc>
      </w:tr>
      <w:tr w:rsidR="004B45ED" w:rsidTr="0083505E">
        <w:tc>
          <w:tcPr>
            <w:tcW w:w="1012" w:type="dxa"/>
            <w:vAlign w:val="center"/>
          </w:tcPr>
          <w:p w:rsidR="004B45ED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5128" w:type="dxa"/>
          </w:tcPr>
          <w:p w:rsidR="00174D62" w:rsidRDefault="00174D62" w:rsidP="00174D6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0C29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Sp.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K.</w:t>
            </w:r>
          </w:p>
          <w:p w:rsidR="004B45ED" w:rsidRDefault="00174D62" w:rsidP="00174D62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Pod Borem 18; 41-808 Zabrze</w:t>
            </w:r>
          </w:p>
        </w:tc>
        <w:tc>
          <w:tcPr>
            <w:tcW w:w="3071" w:type="dxa"/>
            <w:vAlign w:val="center"/>
          </w:tcPr>
          <w:p w:rsidR="004B45ED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4B45ED" w:rsidTr="0083505E">
        <w:tc>
          <w:tcPr>
            <w:tcW w:w="1012" w:type="dxa"/>
            <w:vAlign w:val="center"/>
          </w:tcPr>
          <w:p w:rsidR="004B45ED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5128" w:type="dxa"/>
          </w:tcPr>
          <w:p w:rsidR="004B45ED" w:rsidRPr="00174D62" w:rsidRDefault="00174D62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Beryl Med. Ltd; ul. Sadowa 14; 05-410 Józefów</w:t>
            </w:r>
          </w:p>
        </w:tc>
        <w:tc>
          <w:tcPr>
            <w:tcW w:w="3071" w:type="dxa"/>
            <w:vAlign w:val="center"/>
          </w:tcPr>
          <w:p w:rsidR="004B45ED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90 pkt</w:t>
            </w:r>
          </w:p>
        </w:tc>
      </w:tr>
      <w:tr w:rsidR="004B45ED" w:rsidTr="0083505E">
        <w:tc>
          <w:tcPr>
            <w:tcW w:w="1012" w:type="dxa"/>
            <w:vAlign w:val="center"/>
          </w:tcPr>
          <w:p w:rsidR="004B45ED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5128" w:type="dxa"/>
          </w:tcPr>
          <w:p w:rsidR="00174D62" w:rsidRDefault="00174D62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AKME Sp. z o.o. Sp. K.</w:t>
            </w:r>
          </w:p>
          <w:p w:rsidR="004B45ED" w:rsidRDefault="00174D62" w:rsidP="00174D62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Poloneza 89B; 02-826 Warszawa</w:t>
            </w:r>
          </w:p>
        </w:tc>
        <w:tc>
          <w:tcPr>
            <w:tcW w:w="3071" w:type="dxa"/>
            <w:vAlign w:val="center"/>
          </w:tcPr>
          <w:p w:rsidR="004B45ED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 pkt</w:t>
            </w:r>
          </w:p>
        </w:tc>
      </w:tr>
      <w:tr w:rsidR="004B45ED" w:rsidTr="0083505E">
        <w:tc>
          <w:tcPr>
            <w:tcW w:w="1012" w:type="dxa"/>
            <w:vAlign w:val="center"/>
          </w:tcPr>
          <w:p w:rsidR="004B45ED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5128" w:type="dxa"/>
          </w:tcPr>
          <w:p w:rsidR="00174D62" w:rsidRDefault="00174D62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Aero-Medika Sp. z o.o.; ul. Kopernika 36/40; </w:t>
            </w:r>
          </w:p>
          <w:p w:rsidR="004B45ED" w:rsidRPr="00174D62" w:rsidRDefault="00174D62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00-924 Warszawa</w:t>
            </w:r>
          </w:p>
        </w:tc>
        <w:tc>
          <w:tcPr>
            <w:tcW w:w="3071" w:type="dxa"/>
            <w:vAlign w:val="center"/>
          </w:tcPr>
          <w:p w:rsidR="004B45ED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4B45ED" w:rsidTr="0083505E">
        <w:tc>
          <w:tcPr>
            <w:tcW w:w="1012" w:type="dxa"/>
            <w:vAlign w:val="center"/>
          </w:tcPr>
          <w:p w:rsidR="004B45ED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5128" w:type="dxa"/>
          </w:tcPr>
          <w:p w:rsidR="00174D62" w:rsidRDefault="00174D62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Specjalistyczna Hurtownia Medyczna </w:t>
            </w:r>
          </w:p>
          <w:p w:rsidR="004B45ED" w:rsidRPr="00174D62" w:rsidRDefault="00174D62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REXOMED Sp. z o.o.; ul. Mączna 31; 70-780 Szczecin</w:t>
            </w:r>
          </w:p>
        </w:tc>
        <w:tc>
          <w:tcPr>
            <w:tcW w:w="3071" w:type="dxa"/>
            <w:vAlign w:val="center"/>
          </w:tcPr>
          <w:p w:rsidR="004B45ED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4B45ED" w:rsidTr="0083505E">
        <w:tc>
          <w:tcPr>
            <w:tcW w:w="1012" w:type="dxa"/>
            <w:vAlign w:val="center"/>
          </w:tcPr>
          <w:p w:rsidR="004B45ED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5128" w:type="dxa"/>
          </w:tcPr>
          <w:p w:rsidR="00174D62" w:rsidRDefault="00174D62" w:rsidP="00174D6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0C29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Sp.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K.</w:t>
            </w:r>
          </w:p>
          <w:p w:rsidR="004B45ED" w:rsidRDefault="00174D62" w:rsidP="00174D62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Pod Borem 18; 41-808 Zabrze</w:t>
            </w:r>
          </w:p>
        </w:tc>
        <w:tc>
          <w:tcPr>
            <w:tcW w:w="3071" w:type="dxa"/>
            <w:vAlign w:val="center"/>
          </w:tcPr>
          <w:p w:rsidR="004B45ED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4B45ED" w:rsidTr="0083505E">
        <w:tc>
          <w:tcPr>
            <w:tcW w:w="1012" w:type="dxa"/>
            <w:vAlign w:val="center"/>
          </w:tcPr>
          <w:p w:rsidR="004B45ED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5128" w:type="dxa"/>
          </w:tcPr>
          <w:p w:rsidR="00174D62" w:rsidRDefault="00174D62" w:rsidP="00174D6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0C29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Sp.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K.</w:t>
            </w:r>
          </w:p>
          <w:p w:rsidR="004B45ED" w:rsidRDefault="00174D62" w:rsidP="00174D62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Pod Borem 18; 41-808 Zabrze</w:t>
            </w:r>
          </w:p>
        </w:tc>
        <w:tc>
          <w:tcPr>
            <w:tcW w:w="3071" w:type="dxa"/>
            <w:vAlign w:val="center"/>
          </w:tcPr>
          <w:p w:rsidR="004B45ED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93,16</w:t>
            </w:r>
          </w:p>
        </w:tc>
      </w:tr>
      <w:tr w:rsidR="004B45ED" w:rsidTr="0083505E">
        <w:tc>
          <w:tcPr>
            <w:tcW w:w="1012" w:type="dxa"/>
            <w:vAlign w:val="center"/>
          </w:tcPr>
          <w:p w:rsidR="004B45ED" w:rsidRDefault="004B45ED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5128" w:type="dxa"/>
          </w:tcPr>
          <w:p w:rsidR="00174D62" w:rsidRDefault="00174D62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Stryker Polska Sp. z o.o.; ul. Poleczki 35</w:t>
            </w:r>
          </w:p>
          <w:p w:rsidR="004B45ED" w:rsidRPr="00174D62" w:rsidRDefault="00174D62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02-822 Warszawa</w:t>
            </w:r>
          </w:p>
        </w:tc>
        <w:tc>
          <w:tcPr>
            <w:tcW w:w="3071" w:type="dxa"/>
            <w:vAlign w:val="center"/>
          </w:tcPr>
          <w:p w:rsidR="004B45ED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174D62" w:rsidTr="0083505E">
        <w:tc>
          <w:tcPr>
            <w:tcW w:w="1012" w:type="dxa"/>
            <w:vAlign w:val="center"/>
          </w:tcPr>
          <w:p w:rsidR="00174D62" w:rsidRDefault="00174D62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5128" w:type="dxa"/>
          </w:tcPr>
          <w:p w:rsidR="00174D62" w:rsidRDefault="00174D62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AKME Sp. z o.o. Sp. K.</w:t>
            </w:r>
          </w:p>
          <w:p w:rsidR="00174D62" w:rsidRPr="00174D62" w:rsidRDefault="00174D62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Poloneza 89B; 02-826 Warszawa</w:t>
            </w:r>
          </w:p>
        </w:tc>
        <w:tc>
          <w:tcPr>
            <w:tcW w:w="3071" w:type="dxa"/>
            <w:vAlign w:val="center"/>
          </w:tcPr>
          <w:p w:rsidR="00174D62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 pkt</w:t>
            </w:r>
          </w:p>
        </w:tc>
      </w:tr>
      <w:tr w:rsidR="00174D62" w:rsidTr="0083505E">
        <w:tc>
          <w:tcPr>
            <w:tcW w:w="1012" w:type="dxa"/>
            <w:vAlign w:val="center"/>
          </w:tcPr>
          <w:p w:rsidR="00174D62" w:rsidRDefault="00174D62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5128" w:type="dxa"/>
          </w:tcPr>
          <w:p w:rsidR="00174D62" w:rsidRPr="00174D62" w:rsidRDefault="00174D62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Beryl Med. Ltd; ul. Sadowa 14; 05-410 Józefów</w:t>
            </w:r>
          </w:p>
        </w:tc>
        <w:tc>
          <w:tcPr>
            <w:tcW w:w="3071" w:type="dxa"/>
            <w:vAlign w:val="center"/>
          </w:tcPr>
          <w:p w:rsidR="00174D62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90 pkt</w:t>
            </w:r>
          </w:p>
        </w:tc>
      </w:tr>
      <w:tr w:rsidR="00174D62" w:rsidTr="0083505E">
        <w:tc>
          <w:tcPr>
            <w:tcW w:w="1012" w:type="dxa"/>
            <w:vAlign w:val="center"/>
          </w:tcPr>
          <w:p w:rsidR="00174D62" w:rsidRDefault="00174D62" w:rsidP="004B45ED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5128" w:type="dxa"/>
          </w:tcPr>
          <w:p w:rsidR="00174D62" w:rsidRDefault="00174D62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Stryker Polska Sp. z o.o.; ul. Poleczki 35</w:t>
            </w:r>
          </w:p>
          <w:p w:rsidR="00174D62" w:rsidRDefault="00174D62" w:rsidP="00174D62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02-822 Warszawa</w:t>
            </w:r>
          </w:p>
        </w:tc>
        <w:tc>
          <w:tcPr>
            <w:tcW w:w="3071" w:type="dxa"/>
            <w:vAlign w:val="center"/>
          </w:tcPr>
          <w:p w:rsidR="00174D62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174D62" w:rsidTr="0083505E">
        <w:tc>
          <w:tcPr>
            <w:tcW w:w="1012" w:type="dxa"/>
            <w:vAlign w:val="center"/>
          </w:tcPr>
          <w:p w:rsidR="00174D62" w:rsidRDefault="00174D62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5128" w:type="dxa"/>
          </w:tcPr>
          <w:p w:rsidR="00174D62" w:rsidRDefault="00174D62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Toruńskie Zakłady Materiałów Opatrunkowych S.A.</w:t>
            </w:r>
          </w:p>
          <w:p w:rsidR="00174D62" w:rsidRPr="00174D62" w:rsidRDefault="00174D62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Żółkiewskiego 20/26; 87-100 Toruń</w:t>
            </w:r>
          </w:p>
        </w:tc>
        <w:tc>
          <w:tcPr>
            <w:tcW w:w="3071" w:type="dxa"/>
            <w:vAlign w:val="center"/>
          </w:tcPr>
          <w:p w:rsidR="00174D62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174D62" w:rsidTr="0083505E">
        <w:tc>
          <w:tcPr>
            <w:tcW w:w="1012" w:type="dxa"/>
            <w:vAlign w:val="center"/>
          </w:tcPr>
          <w:p w:rsidR="00174D62" w:rsidRDefault="00174D62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5128" w:type="dxa"/>
          </w:tcPr>
          <w:p w:rsidR="00174D62" w:rsidRDefault="00174D62" w:rsidP="00EC42D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0C29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Sp.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K.</w:t>
            </w:r>
          </w:p>
          <w:p w:rsidR="00174D62" w:rsidRDefault="00174D62" w:rsidP="00EC42DA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Pod Borem 18; 41-808 Zabrze</w:t>
            </w:r>
          </w:p>
        </w:tc>
        <w:tc>
          <w:tcPr>
            <w:tcW w:w="3071" w:type="dxa"/>
            <w:vAlign w:val="center"/>
          </w:tcPr>
          <w:p w:rsidR="00174D62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174D62" w:rsidTr="0083505E">
        <w:tc>
          <w:tcPr>
            <w:tcW w:w="1012" w:type="dxa"/>
            <w:vAlign w:val="center"/>
          </w:tcPr>
          <w:p w:rsidR="00174D62" w:rsidRDefault="00174D62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5128" w:type="dxa"/>
          </w:tcPr>
          <w:p w:rsidR="00174D62" w:rsidRDefault="00174D62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Plus Sp. z o.o. Sonologistic Sp. Kom.</w:t>
            </w:r>
          </w:p>
          <w:p w:rsidR="00174D62" w:rsidRPr="00174D62" w:rsidRDefault="00174D62" w:rsidP="00174D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Kresowa 7a; Zamość 22-400</w:t>
            </w:r>
          </w:p>
        </w:tc>
        <w:tc>
          <w:tcPr>
            <w:tcW w:w="3071" w:type="dxa"/>
            <w:vAlign w:val="center"/>
          </w:tcPr>
          <w:p w:rsidR="00174D62" w:rsidRDefault="00174D62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174D62" w:rsidTr="0083505E">
        <w:tc>
          <w:tcPr>
            <w:tcW w:w="1012" w:type="dxa"/>
            <w:vAlign w:val="center"/>
          </w:tcPr>
          <w:p w:rsidR="00174D62" w:rsidRDefault="00174D62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5128" w:type="dxa"/>
          </w:tcPr>
          <w:p w:rsidR="00662B09" w:rsidRDefault="00662B09" w:rsidP="00662B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ChM Sp. z o.o.; Lewickie 3b</w:t>
            </w:r>
          </w:p>
          <w:p w:rsidR="00174D62" w:rsidRPr="00662B09" w:rsidRDefault="00662B09" w:rsidP="00662B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16-061 Juchnowiec Kościelny</w:t>
            </w:r>
          </w:p>
        </w:tc>
        <w:tc>
          <w:tcPr>
            <w:tcW w:w="3071" w:type="dxa"/>
            <w:vAlign w:val="center"/>
          </w:tcPr>
          <w:p w:rsidR="00174D62" w:rsidRDefault="00662B09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 pkt</w:t>
            </w:r>
          </w:p>
        </w:tc>
      </w:tr>
      <w:tr w:rsidR="00174D62" w:rsidTr="0083505E">
        <w:tc>
          <w:tcPr>
            <w:tcW w:w="1012" w:type="dxa"/>
            <w:vAlign w:val="center"/>
          </w:tcPr>
          <w:p w:rsidR="00174D62" w:rsidRDefault="00174D62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5128" w:type="dxa"/>
          </w:tcPr>
          <w:p w:rsidR="00662B09" w:rsidRDefault="00662B09" w:rsidP="00662B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ChM Sp. z o.o.; Lewickie 3b</w:t>
            </w:r>
          </w:p>
          <w:p w:rsidR="00174D62" w:rsidRDefault="00662B09" w:rsidP="00662B09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16-061 Juchnowiec Kościelny</w:t>
            </w:r>
          </w:p>
        </w:tc>
        <w:tc>
          <w:tcPr>
            <w:tcW w:w="3071" w:type="dxa"/>
            <w:vAlign w:val="center"/>
          </w:tcPr>
          <w:p w:rsidR="00174D62" w:rsidRDefault="00662B09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 pkt</w:t>
            </w:r>
          </w:p>
        </w:tc>
      </w:tr>
      <w:tr w:rsidR="00174D62" w:rsidTr="0083505E">
        <w:tc>
          <w:tcPr>
            <w:tcW w:w="1012" w:type="dxa"/>
            <w:vAlign w:val="center"/>
          </w:tcPr>
          <w:p w:rsidR="00174D62" w:rsidRDefault="00174D62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5128" w:type="dxa"/>
          </w:tcPr>
          <w:p w:rsidR="00662B09" w:rsidRDefault="00662B09" w:rsidP="00662B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AKME Sp. z o.o. Sp. K.</w:t>
            </w:r>
          </w:p>
          <w:p w:rsidR="00174D62" w:rsidRDefault="00662B09" w:rsidP="00662B09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Poloneza 89B; 02-826 Warszawa</w:t>
            </w:r>
          </w:p>
        </w:tc>
        <w:tc>
          <w:tcPr>
            <w:tcW w:w="3071" w:type="dxa"/>
            <w:vAlign w:val="center"/>
          </w:tcPr>
          <w:p w:rsidR="00174D62" w:rsidRDefault="00662B09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 pkt</w:t>
            </w:r>
          </w:p>
        </w:tc>
      </w:tr>
      <w:tr w:rsidR="00174D62" w:rsidTr="0083505E">
        <w:tc>
          <w:tcPr>
            <w:tcW w:w="1012" w:type="dxa"/>
            <w:vAlign w:val="center"/>
          </w:tcPr>
          <w:p w:rsidR="00174D62" w:rsidRDefault="00174D62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5128" w:type="dxa"/>
          </w:tcPr>
          <w:p w:rsidR="00662B09" w:rsidRDefault="00662B09" w:rsidP="00662B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Specjalistyczna Hurtownia Medyczna </w:t>
            </w:r>
          </w:p>
          <w:p w:rsidR="00174D62" w:rsidRDefault="00662B09" w:rsidP="00662B09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REXOMED Sp. z o.o.; ul. Mączna 31; 70-780 Szczecin</w:t>
            </w:r>
          </w:p>
        </w:tc>
        <w:tc>
          <w:tcPr>
            <w:tcW w:w="3071" w:type="dxa"/>
            <w:vAlign w:val="center"/>
          </w:tcPr>
          <w:p w:rsidR="00174D62" w:rsidRDefault="00662B09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174D62" w:rsidTr="0083505E">
        <w:tc>
          <w:tcPr>
            <w:tcW w:w="1012" w:type="dxa"/>
            <w:vAlign w:val="center"/>
          </w:tcPr>
          <w:p w:rsidR="00174D62" w:rsidRDefault="00174D62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5128" w:type="dxa"/>
          </w:tcPr>
          <w:p w:rsidR="00174D62" w:rsidRDefault="00662B09" w:rsidP="00B97211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Bialmed Sp. z o.o.; ul. Konopnickiej 11a; 12-230 Biała Piska</w:t>
            </w:r>
          </w:p>
        </w:tc>
        <w:tc>
          <w:tcPr>
            <w:tcW w:w="3071" w:type="dxa"/>
            <w:vAlign w:val="center"/>
          </w:tcPr>
          <w:p w:rsidR="00174D62" w:rsidRDefault="00662B09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174D62" w:rsidTr="0083505E">
        <w:tc>
          <w:tcPr>
            <w:tcW w:w="1012" w:type="dxa"/>
            <w:vAlign w:val="center"/>
          </w:tcPr>
          <w:p w:rsidR="00174D62" w:rsidRDefault="00174D62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5128" w:type="dxa"/>
          </w:tcPr>
          <w:p w:rsidR="00662B09" w:rsidRDefault="00662B09" w:rsidP="00662B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SUN-MED. Sp. Cywilna; ul. Franciszkańska 104/112</w:t>
            </w:r>
          </w:p>
          <w:p w:rsidR="00174D62" w:rsidRPr="00662B09" w:rsidRDefault="00662B09" w:rsidP="00662B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91-845 Łódź</w:t>
            </w:r>
          </w:p>
        </w:tc>
        <w:tc>
          <w:tcPr>
            <w:tcW w:w="3071" w:type="dxa"/>
            <w:vAlign w:val="center"/>
          </w:tcPr>
          <w:p w:rsidR="00174D62" w:rsidRDefault="00662B09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174D62" w:rsidTr="0083505E">
        <w:tc>
          <w:tcPr>
            <w:tcW w:w="1012" w:type="dxa"/>
            <w:vAlign w:val="center"/>
          </w:tcPr>
          <w:p w:rsidR="00174D62" w:rsidRDefault="00174D62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5128" w:type="dxa"/>
          </w:tcPr>
          <w:p w:rsidR="00662B09" w:rsidRDefault="00662B09" w:rsidP="00662B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ENDO ELEKTRONIK Sp. z o.o.</w:t>
            </w:r>
          </w:p>
          <w:p w:rsidR="00174D62" w:rsidRPr="00662B09" w:rsidRDefault="00662B09" w:rsidP="00662B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Kolejowa 11 B; 05-805 Kanie</w:t>
            </w:r>
          </w:p>
        </w:tc>
        <w:tc>
          <w:tcPr>
            <w:tcW w:w="3071" w:type="dxa"/>
            <w:vAlign w:val="center"/>
          </w:tcPr>
          <w:p w:rsidR="00174D62" w:rsidRDefault="00662B09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 pkt</w:t>
            </w:r>
          </w:p>
        </w:tc>
      </w:tr>
      <w:tr w:rsidR="00174D62" w:rsidTr="0083505E">
        <w:tc>
          <w:tcPr>
            <w:tcW w:w="1012" w:type="dxa"/>
            <w:vAlign w:val="center"/>
          </w:tcPr>
          <w:p w:rsidR="00174D62" w:rsidRDefault="00174D62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43</w:t>
            </w:r>
          </w:p>
        </w:tc>
        <w:tc>
          <w:tcPr>
            <w:tcW w:w="5128" w:type="dxa"/>
          </w:tcPr>
          <w:p w:rsidR="00662B09" w:rsidRDefault="00662B09" w:rsidP="00662B0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0C29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Sp.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K.</w:t>
            </w:r>
          </w:p>
          <w:p w:rsidR="00174D62" w:rsidRDefault="00662B09" w:rsidP="00662B09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Pod Borem 18; 41-808 Zabrze</w:t>
            </w:r>
          </w:p>
        </w:tc>
        <w:tc>
          <w:tcPr>
            <w:tcW w:w="3071" w:type="dxa"/>
            <w:vAlign w:val="center"/>
          </w:tcPr>
          <w:p w:rsidR="00174D62" w:rsidRDefault="00662B09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662B09" w:rsidTr="0083505E">
        <w:tc>
          <w:tcPr>
            <w:tcW w:w="1012" w:type="dxa"/>
            <w:vAlign w:val="center"/>
          </w:tcPr>
          <w:p w:rsidR="00662B09" w:rsidRDefault="00662B09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5128" w:type="dxa"/>
          </w:tcPr>
          <w:p w:rsidR="00662B09" w:rsidRDefault="00662B09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Specjalistyczna Hurtownia Medyczna </w:t>
            </w:r>
          </w:p>
          <w:p w:rsidR="00662B09" w:rsidRDefault="00662B09" w:rsidP="00EC42DA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REXOMED Sp. z o.o.; ul. Mączna 31; 70-780 Szczecin</w:t>
            </w:r>
          </w:p>
        </w:tc>
        <w:tc>
          <w:tcPr>
            <w:tcW w:w="3071" w:type="dxa"/>
            <w:vAlign w:val="center"/>
          </w:tcPr>
          <w:p w:rsidR="00662B09" w:rsidRDefault="00662B09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662B09" w:rsidTr="0083505E">
        <w:tc>
          <w:tcPr>
            <w:tcW w:w="1012" w:type="dxa"/>
            <w:vAlign w:val="center"/>
          </w:tcPr>
          <w:p w:rsidR="00662B09" w:rsidRDefault="00662B09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5128" w:type="dxa"/>
          </w:tcPr>
          <w:p w:rsidR="00662B09" w:rsidRDefault="00662B09" w:rsidP="00EC42D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0C29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Sp.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K.</w:t>
            </w:r>
          </w:p>
          <w:p w:rsidR="00662B09" w:rsidRDefault="00662B09" w:rsidP="00EC42DA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Pod Borem 18; 41-808 Zabrze</w:t>
            </w:r>
          </w:p>
        </w:tc>
        <w:tc>
          <w:tcPr>
            <w:tcW w:w="3071" w:type="dxa"/>
            <w:vAlign w:val="center"/>
          </w:tcPr>
          <w:p w:rsidR="00662B09" w:rsidRDefault="00662B09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662B09" w:rsidTr="0083505E">
        <w:tc>
          <w:tcPr>
            <w:tcW w:w="1012" w:type="dxa"/>
            <w:vAlign w:val="center"/>
          </w:tcPr>
          <w:p w:rsidR="00662B09" w:rsidRDefault="00662B09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5128" w:type="dxa"/>
          </w:tcPr>
          <w:p w:rsidR="00662B09" w:rsidRDefault="00662B09" w:rsidP="00662B0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0C29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Sp.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K.</w:t>
            </w:r>
          </w:p>
          <w:p w:rsidR="00662B09" w:rsidRDefault="00662B09" w:rsidP="00662B09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Pod Borem 18; 41-808 Zabrze</w:t>
            </w:r>
          </w:p>
        </w:tc>
        <w:tc>
          <w:tcPr>
            <w:tcW w:w="3071" w:type="dxa"/>
            <w:vAlign w:val="center"/>
          </w:tcPr>
          <w:p w:rsidR="00662B09" w:rsidRDefault="00662B09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90,76 pkt</w:t>
            </w:r>
          </w:p>
        </w:tc>
      </w:tr>
      <w:tr w:rsidR="00662B09" w:rsidTr="0083505E">
        <w:tc>
          <w:tcPr>
            <w:tcW w:w="1012" w:type="dxa"/>
            <w:vAlign w:val="center"/>
          </w:tcPr>
          <w:p w:rsidR="00662B09" w:rsidRDefault="00662B09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5128" w:type="dxa"/>
          </w:tcPr>
          <w:p w:rsidR="00662B09" w:rsidRDefault="00662B09" w:rsidP="00662B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NZ TECHNO Sp. z o.o.</w:t>
            </w:r>
          </w:p>
          <w:p w:rsidR="00662B09" w:rsidRPr="00662B09" w:rsidRDefault="00662B09" w:rsidP="00662B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Berneńska 5a; 03-976 Warszawa</w:t>
            </w:r>
          </w:p>
        </w:tc>
        <w:tc>
          <w:tcPr>
            <w:tcW w:w="3071" w:type="dxa"/>
            <w:vAlign w:val="center"/>
          </w:tcPr>
          <w:p w:rsidR="00662B09" w:rsidRDefault="00662B09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662B09" w:rsidTr="0083505E">
        <w:tc>
          <w:tcPr>
            <w:tcW w:w="1012" w:type="dxa"/>
            <w:vAlign w:val="center"/>
          </w:tcPr>
          <w:p w:rsidR="00662B09" w:rsidRDefault="00662B09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5128" w:type="dxa"/>
          </w:tcPr>
          <w:p w:rsidR="00662B09" w:rsidRDefault="00662B09" w:rsidP="00EC42D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0C29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Sp.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K.</w:t>
            </w:r>
          </w:p>
          <w:p w:rsidR="00662B09" w:rsidRDefault="00662B09" w:rsidP="00EC42DA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Pod Borem 18; 41-808 Zabrze</w:t>
            </w:r>
          </w:p>
        </w:tc>
        <w:tc>
          <w:tcPr>
            <w:tcW w:w="3071" w:type="dxa"/>
            <w:vAlign w:val="center"/>
          </w:tcPr>
          <w:p w:rsidR="00662B09" w:rsidRDefault="00662B09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  <w:tr w:rsidR="00662B09" w:rsidTr="0083505E">
        <w:tc>
          <w:tcPr>
            <w:tcW w:w="1012" w:type="dxa"/>
            <w:vAlign w:val="center"/>
          </w:tcPr>
          <w:p w:rsidR="00662B09" w:rsidRDefault="00662B09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54</w:t>
            </w:r>
          </w:p>
        </w:tc>
        <w:tc>
          <w:tcPr>
            <w:tcW w:w="5128" w:type="dxa"/>
          </w:tcPr>
          <w:p w:rsidR="00662B09" w:rsidRPr="00174D62" w:rsidRDefault="00662B09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Beryl Med. Ltd; ul. Sadowa 14; 05-410 Józefów</w:t>
            </w:r>
          </w:p>
        </w:tc>
        <w:tc>
          <w:tcPr>
            <w:tcW w:w="3071" w:type="dxa"/>
            <w:vAlign w:val="center"/>
          </w:tcPr>
          <w:p w:rsidR="00662B09" w:rsidRDefault="00662B09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90 pkt</w:t>
            </w:r>
          </w:p>
        </w:tc>
      </w:tr>
      <w:tr w:rsidR="00EC42DA" w:rsidTr="0083505E">
        <w:tc>
          <w:tcPr>
            <w:tcW w:w="1012" w:type="dxa"/>
            <w:vAlign w:val="center"/>
          </w:tcPr>
          <w:p w:rsidR="00EC42DA" w:rsidRDefault="00EC42DA" w:rsidP="00174D62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5128" w:type="dxa"/>
          </w:tcPr>
          <w:p w:rsidR="00EC42DA" w:rsidRDefault="00EC42DA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Lohmann &amp; Rauscher Polska Sp. z o.o.</w:t>
            </w:r>
          </w:p>
          <w:p w:rsidR="00EC42DA" w:rsidRDefault="00EC42DA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Moniuszki 14; 95-200 Pabianice</w:t>
            </w:r>
          </w:p>
        </w:tc>
        <w:tc>
          <w:tcPr>
            <w:tcW w:w="3071" w:type="dxa"/>
            <w:vAlign w:val="center"/>
          </w:tcPr>
          <w:p w:rsidR="00EC42DA" w:rsidRDefault="00EC42DA" w:rsidP="0083505E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 pkt</w:t>
            </w:r>
          </w:p>
        </w:tc>
      </w:tr>
    </w:tbl>
    <w:p w:rsidR="004F0AC7" w:rsidRDefault="004F0AC7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662B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Uzasadnienie wyboru: oferta przedstawiała najkorzystniejszy bilans pun</w:t>
      </w:r>
      <w:r w:rsidR="0022789C">
        <w:rPr>
          <w:rFonts w:ascii="Arial" w:hAnsi="Arial" w:cs="Arial"/>
          <w:sz w:val="22"/>
          <w:szCs w:val="22"/>
        </w:rPr>
        <w:t>któw w oparciu          o postawione kryteria</w:t>
      </w:r>
      <w:r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>
        <w:rPr>
          <w:rFonts w:ascii="Arial" w:hAnsi="Arial" w:cs="Arial"/>
          <w:sz w:val="22"/>
          <w:szCs w:val="22"/>
        </w:rPr>
        <w:t xml:space="preserve"> </w:t>
      </w:r>
    </w:p>
    <w:p w:rsidR="0083505E" w:rsidRPr="0083505E" w:rsidRDefault="0083505E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83505E">
        <w:rPr>
          <w:rFonts w:ascii="Arial" w:hAnsi="Arial" w:cs="Arial"/>
          <w:b/>
          <w:sz w:val="22"/>
          <w:szCs w:val="22"/>
        </w:rPr>
        <w:t>Pozostałe oferty:</w:t>
      </w:r>
    </w:p>
    <w:tbl>
      <w:tblPr>
        <w:tblStyle w:val="Tabela-Siatka"/>
        <w:tblW w:w="0" w:type="auto"/>
        <w:tblLook w:val="04A0"/>
      </w:tblPr>
      <w:tblGrid>
        <w:gridCol w:w="1012"/>
        <w:gridCol w:w="5128"/>
        <w:gridCol w:w="3071"/>
      </w:tblGrid>
      <w:tr w:rsidR="0083505E" w:rsidTr="00EC42DA">
        <w:tc>
          <w:tcPr>
            <w:tcW w:w="1012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Zadanie</w:t>
            </w:r>
          </w:p>
        </w:tc>
        <w:tc>
          <w:tcPr>
            <w:tcW w:w="5128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Wykonawca</w:t>
            </w:r>
          </w:p>
        </w:tc>
        <w:tc>
          <w:tcPr>
            <w:tcW w:w="3071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Liczba uzyskanych punktów w oparciu o postawione kryteria oceny ofert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128" w:type="dxa"/>
          </w:tcPr>
          <w:p w:rsidR="0083505E" w:rsidRDefault="0083505E" w:rsidP="008350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POLMIL Sp. z o.o. S.K.A.; ul. Przemysłowa 8</w:t>
            </w:r>
          </w:p>
          <w:p w:rsidR="0083505E" w:rsidRPr="004B45ED" w:rsidRDefault="0083505E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85-758 Bydgoszcz</w:t>
            </w:r>
          </w:p>
        </w:tc>
        <w:tc>
          <w:tcPr>
            <w:tcW w:w="3071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98,62 pkt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128" w:type="dxa"/>
          </w:tcPr>
          <w:p w:rsidR="0083505E" w:rsidRDefault="0083505E" w:rsidP="008350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Specjalistyczna Hurtownia Medyczna </w:t>
            </w:r>
          </w:p>
          <w:p w:rsidR="0083505E" w:rsidRPr="004B45ED" w:rsidRDefault="0083505E" w:rsidP="008350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REXOMED Sp. z o.o.; ul. Mączna 31; 70-780 Szczecin</w:t>
            </w:r>
          </w:p>
        </w:tc>
        <w:tc>
          <w:tcPr>
            <w:tcW w:w="3071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86,79 pkt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128" w:type="dxa"/>
          </w:tcPr>
          <w:p w:rsidR="0083505E" w:rsidRDefault="0083505E" w:rsidP="0083505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0C29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Sp.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K.</w:t>
            </w:r>
          </w:p>
          <w:p w:rsidR="0083505E" w:rsidRDefault="0083505E" w:rsidP="0083505E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Pod Borem 18; 41-808 Zabrze</w:t>
            </w:r>
          </w:p>
        </w:tc>
        <w:tc>
          <w:tcPr>
            <w:tcW w:w="3071" w:type="dxa"/>
            <w:vAlign w:val="center"/>
          </w:tcPr>
          <w:p w:rsidR="0083505E" w:rsidRDefault="0083505E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94,42 pkt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D5438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128" w:type="dxa"/>
          </w:tcPr>
          <w:p w:rsidR="00D5438C" w:rsidRDefault="00D5438C" w:rsidP="00D543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POLMIL Sp. z o.o. S.K.A.; ul. Przemysłowa 8</w:t>
            </w:r>
          </w:p>
          <w:p w:rsidR="0083505E" w:rsidRDefault="00D5438C" w:rsidP="00D5438C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85-758 Bydgoszcz</w:t>
            </w:r>
          </w:p>
        </w:tc>
        <w:tc>
          <w:tcPr>
            <w:tcW w:w="3071" w:type="dxa"/>
            <w:vAlign w:val="center"/>
          </w:tcPr>
          <w:p w:rsidR="0083505E" w:rsidRDefault="00D5438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94,32 pkt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D5438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128" w:type="dxa"/>
          </w:tcPr>
          <w:p w:rsidR="00D5438C" w:rsidRDefault="00D5438C" w:rsidP="00D543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Specjalistyczna Hurtownia Medyczna </w:t>
            </w:r>
          </w:p>
          <w:p w:rsidR="0083505E" w:rsidRPr="004B45ED" w:rsidRDefault="00D5438C" w:rsidP="00D543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REXOMED Sp. z o.o.; ul. Mączna 31; 70-780 Szczecin</w:t>
            </w:r>
          </w:p>
        </w:tc>
        <w:tc>
          <w:tcPr>
            <w:tcW w:w="3071" w:type="dxa"/>
            <w:vAlign w:val="center"/>
          </w:tcPr>
          <w:p w:rsidR="0083505E" w:rsidRDefault="00D5438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95,87 pkt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D5438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128" w:type="dxa"/>
          </w:tcPr>
          <w:p w:rsidR="0083505E" w:rsidRDefault="00D5438C" w:rsidP="00EC42DA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Centrum Zaopatrzenia Medycznego i Weterynaryjnego CENTROWET-CEZAL Sp. z o.o.; ul. Dąbrowskiego 133/135; 60-543 Poznań</w:t>
            </w:r>
          </w:p>
        </w:tc>
        <w:tc>
          <w:tcPr>
            <w:tcW w:w="3071" w:type="dxa"/>
            <w:vAlign w:val="center"/>
          </w:tcPr>
          <w:p w:rsidR="0083505E" w:rsidRDefault="00D5438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99,83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D5438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128" w:type="dxa"/>
          </w:tcPr>
          <w:p w:rsidR="00D5438C" w:rsidRDefault="00D5438C" w:rsidP="00D5438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0C29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Sp.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K.</w:t>
            </w:r>
          </w:p>
          <w:p w:rsidR="0083505E" w:rsidRPr="004B45ED" w:rsidRDefault="00D5438C" w:rsidP="00D5438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Pod Borem 18; 41-808 Zabrze</w:t>
            </w:r>
          </w:p>
        </w:tc>
        <w:tc>
          <w:tcPr>
            <w:tcW w:w="3071" w:type="dxa"/>
            <w:vAlign w:val="center"/>
          </w:tcPr>
          <w:p w:rsidR="0083505E" w:rsidRDefault="00D5438C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96,00 pkt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2C178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128" w:type="dxa"/>
          </w:tcPr>
          <w:p w:rsidR="002C1787" w:rsidRDefault="002C1787" w:rsidP="002C17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Specjalistyczna Hurtownia Medyczna </w:t>
            </w:r>
          </w:p>
          <w:p w:rsidR="0083505E" w:rsidRDefault="002C1787" w:rsidP="002C1787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REXOMED Sp. z o.o.; ul. Mączna 31; 70-780 Szczecin</w:t>
            </w:r>
          </w:p>
        </w:tc>
        <w:tc>
          <w:tcPr>
            <w:tcW w:w="3071" w:type="dxa"/>
            <w:vAlign w:val="center"/>
          </w:tcPr>
          <w:p w:rsidR="0083505E" w:rsidRDefault="002C178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87,63 pkt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2C178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128" w:type="dxa"/>
          </w:tcPr>
          <w:p w:rsidR="0083505E" w:rsidRDefault="002C1787" w:rsidP="00EC42DA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Centrum Zaopatrzenia Medycznego i Weterynaryjnego CENTROWET-CEZAL Sp. z o.o.; ul. Dąbrowskiego 133/135; 60-543 Poznań</w:t>
            </w:r>
          </w:p>
        </w:tc>
        <w:tc>
          <w:tcPr>
            <w:tcW w:w="3071" w:type="dxa"/>
            <w:vAlign w:val="center"/>
          </w:tcPr>
          <w:p w:rsidR="0083505E" w:rsidRDefault="002C178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97,98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2C178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5128" w:type="dxa"/>
          </w:tcPr>
          <w:p w:rsidR="002C1787" w:rsidRDefault="002C1787" w:rsidP="002C17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Specjalistyczna Hurtownia Medyczna </w:t>
            </w:r>
          </w:p>
          <w:p w:rsidR="0083505E" w:rsidRDefault="002C1787" w:rsidP="002C1787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REXOMED Sp. z o.o.; ul. Mączna 31; 70-780 Szczecin</w:t>
            </w:r>
          </w:p>
        </w:tc>
        <w:tc>
          <w:tcPr>
            <w:tcW w:w="3071" w:type="dxa"/>
            <w:vAlign w:val="center"/>
          </w:tcPr>
          <w:p w:rsidR="0083505E" w:rsidRDefault="002C178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95,1 pkt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2C178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5128" w:type="dxa"/>
          </w:tcPr>
          <w:p w:rsidR="002C1787" w:rsidRDefault="002C1787" w:rsidP="002C17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POLMIL Sp. z o.o. S.K.A.; ul. Przemysłowa 8</w:t>
            </w:r>
          </w:p>
          <w:p w:rsidR="0083505E" w:rsidRDefault="002C1787" w:rsidP="002C1787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85-758 Bydgoszcz</w:t>
            </w:r>
          </w:p>
        </w:tc>
        <w:tc>
          <w:tcPr>
            <w:tcW w:w="3071" w:type="dxa"/>
            <w:vAlign w:val="center"/>
          </w:tcPr>
          <w:p w:rsidR="0083505E" w:rsidRDefault="008D1908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99,92</w:t>
            </w:r>
            <w:r w:rsidR="008A1ACF">
              <w:rPr>
                <w:rFonts w:ascii="Arial" w:hAnsi="Arial" w:cs="Arial"/>
                <w:sz w:val="22"/>
                <w:szCs w:val="22"/>
              </w:rPr>
              <w:t xml:space="preserve"> pkt</w:t>
            </w:r>
          </w:p>
        </w:tc>
      </w:tr>
      <w:tr w:rsidR="0083505E" w:rsidTr="00EC42DA">
        <w:tc>
          <w:tcPr>
            <w:tcW w:w="1012" w:type="dxa"/>
            <w:vAlign w:val="center"/>
          </w:tcPr>
          <w:p w:rsidR="0083505E" w:rsidRDefault="002C178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5128" w:type="dxa"/>
          </w:tcPr>
          <w:p w:rsidR="002C1787" w:rsidRDefault="002C1787" w:rsidP="002C17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ROVERS POLSKA Sp. z o.o.; ul. Stołeczna 10</w:t>
            </w:r>
          </w:p>
          <w:p w:rsidR="0083505E" w:rsidRPr="00174D62" w:rsidRDefault="002C1787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05-501 Piaseczno</w:t>
            </w:r>
          </w:p>
        </w:tc>
        <w:tc>
          <w:tcPr>
            <w:tcW w:w="3071" w:type="dxa"/>
            <w:vAlign w:val="center"/>
          </w:tcPr>
          <w:p w:rsidR="0083505E" w:rsidRDefault="008D1908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69,67</w:t>
            </w:r>
            <w:r w:rsidR="008A1ACF">
              <w:rPr>
                <w:rFonts w:ascii="Arial" w:hAnsi="Arial" w:cs="Arial"/>
                <w:sz w:val="22"/>
                <w:szCs w:val="22"/>
              </w:rPr>
              <w:t xml:space="preserve"> pkt</w:t>
            </w:r>
          </w:p>
        </w:tc>
      </w:tr>
      <w:tr w:rsidR="002C1787" w:rsidTr="00EC42DA">
        <w:tc>
          <w:tcPr>
            <w:tcW w:w="1012" w:type="dxa"/>
            <w:vAlign w:val="center"/>
          </w:tcPr>
          <w:p w:rsidR="002C1787" w:rsidRDefault="002C1787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5128" w:type="dxa"/>
          </w:tcPr>
          <w:p w:rsidR="008D1908" w:rsidRDefault="008D1908" w:rsidP="008D190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0C29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Sp.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K.</w:t>
            </w:r>
          </w:p>
          <w:p w:rsidR="002C1787" w:rsidRDefault="008D1908" w:rsidP="008D1908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Pod Borem 18; 41-808 Zabrze</w:t>
            </w:r>
          </w:p>
        </w:tc>
        <w:tc>
          <w:tcPr>
            <w:tcW w:w="3071" w:type="dxa"/>
            <w:vAlign w:val="center"/>
          </w:tcPr>
          <w:p w:rsidR="002C1787" w:rsidRDefault="008D1908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89,58</w:t>
            </w:r>
            <w:r w:rsidR="008A1ACF">
              <w:rPr>
                <w:rFonts w:ascii="Arial" w:hAnsi="Arial" w:cs="Arial"/>
                <w:sz w:val="22"/>
                <w:szCs w:val="22"/>
              </w:rPr>
              <w:t xml:space="preserve"> pkt</w:t>
            </w:r>
          </w:p>
        </w:tc>
      </w:tr>
      <w:tr w:rsidR="002C1787" w:rsidTr="00EC42DA">
        <w:tc>
          <w:tcPr>
            <w:tcW w:w="1012" w:type="dxa"/>
            <w:vAlign w:val="center"/>
          </w:tcPr>
          <w:p w:rsidR="002C1787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5128" w:type="dxa"/>
          </w:tcPr>
          <w:p w:rsidR="008A1ACF" w:rsidRDefault="008A1ACF" w:rsidP="008A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POLMIL Sp. z o.o. S.K.A.; ul. Przemysłowa 8</w:t>
            </w:r>
          </w:p>
          <w:p w:rsidR="002C1787" w:rsidRPr="00174D62" w:rsidRDefault="008A1ACF" w:rsidP="008A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85-758 Bydgoszcz</w:t>
            </w:r>
          </w:p>
        </w:tc>
        <w:tc>
          <w:tcPr>
            <w:tcW w:w="3071" w:type="dxa"/>
            <w:vAlign w:val="center"/>
          </w:tcPr>
          <w:p w:rsidR="002C1787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87,04 pkt</w:t>
            </w:r>
          </w:p>
        </w:tc>
      </w:tr>
      <w:tr w:rsidR="002C1787" w:rsidTr="00EC42DA">
        <w:tc>
          <w:tcPr>
            <w:tcW w:w="1012" w:type="dxa"/>
            <w:vAlign w:val="center"/>
          </w:tcPr>
          <w:p w:rsidR="002C1787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5128" w:type="dxa"/>
          </w:tcPr>
          <w:p w:rsidR="008A1ACF" w:rsidRDefault="008A1ACF" w:rsidP="008A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Specjalistyczna Hurtownia Medyczna </w:t>
            </w:r>
          </w:p>
          <w:p w:rsidR="002C1787" w:rsidRDefault="008A1ACF" w:rsidP="008A1ACF">
            <w:pPr>
              <w:pStyle w:val="Akapitzlist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REXOMED Sp. z o.o.; ul. Mączna 31; 70-780 Szczecin</w:t>
            </w:r>
          </w:p>
        </w:tc>
        <w:tc>
          <w:tcPr>
            <w:tcW w:w="3071" w:type="dxa"/>
            <w:vAlign w:val="center"/>
          </w:tcPr>
          <w:p w:rsidR="002C1787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89,00 pkt</w:t>
            </w:r>
          </w:p>
        </w:tc>
      </w:tr>
      <w:tr w:rsidR="002C1787" w:rsidTr="00EC42DA">
        <w:tc>
          <w:tcPr>
            <w:tcW w:w="1012" w:type="dxa"/>
            <w:vAlign w:val="center"/>
          </w:tcPr>
          <w:p w:rsidR="002C1787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5128" w:type="dxa"/>
          </w:tcPr>
          <w:p w:rsidR="008A1ACF" w:rsidRDefault="008A1ACF" w:rsidP="008A1AC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0C29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Sp.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K.</w:t>
            </w:r>
          </w:p>
          <w:p w:rsidR="002C1787" w:rsidRPr="00174D62" w:rsidRDefault="008A1ACF" w:rsidP="008A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Pod Borem 18; 41-808 Zabrze</w:t>
            </w:r>
          </w:p>
        </w:tc>
        <w:tc>
          <w:tcPr>
            <w:tcW w:w="3071" w:type="dxa"/>
            <w:vAlign w:val="center"/>
          </w:tcPr>
          <w:p w:rsidR="002C1787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96,05 pkt</w:t>
            </w:r>
          </w:p>
        </w:tc>
      </w:tr>
      <w:tr w:rsidR="002C1787" w:rsidTr="00EC42DA">
        <w:tc>
          <w:tcPr>
            <w:tcW w:w="1012" w:type="dxa"/>
            <w:vAlign w:val="center"/>
          </w:tcPr>
          <w:p w:rsidR="002C1787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128" w:type="dxa"/>
          </w:tcPr>
          <w:p w:rsidR="008A1ACF" w:rsidRDefault="008A1ACF" w:rsidP="008A1AC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A0C29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Sp.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K.</w:t>
            </w:r>
          </w:p>
          <w:p w:rsidR="002C1787" w:rsidRPr="00174D62" w:rsidRDefault="008A1ACF" w:rsidP="008A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Pod Borem 18; 41-808 Zabrze</w:t>
            </w:r>
          </w:p>
        </w:tc>
        <w:tc>
          <w:tcPr>
            <w:tcW w:w="3071" w:type="dxa"/>
            <w:vAlign w:val="center"/>
          </w:tcPr>
          <w:p w:rsidR="002C1787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84,88 pkt</w:t>
            </w:r>
          </w:p>
        </w:tc>
      </w:tr>
      <w:tr w:rsidR="008A1ACF" w:rsidTr="00EC42DA">
        <w:tc>
          <w:tcPr>
            <w:tcW w:w="1012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5128" w:type="dxa"/>
          </w:tcPr>
          <w:p w:rsidR="008A1ACF" w:rsidRPr="00174D62" w:rsidRDefault="008A1ACF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Centrum Zaopatrzenia Medycznego i Weterynaryjnego CENTROWET-CEZAL Sp. z o.o.; ul. Dąbrowskiego 133/135; 60-543 Poznań</w:t>
            </w:r>
          </w:p>
        </w:tc>
        <w:tc>
          <w:tcPr>
            <w:tcW w:w="3071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97,32 pkt</w:t>
            </w:r>
          </w:p>
        </w:tc>
      </w:tr>
      <w:tr w:rsidR="008A1ACF" w:rsidTr="00EC42DA">
        <w:tc>
          <w:tcPr>
            <w:tcW w:w="1012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5128" w:type="dxa"/>
          </w:tcPr>
          <w:p w:rsidR="008A1ACF" w:rsidRPr="00174D62" w:rsidRDefault="008A1ACF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Bialmed Sp. z o.o.; ul. Konopnickiej 11a; 12-230 Biała Piska</w:t>
            </w:r>
          </w:p>
        </w:tc>
        <w:tc>
          <w:tcPr>
            <w:tcW w:w="3071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96,35 pkt</w:t>
            </w:r>
          </w:p>
        </w:tc>
      </w:tr>
      <w:tr w:rsidR="008A1ACF" w:rsidTr="00EC42DA">
        <w:tc>
          <w:tcPr>
            <w:tcW w:w="1012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5128" w:type="dxa"/>
          </w:tcPr>
          <w:p w:rsidR="008A1ACF" w:rsidRDefault="008A1ACF" w:rsidP="008A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Aero-Medika Sp. z o.o.; ul. Kopernika 36/40; </w:t>
            </w:r>
          </w:p>
          <w:p w:rsidR="008A1ACF" w:rsidRPr="00174D62" w:rsidRDefault="008A1ACF" w:rsidP="008A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00-924 Warszawa</w:t>
            </w:r>
          </w:p>
        </w:tc>
        <w:tc>
          <w:tcPr>
            <w:tcW w:w="3071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99,7 pkt</w:t>
            </w:r>
          </w:p>
        </w:tc>
      </w:tr>
      <w:tr w:rsidR="008A1ACF" w:rsidTr="00EC42DA">
        <w:tc>
          <w:tcPr>
            <w:tcW w:w="1012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5128" w:type="dxa"/>
          </w:tcPr>
          <w:p w:rsidR="008A1ACF" w:rsidRDefault="008A1ACF" w:rsidP="008A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Specjalistyczna Hurtownia Medyczna </w:t>
            </w:r>
          </w:p>
          <w:p w:rsidR="008A1ACF" w:rsidRPr="00174D62" w:rsidRDefault="008A1ACF" w:rsidP="008A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REXOMED Sp. z o.o.; ul. Mączna 31; 70-780 Szczecin</w:t>
            </w:r>
          </w:p>
        </w:tc>
        <w:tc>
          <w:tcPr>
            <w:tcW w:w="3071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80,94 pkt</w:t>
            </w:r>
          </w:p>
        </w:tc>
      </w:tr>
      <w:tr w:rsidR="008A1ACF" w:rsidTr="00EC42DA">
        <w:tc>
          <w:tcPr>
            <w:tcW w:w="1012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5128" w:type="dxa"/>
          </w:tcPr>
          <w:p w:rsidR="008A1ACF" w:rsidRDefault="008A1ACF" w:rsidP="008A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AKME Sp. z o.o. Sp. K.</w:t>
            </w:r>
          </w:p>
          <w:p w:rsidR="008A1ACF" w:rsidRPr="00174D62" w:rsidRDefault="008A1ACF" w:rsidP="008A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Poloneza 89B; 02-826 Warszawa</w:t>
            </w:r>
          </w:p>
        </w:tc>
        <w:tc>
          <w:tcPr>
            <w:tcW w:w="3071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48,21 pkt</w:t>
            </w:r>
          </w:p>
        </w:tc>
      </w:tr>
      <w:tr w:rsidR="008A1ACF" w:rsidTr="00EC42DA">
        <w:tc>
          <w:tcPr>
            <w:tcW w:w="1012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5128" w:type="dxa"/>
          </w:tcPr>
          <w:p w:rsidR="008A1ACF" w:rsidRDefault="008A1ACF" w:rsidP="008A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AKME Sp. z o.o. Sp. K.</w:t>
            </w:r>
          </w:p>
          <w:p w:rsidR="008A1ACF" w:rsidRPr="00174D62" w:rsidRDefault="008A1ACF" w:rsidP="008A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Poloneza 89B; 02-826 Warszawa</w:t>
            </w:r>
          </w:p>
        </w:tc>
        <w:tc>
          <w:tcPr>
            <w:tcW w:w="3071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55,0 pkt</w:t>
            </w:r>
          </w:p>
        </w:tc>
      </w:tr>
      <w:tr w:rsidR="008A1ACF" w:rsidTr="00EC42DA">
        <w:tc>
          <w:tcPr>
            <w:tcW w:w="1012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5128" w:type="dxa"/>
          </w:tcPr>
          <w:p w:rsidR="008A1ACF" w:rsidRDefault="008A1ACF" w:rsidP="008A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Specjalistyczna Hurtownia Medyczna </w:t>
            </w:r>
          </w:p>
          <w:p w:rsidR="008A1ACF" w:rsidRPr="00174D62" w:rsidRDefault="008A1ACF" w:rsidP="008A1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REXOMED Sp. z o.o.; ul. Mączna 31; 70-780 Szczecin</w:t>
            </w:r>
          </w:p>
        </w:tc>
        <w:tc>
          <w:tcPr>
            <w:tcW w:w="3071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67,86 pkt</w:t>
            </w:r>
          </w:p>
        </w:tc>
      </w:tr>
      <w:tr w:rsidR="008A1ACF" w:rsidTr="00EC42DA">
        <w:tc>
          <w:tcPr>
            <w:tcW w:w="1012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5128" w:type="dxa"/>
          </w:tcPr>
          <w:p w:rsidR="00EC42DA" w:rsidRDefault="00EC42DA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Specjalistyczna Hurtownia Medyczna </w:t>
            </w:r>
          </w:p>
          <w:p w:rsidR="008A1ACF" w:rsidRPr="00174D62" w:rsidRDefault="00EC42DA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REXOMED Sp. z o.o.; ul. Mączna 31; 70-780 Szczecin</w:t>
            </w:r>
          </w:p>
        </w:tc>
        <w:tc>
          <w:tcPr>
            <w:tcW w:w="3071" w:type="dxa"/>
            <w:vAlign w:val="center"/>
          </w:tcPr>
          <w:p w:rsidR="008A1ACF" w:rsidRDefault="00EC42DA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62,49 pkt</w:t>
            </w:r>
          </w:p>
        </w:tc>
      </w:tr>
      <w:tr w:rsidR="000F286A" w:rsidTr="00EC42DA">
        <w:tc>
          <w:tcPr>
            <w:tcW w:w="1012" w:type="dxa"/>
            <w:vAlign w:val="center"/>
          </w:tcPr>
          <w:p w:rsidR="000F286A" w:rsidRDefault="000F286A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19</w:t>
            </w:r>
          </w:p>
        </w:tc>
        <w:tc>
          <w:tcPr>
            <w:tcW w:w="5128" w:type="dxa"/>
          </w:tcPr>
          <w:p w:rsidR="000F286A" w:rsidRDefault="000F286A" w:rsidP="000F28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Biameditek Sp. z o.o.</w:t>
            </w:r>
          </w:p>
          <w:p w:rsidR="000F286A" w:rsidRDefault="000F286A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Elewatorska 58; 15-620 Białystok</w:t>
            </w:r>
          </w:p>
        </w:tc>
        <w:tc>
          <w:tcPr>
            <w:tcW w:w="3071" w:type="dxa"/>
            <w:vAlign w:val="center"/>
          </w:tcPr>
          <w:p w:rsidR="000F286A" w:rsidRDefault="000F286A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91,45 pkt</w:t>
            </w:r>
          </w:p>
        </w:tc>
      </w:tr>
      <w:tr w:rsidR="008A1ACF" w:rsidTr="00EC42DA">
        <w:tc>
          <w:tcPr>
            <w:tcW w:w="1012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5128" w:type="dxa"/>
          </w:tcPr>
          <w:p w:rsidR="00EC42DA" w:rsidRDefault="00EC42DA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AKME Sp. z o.o. Sp. K.</w:t>
            </w:r>
          </w:p>
          <w:p w:rsidR="008A1ACF" w:rsidRPr="00174D62" w:rsidRDefault="00EC42DA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Poloneza 89B; 02-826 Warszawa</w:t>
            </w:r>
          </w:p>
        </w:tc>
        <w:tc>
          <w:tcPr>
            <w:tcW w:w="3071" w:type="dxa"/>
            <w:vAlign w:val="center"/>
          </w:tcPr>
          <w:p w:rsidR="008A1ACF" w:rsidRDefault="00EC42DA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54,01 pkt</w:t>
            </w:r>
          </w:p>
        </w:tc>
      </w:tr>
      <w:tr w:rsidR="008A1ACF" w:rsidTr="00EC42DA">
        <w:tc>
          <w:tcPr>
            <w:tcW w:w="1012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5128" w:type="dxa"/>
          </w:tcPr>
          <w:p w:rsidR="00EC42DA" w:rsidRDefault="00EC42DA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Emed Sp. z o.o. Sp. K.</w:t>
            </w:r>
          </w:p>
          <w:p w:rsidR="008A1ACF" w:rsidRPr="00174D62" w:rsidRDefault="00EC42DA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Ryżowa 69a; 05-816 Opacz Kolonia</w:t>
            </w:r>
          </w:p>
        </w:tc>
        <w:tc>
          <w:tcPr>
            <w:tcW w:w="3071" w:type="dxa"/>
            <w:vAlign w:val="center"/>
          </w:tcPr>
          <w:p w:rsidR="008A1ACF" w:rsidRDefault="00EC42DA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90,0 pkt</w:t>
            </w:r>
          </w:p>
        </w:tc>
      </w:tr>
      <w:tr w:rsidR="008A1ACF" w:rsidTr="00EC42DA">
        <w:tc>
          <w:tcPr>
            <w:tcW w:w="1012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5128" w:type="dxa"/>
          </w:tcPr>
          <w:p w:rsidR="00EC42DA" w:rsidRDefault="00EC42DA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ENDO ELEKTRONIK Sp. z o.o.</w:t>
            </w:r>
          </w:p>
          <w:p w:rsidR="008A1ACF" w:rsidRPr="00174D62" w:rsidRDefault="00EC42DA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Kolejowa 11 B; 05-805 Kanie</w:t>
            </w:r>
          </w:p>
        </w:tc>
        <w:tc>
          <w:tcPr>
            <w:tcW w:w="3071" w:type="dxa"/>
            <w:vAlign w:val="center"/>
          </w:tcPr>
          <w:p w:rsidR="008A1ACF" w:rsidRDefault="00EC42DA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71,77 pkt</w:t>
            </w:r>
          </w:p>
        </w:tc>
      </w:tr>
      <w:tr w:rsidR="008A1ACF" w:rsidTr="00EC42DA">
        <w:tc>
          <w:tcPr>
            <w:tcW w:w="1012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5128" w:type="dxa"/>
          </w:tcPr>
          <w:p w:rsidR="00EC42DA" w:rsidRDefault="00EC42DA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SUN-MED. Sp. Cywilna</w:t>
            </w:r>
          </w:p>
          <w:p w:rsidR="008A1ACF" w:rsidRPr="00174D62" w:rsidRDefault="00EC42DA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Franciszkańska 104/112; 91-845 Łódź</w:t>
            </w:r>
          </w:p>
        </w:tc>
        <w:tc>
          <w:tcPr>
            <w:tcW w:w="3071" w:type="dxa"/>
            <w:vAlign w:val="center"/>
          </w:tcPr>
          <w:p w:rsidR="008A1ACF" w:rsidRDefault="00EC42DA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88,75 pkt</w:t>
            </w:r>
          </w:p>
        </w:tc>
      </w:tr>
      <w:tr w:rsidR="008A1ACF" w:rsidTr="00EC42DA">
        <w:tc>
          <w:tcPr>
            <w:tcW w:w="1012" w:type="dxa"/>
            <w:vAlign w:val="center"/>
          </w:tcPr>
          <w:p w:rsidR="008A1ACF" w:rsidRDefault="008A1ACF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5128" w:type="dxa"/>
          </w:tcPr>
          <w:p w:rsidR="00EC42DA" w:rsidRDefault="00EC42DA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KTG Semigat S A</w:t>
            </w:r>
          </w:p>
          <w:p w:rsidR="008A1ACF" w:rsidRPr="00174D62" w:rsidRDefault="00EC42DA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Ratuszowa 11; 03-450 Warszawa</w:t>
            </w:r>
          </w:p>
        </w:tc>
        <w:tc>
          <w:tcPr>
            <w:tcW w:w="3071" w:type="dxa"/>
            <w:vAlign w:val="center"/>
          </w:tcPr>
          <w:p w:rsidR="008A1ACF" w:rsidRDefault="00EC42DA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63,41 pkt</w:t>
            </w:r>
          </w:p>
        </w:tc>
      </w:tr>
      <w:tr w:rsidR="008A1ACF" w:rsidTr="00EC42DA">
        <w:tc>
          <w:tcPr>
            <w:tcW w:w="1012" w:type="dxa"/>
            <w:vAlign w:val="center"/>
          </w:tcPr>
          <w:p w:rsidR="008A1ACF" w:rsidRDefault="00EC42DA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5128" w:type="dxa"/>
          </w:tcPr>
          <w:p w:rsidR="005F75AA" w:rsidRDefault="005F75AA" w:rsidP="005F75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ENDO ELEKTRONIK Sp. z o.o.</w:t>
            </w:r>
          </w:p>
          <w:p w:rsidR="008A1ACF" w:rsidRPr="00174D62" w:rsidRDefault="005F75AA" w:rsidP="005F75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Kolejowa 11 B; 05-805 Kanie</w:t>
            </w:r>
          </w:p>
        </w:tc>
        <w:tc>
          <w:tcPr>
            <w:tcW w:w="3071" w:type="dxa"/>
            <w:vAlign w:val="center"/>
          </w:tcPr>
          <w:p w:rsidR="008A1ACF" w:rsidRDefault="005F75AA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80,0 pkt.</w:t>
            </w:r>
          </w:p>
        </w:tc>
      </w:tr>
      <w:tr w:rsidR="008A1ACF" w:rsidTr="00EC42DA">
        <w:tc>
          <w:tcPr>
            <w:tcW w:w="1012" w:type="dxa"/>
            <w:vAlign w:val="center"/>
          </w:tcPr>
          <w:p w:rsidR="008A1ACF" w:rsidRDefault="00EC42DA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5128" w:type="dxa"/>
          </w:tcPr>
          <w:p w:rsidR="005F75AA" w:rsidRDefault="005F75AA" w:rsidP="005F75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GLOBMEDICA Sp. z o.o.</w:t>
            </w:r>
          </w:p>
          <w:p w:rsidR="008A1ACF" w:rsidRPr="00174D62" w:rsidRDefault="005F75AA" w:rsidP="00EC42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J. Matejki 8/21; 58-530 Kowary</w:t>
            </w:r>
          </w:p>
        </w:tc>
        <w:tc>
          <w:tcPr>
            <w:tcW w:w="3071" w:type="dxa"/>
            <w:vAlign w:val="center"/>
          </w:tcPr>
          <w:p w:rsidR="008A1ACF" w:rsidRDefault="005F75AA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74,8 pkt.</w:t>
            </w:r>
          </w:p>
        </w:tc>
      </w:tr>
      <w:tr w:rsidR="008A1ACF" w:rsidTr="00EC42DA">
        <w:tc>
          <w:tcPr>
            <w:tcW w:w="1012" w:type="dxa"/>
            <w:vAlign w:val="center"/>
          </w:tcPr>
          <w:p w:rsidR="008A1ACF" w:rsidRDefault="00EC42DA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5128" w:type="dxa"/>
          </w:tcPr>
          <w:p w:rsidR="005F75AA" w:rsidRDefault="005F75AA" w:rsidP="005F75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SUN-MED. Sp. Cywilna</w:t>
            </w:r>
          </w:p>
          <w:p w:rsidR="008A1ACF" w:rsidRPr="00174D62" w:rsidRDefault="005F75AA" w:rsidP="005F75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Franciszkańska 104/112; 91-845 Łódź</w:t>
            </w:r>
          </w:p>
        </w:tc>
        <w:tc>
          <w:tcPr>
            <w:tcW w:w="3071" w:type="dxa"/>
            <w:vAlign w:val="center"/>
          </w:tcPr>
          <w:p w:rsidR="008A1ACF" w:rsidRDefault="005F75AA" w:rsidP="00EC42DA">
            <w:pPr>
              <w:pStyle w:val="Akapitzlist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83,1 pkt</w:t>
            </w:r>
          </w:p>
        </w:tc>
      </w:tr>
    </w:tbl>
    <w:p w:rsidR="0083505E" w:rsidRPr="00A15C20" w:rsidRDefault="0083505E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CD707B" w:rsidRDefault="005F75AA" w:rsidP="005F75AA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brak</w:t>
      </w:r>
    </w:p>
    <w:p w:rsidR="00F974F6" w:rsidRPr="00F974F6" w:rsidRDefault="00F974F6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97211" w:rsidRPr="00A15C20" w:rsidRDefault="005F75AA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Pakiety Nr 4,22,26,32,35,37,42,44,45,46,47,49 zostają unieważnione na podstawie art. 93 ust.1 pkt.1 ustawy Pzp..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6C74" w:rsidRDefault="00596C74">
      <w:r>
        <w:separator/>
      </w:r>
    </w:p>
  </w:endnote>
  <w:endnote w:type="continuationSeparator" w:id="1">
    <w:p w:rsidR="00596C74" w:rsidRDefault="00596C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92331F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6C74" w:rsidRDefault="00596C74">
      <w:r>
        <w:separator/>
      </w:r>
    </w:p>
  </w:footnote>
  <w:footnote w:type="continuationSeparator" w:id="1">
    <w:p w:rsidR="00596C74" w:rsidRDefault="00596C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92331F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92331F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632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F286A"/>
    <w:rsid w:val="001400E0"/>
    <w:rsid w:val="00154924"/>
    <w:rsid w:val="00174D62"/>
    <w:rsid w:val="0017603C"/>
    <w:rsid w:val="0018481D"/>
    <w:rsid w:val="00185E96"/>
    <w:rsid w:val="00195154"/>
    <w:rsid w:val="001A5B97"/>
    <w:rsid w:val="001B24EF"/>
    <w:rsid w:val="001C16C9"/>
    <w:rsid w:val="001C2EE7"/>
    <w:rsid w:val="001C7867"/>
    <w:rsid w:val="001D7E49"/>
    <w:rsid w:val="001F09B0"/>
    <w:rsid w:val="0020304E"/>
    <w:rsid w:val="0022789C"/>
    <w:rsid w:val="00285F69"/>
    <w:rsid w:val="002864C1"/>
    <w:rsid w:val="002A4D62"/>
    <w:rsid w:val="002B3C7B"/>
    <w:rsid w:val="002B624E"/>
    <w:rsid w:val="002C1787"/>
    <w:rsid w:val="002D0028"/>
    <w:rsid w:val="002E6CBC"/>
    <w:rsid w:val="00302A62"/>
    <w:rsid w:val="00305A60"/>
    <w:rsid w:val="0030773D"/>
    <w:rsid w:val="00314816"/>
    <w:rsid w:val="00377EAB"/>
    <w:rsid w:val="00394B66"/>
    <w:rsid w:val="00397ECF"/>
    <w:rsid w:val="003B5D24"/>
    <w:rsid w:val="003C346F"/>
    <w:rsid w:val="003D78C4"/>
    <w:rsid w:val="003E780D"/>
    <w:rsid w:val="003F06F8"/>
    <w:rsid w:val="00467245"/>
    <w:rsid w:val="00497001"/>
    <w:rsid w:val="004A1A26"/>
    <w:rsid w:val="004B45ED"/>
    <w:rsid w:val="004C3FF0"/>
    <w:rsid w:val="004D475A"/>
    <w:rsid w:val="004F0AC7"/>
    <w:rsid w:val="004F36C8"/>
    <w:rsid w:val="00543D67"/>
    <w:rsid w:val="00596C74"/>
    <w:rsid w:val="005D4C02"/>
    <w:rsid w:val="005F75AA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8023B8"/>
    <w:rsid w:val="00812500"/>
    <w:rsid w:val="0083254B"/>
    <w:rsid w:val="0083505E"/>
    <w:rsid w:val="00861148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C3B3A"/>
    <w:rsid w:val="00BF031A"/>
    <w:rsid w:val="00C1270F"/>
    <w:rsid w:val="00C24475"/>
    <w:rsid w:val="00C37E5D"/>
    <w:rsid w:val="00C47651"/>
    <w:rsid w:val="00C56FED"/>
    <w:rsid w:val="00C5755F"/>
    <w:rsid w:val="00C922A0"/>
    <w:rsid w:val="00CA78F7"/>
    <w:rsid w:val="00CD707B"/>
    <w:rsid w:val="00CE5D04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F1"/>
    <w:rsid w:val="00E97AC1"/>
    <w:rsid w:val="00EA7F76"/>
    <w:rsid w:val="00EC42DA"/>
    <w:rsid w:val="00ED66FF"/>
    <w:rsid w:val="00EE7085"/>
    <w:rsid w:val="00F12955"/>
    <w:rsid w:val="00F348C9"/>
    <w:rsid w:val="00F62A3B"/>
    <w:rsid w:val="00F809C0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322</TotalTime>
  <Pages>4</Pages>
  <Words>1098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7673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20</cp:revision>
  <cp:lastPrinted>2016-12-07T11:09:00Z</cp:lastPrinted>
  <dcterms:created xsi:type="dcterms:W3CDTF">2016-09-16T12:15:00Z</dcterms:created>
  <dcterms:modified xsi:type="dcterms:W3CDTF">2017-01-11T13:29:00Z</dcterms:modified>
</cp:coreProperties>
</file>