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13325"/>
      </w:tblGrid>
      <w:tr w:rsidR="00FB2404" w:rsidRPr="00FB2404" w:rsidTr="008049B9">
        <w:trPr>
          <w:trHeight w:val="2154"/>
        </w:trPr>
        <w:tc>
          <w:tcPr>
            <w:tcW w:w="250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25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7A17BA">
              <w:rPr>
                <w:rFonts w:ascii="Arial" w:hAnsi="Arial" w:cs="Arial"/>
              </w:rPr>
              <w:t>27</w:t>
            </w:r>
            <w:r w:rsidR="002A4D62">
              <w:rPr>
                <w:rFonts w:ascii="Arial" w:hAnsi="Arial" w:cs="Arial"/>
              </w:rPr>
              <w:t xml:space="preserve"> </w:t>
            </w:r>
            <w:r w:rsidR="007A17BA">
              <w:rPr>
                <w:rFonts w:ascii="Arial" w:hAnsi="Arial" w:cs="Arial"/>
              </w:rPr>
              <w:t>stycznia 2017</w:t>
            </w:r>
            <w:r w:rsidR="00B06F92">
              <w:rPr>
                <w:rFonts w:ascii="Arial" w:hAnsi="Arial" w:cs="Arial"/>
              </w:rPr>
              <w:t xml:space="preserve"> r.</w:t>
            </w: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0C3E63">
              <w:rPr>
                <w:rFonts w:ascii="Arial" w:hAnsi="Arial" w:cs="Arial"/>
              </w:rPr>
              <w:t>/382-I/1-7</w:t>
            </w:r>
            <w:r w:rsidR="007A17BA">
              <w:rPr>
                <w:rFonts w:ascii="Arial" w:hAnsi="Arial" w:cs="Arial"/>
              </w:rPr>
              <w:t>/2017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Pr="00EA7F76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sprawy: </w:t>
      </w:r>
      <w:r w:rsidR="007A17BA">
        <w:rPr>
          <w:rFonts w:ascii="Arial" w:hAnsi="Arial" w:cs="Arial"/>
          <w:u w:val="single"/>
        </w:rPr>
        <w:t>Apteka</w:t>
      </w:r>
      <w:r w:rsidR="00165853">
        <w:rPr>
          <w:rFonts w:ascii="Arial" w:hAnsi="Arial" w:cs="Arial"/>
          <w:u w:val="single"/>
        </w:rPr>
        <w:t xml:space="preserve"> </w:t>
      </w:r>
      <w:r w:rsidR="007A17BA">
        <w:rPr>
          <w:rFonts w:ascii="Arial" w:hAnsi="Arial" w:cs="Arial"/>
          <w:u w:val="single"/>
        </w:rPr>
        <w:t>I/1</w:t>
      </w:r>
      <w:r w:rsidR="00CC0E7D">
        <w:rPr>
          <w:rFonts w:ascii="Arial" w:hAnsi="Arial" w:cs="Arial"/>
          <w:u w:val="single"/>
        </w:rPr>
        <w:t>/2016)</w:t>
      </w: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CC0E7D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tbl>
      <w:tblPr>
        <w:tblW w:w="11840" w:type="dxa"/>
        <w:tblInd w:w="-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5"/>
        <w:gridCol w:w="3975"/>
        <w:gridCol w:w="3821"/>
        <w:gridCol w:w="3119"/>
      </w:tblGrid>
      <w:tr w:rsidR="00EC4DE9" w:rsidTr="00EC4DE9">
        <w:trPr>
          <w:cantSplit/>
          <w:trHeight w:val="503"/>
        </w:trPr>
        <w:tc>
          <w:tcPr>
            <w:tcW w:w="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C4DE9" w:rsidRDefault="00EC4DE9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Numer oferty</w:t>
            </w:r>
          </w:p>
        </w:tc>
        <w:tc>
          <w:tcPr>
            <w:tcW w:w="3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C4DE9" w:rsidRDefault="00EC4DE9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Nazwa (firma) i adres wykonawcy</w:t>
            </w:r>
          </w:p>
        </w:tc>
        <w:tc>
          <w:tcPr>
            <w:tcW w:w="38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C4DE9" w:rsidRPr="00400574" w:rsidRDefault="00EC4DE9" w:rsidP="00400574">
            <w:pPr>
              <w:pStyle w:val="Tekstpodstawowy"/>
              <w:snapToGrid w:val="0"/>
              <w:jc w:val="center"/>
              <w:rPr>
                <w:rFonts w:ascii="Arial" w:eastAsia="Tahoma" w:hAnsi="Arial" w:cs="Arial"/>
                <w:sz w:val="24"/>
              </w:rPr>
            </w:pPr>
            <w:r w:rsidRPr="00400574">
              <w:rPr>
                <w:rFonts w:ascii="Arial" w:eastAsia="Tahoma" w:hAnsi="Arial" w:cs="Arial"/>
                <w:sz w:val="24"/>
              </w:rPr>
              <w:t>Cena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C4DE9" w:rsidRDefault="00EC4DE9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Termin wykonania*</w:t>
            </w:r>
          </w:p>
        </w:tc>
      </w:tr>
      <w:tr w:rsidR="00EC4DE9" w:rsidRPr="002044B2" w:rsidTr="00EC4DE9">
        <w:trPr>
          <w:cantSplit/>
          <w:trHeight w:val="1515"/>
        </w:trPr>
        <w:tc>
          <w:tcPr>
            <w:tcW w:w="92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C4DE9" w:rsidRDefault="00EC4DE9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A17BA" w:rsidRDefault="007A17BA" w:rsidP="007A17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NEUCA S.A.</w:t>
            </w:r>
          </w:p>
          <w:p w:rsidR="007A17BA" w:rsidRDefault="007A17BA" w:rsidP="007A17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Szosa Bydgoska 58</w:t>
            </w:r>
          </w:p>
          <w:p w:rsidR="007A17BA" w:rsidRDefault="007A17BA" w:rsidP="007A17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87-100 Toruń</w:t>
            </w:r>
          </w:p>
          <w:p w:rsidR="007A17BA" w:rsidRDefault="007A17BA" w:rsidP="007A17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Fax: 32 733 97 77</w:t>
            </w:r>
          </w:p>
          <w:p w:rsidR="007A17BA" w:rsidRDefault="007A17BA" w:rsidP="007A17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Korespondencja:</w:t>
            </w:r>
          </w:p>
          <w:p w:rsidR="007A17BA" w:rsidRDefault="007A17BA" w:rsidP="007A17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Porcelanowa 76</w:t>
            </w:r>
          </w:p>
          <w:p w:rsidR="00824F90" w:rsidRPr="00824F90" w:rsidRDefault="007A17BA" w:rsidP="007A17BA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40-246 Katowice</w:t>
            </w:r>
          </w:p>
        </w:tc>
        <w:tc>
          <w:tcPr>
            <w:tcW w:w="382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C775B" w:rsidRPr="005C775B" w:rsidRDefault="005C775B" w:rsidP="005C775B">
            <w:pPr>
              <w:jc w:val="center"/>
              <w:rPr>
                <w:rFonts w:ascii="Arial" w:eastAsia="Tahoma" w:hAnsi="Arial" w:cs="Arial"/>
                <w:b/>
              </w:rPr>
            </w:pPr>
            <w:r w:rsidRPr="005C775B">
              <w:rPr>
                <w:rFonts w:ascii="Arial" w:eastAsia="Tahoma" w:hAnsi="Arial" w:cs="Arial"/>
                <w:b/>
              </w:rPr>
              <w:t>Pakiet Nr 7</w:t>
            </w:r>
          </w:p>
          <w:p w:rsidR="005C775B" w:rsidRPr="007A17BA" w:rsidRDefault="005C775B" w:rsidP="005C775B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47 772,60</w:t>
            </w:r>
          </w:p>
          <w:p w:rsidR="005C775B" w:rsidRPr="007A17BA" w:rsidRDefault="005C775B" w:rsidP="005C775B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3 821,81</w:t>
            </w:r>
          </w:p>
          <w:p w:rsidR="005C775B" w:rsidRDefault="005C775B" w:rsidP="005C775B">
            <w:pPr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Wartość</w:t>
            </w:r>
            <w:r w:rsidRPr="007A17BA">
              <w:rPr>
                <w:rFonts w:ascii="Arial" w:eastAsia="Tahoma" w:hAnsi="Arial" w:cs="Arial"/>
              </w:rPr>
              <w:t xml:space="preserve"> brutto:</w:t>
            </w:r>
            <w:r>
              <w:rPr>
                <w:rFonts w:ascii="Arial" w:eastAsia="Tahoma" w:hAnsi="Arial" w:cs="Arial"/>
              </w:rPr>
              <w:t xml:space="preserve"> 51 594,41</w:t>
            </w:r>
          </w:p>
          <w:p w:rsidR="005C775B" w:rsidRPr="005C775B" w:rsidRDefault="005C775B" w:rsidP="005C775B">
            <w:pPr>
              <w:jc w:val="center"/>
              <w:rPr>
                <w:rFonts w:ascii="Arial" w:eastAsia="Tahoma" w:hAnsi="Arial" w:cs="Arial"/>
                <w:b/>
              </w:rPr>
            </w:pPr>
            <w:r w:rsidRPr="005C775B">
              <w:rPr>
                <w:rFonts w:ascii="Arial" w:eastAsia="Tahoma" w:hAnsi="Arial" w:cs="Arial"/>
                <w:b/>
              </w:rPr>
              <w:t>Pakiet Nr 10</w:t>
            </w:r>
          </w:p>
          <w:p w:rsidR="005C775B" w:rsidRPr="007A17BA" w:rsidRDefault="005C775B" w:rsidP="005C775B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6 495,80</w:t>
            </w:r>
          </w:p>
          <w:p w:rsidR="005C775B" w:rsidRPr="007A17BA" w:rsidRDefault="005C775B" w:rsidP="005C775B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519,66</w:t>
            </w:r>
          </w:p>
          <w:p w:rsidR="00EC4DE9" w:rsidRPr="005C775B" w:rsidRDefault="005C775B" w:rsidP="005C775B">
            <w:pPr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Wartość</w:t>
            </w:r>
            <w:r w:rsidRPr="007A17BA">
              <w:rPr>
                <w:rFonts w:ascii="Arial" w:eastAsia="Tahoma" w:hAnsi="Arial" w:cs="Arial"/>
              </w:rPr>
              <w:t xml:space="preserve"> brutto:</w:t>
            </w:r>
            <w:r>
              <w:rPr>
                <w:rFonts w:ascii="Arial" w:eastAsia="Tahoma" w:hAnsi="Arial" w:cs="Arial"/>
              </w:rPr>
              <w:t xml:space="preserve"> 7 015,46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DE9" w:rsidRDefault="00EC4DE9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 xml:space="preserve">od </w:t>
            </w:r>
            <w:r w:rsidR="007A17BA">
              <w:rPr>
                <w:rFonts w:ascii="Arial" w:eastAsia="Tahoma" w:hAnsi="Arial" w:cs="Arial"/>
              </w:rPr>
              <w:t>podpisania umowy</w:t>
            </w:r>
          </w:p>
          <w:p w:rsidR="00EC4DE9" w:rsidRPr="002044B2" w:rsidRDefault="00EC4DE9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do 31 grudnia 2017 roku</w:t>
            </w:r>
          </w:p>
        </w:tc>
      </w:tr>
      <w:tr w:rsidR="00EC4DE9" w:rsidRPr="002044B2" w:rsidTr="00EC4DE9">
        <w:trPr>
          <w:cantSplit/>
          <w:trHeight w:val="126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C4DE9" w:rsidRDefault="00EC4DE9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F90" w:rsidRDefault="007A17BA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Lek S.A.</w:t>
            </w:r>
          </w:p>
          <w:p w:rsidR="007A17BA" w:rsidRDefault="007A17BA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Podlipie 16</w:t>
            </w:r>
          </w:p>
          <w:p w:rsidR="007A17BA" w:rsidRDefault="007A17BA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95-010 Stryków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C4DE9" w:rsidRPr="005C775B" w:rsidRDefault="007A17BA" w:rsidP="00824F90">
            <w:pPr>
              <w:jc w:val="center"/>
              <w:rPr>
                <w:rFonts w:ascii="Arial" w:eastAsia="Tahoma" w:hAnsi="Arial" w:cs="Arial"/>
                <w:b/>
              </w:rPr>
            </w:pPr>
            <w:r w:rsidRPr="005C775B">
              <w:rPr>
                <w:rFonts w:ascii="Arial" w:eastAsia="Tahoma" w:hAnsi="Arial" w:cs="Arial"/>
                <w:b/>
              </w:rPr>
              <w:t>Pakiet Nr 1</w:t>
            </w:r>
          </w:p>
          <w:p w:rsidR="007A17BA" w:rsidRPr="007A17BA" w:rsidRDefault="007A17BA" w:rsidP="00824F90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Wartość netto:</w:t>
            </w:r>
            <w:r w:rsidR="005C775B">
              <w:rPr>
                <w:rFonts w:ascii="Arial" w:eastAsia="Tahoma" w:hAnsi="Arial" w:cs="Arial"/>
              </w:rPr>
              <w:t xml:space="preserve"> 22 112,42</w:t>
            </w:r>
          </w:p>
          <w:p w:rsidR="007A17BA" w:rsidRPr="007A17BA" w:rsidRDefault="007A17BA" w:rsidP="00824F90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VAT:</w:t>
            </w:r>
            <w:r w:rsidR="005C775B">
              <w:rPr>
                <w:rFonts w:ascii="Arial" w:eastAsia="Tahoma" w:hAnsi="Arial" w:cs="Arial"/>
              </w:rPr>
              <w:t xml:space="preserve"> 1 768,99</w:t>
            </w:r>
          </w:p>
          <w:p w:rsidR="007A17BA" w:rsidRDefault="007A17BA" w:rsidP="00824F90">
            <w:pPr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Wartość</w:t>
            </w:r>
            <w:r w:rsidRPr="007A17BA">
              <w:rPr>
                <w:rFonts w:ascii="Arial" w:eastAsia="Tahoma" w:hAnsi="Arial" w:cs="Arial"/>
              </w:rPr>
              <w:t xml:space="preserve"> brutto:</w:t>
            </w:r>
            <w:r w:rsidR="005C775B">
              <w:rPr>
                <w:rFonts w:ascii="Arial" w:eastAsia="Tahoma" w:hAnsi="Arial" w:cs="Arial"/>
              </w:rPr>
              <w:t xml:space="preserve"> 23 881,41</w:t>
            </w:r>
          </w:p>
          <w:p w:rsidR="007A17BA" w:rsidRPr="005C775B" w:rsidRDefault="007A17BA" w:rsidP="007A17BA">
            <w:pPr>
              <w:jc w:val="center"/>
              <w:rPr>
                <w:rFonts w:ascii="Arial" w:eastAsia="Tahoma" w:hAnsi="Arial" w:cs="Arial"/>
                <w:b/>
              </w:rPr>
            </w:pPr>
            <w:r w:rsidRPr="005C775B">
              <w:rPr>
                <w:rFonts w:ascii="Arial" w:eastAsia="Tahoma" w:hAnsi="Arial" w:cs="Arial"/>
                <w:b/>
              </w:rPr>
              <w:t>Pakiet Nr 7</w:t>
            </w:r>
          </w:p>
          <w:p w:rsidR="007A17BA" w:rsidRPr="007A17BA" w:rsidRDefault="007A17BA" w:rsidP="007A17BA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Wartość netto:</w:t>
            </w:r>
            <w:r w:rsidR="005C775B">
              <w:rPr>
                <w:rFonts w:ascii="Arial" w:eastAsia="Tahoma" w:hAnsi="Arial" w:cs="Arial"/>
              </w:rPr>
              <w:t xml:space="preserve"> 44 786,00</w:t>
            </w:r>
          </w:p>
          <w:p w:rsidR="007A17BA" w:rsidRPr="007A17BA" w:rsidRDefault="007A17BA" w:rsidP="007A17BA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VAT:</w:t>
            </w:r>
            <w:r w:rsidR="005C775B">
              <w:rPr>
                <w:rFonts w:ascii="Arial" w:eastAsia="Tahoma" w:hAnsi="Arial" w:cs="Arial"/>
              </w:rPr>
              <w:t xml:space="preserve"> 3 582,88</w:t>
            </w:r>
          </w:p>
          <w:p w:rsidR="007A17BA" w:rsidRDefault="007A17BA" w:rsidP="007A17BA">
            <w:pPr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Wartość</w:t>
            </w:r>
            <w:r w:rsidRPr="007A17BA">
              <w:rPr>
                <w:rFonts w:ascii="Arial" w:eastAsia="Tahoma" w:hAnsi="Arial" w:cs="Arial"/>
              </w:rPr>
              <w:t xml:space="preserve"> brutto:</w:t>
            </w:r>
            <w:r w:rsidR="005C775B">
              <w:rPr>
                <w:rFonts w:ascii="Arial" w:eastAsia="Tahoma" w:hAnsi="Arial" w:cs="Arial"/>
              </w:rPr>
              <w:t xml:space="preserve"> 48 368,88</w:t>
            </w:r>
          </w:p>
          <w:p w:rsidR="007A17BA" w:rsidRPr="005C775B" w:rsidRDefault="007A17BA" w:rsidP="007A17BA">
            <w:pPr>
              <w:jc w:val="center"/>
              <w:rPr>
                <w:rFonts w:ascii="Arial" w:eastAsia="Tahoma" w:hAnsi="Arial" w:cs="Arial"/>
                <w:b/>
              </w:rPr>
            </w:pPr>
            <w:r w:rsidRPr="005C775B">
              <w:rPr>
                <w:rFonts w:ascii="Arial" w:eastAsia="Tahoma" w:hAnsi="Arial" w:cs="Arial"/>
                <w:b/>
              </w:rPr>
              <w:t>Pakiet Nr 8</w:t>
            </w:r>
          </w:p>
          <w:p w:rsidR="007A17BA" w:rsidRPr="007A17BA" w:rsidRDefault="007A17BA" w:rsidP="007A17BA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Wartość netto:</w:t>
            </w:r>
            <w:r w:rsidR="005C775B">
              <w:rPr>
                <w:rFonts w:ascii="Arial" w:eastAsia="Tahoma" w:hAnsi="Arial" w:cs="Arial"/>
              </w:rPr>
              <w:t xml:space="preserve"> 4 175,00</w:t>
            </w:r>
          </w:p>
          <w:p w:rsidR="007A17BA" w:rsidRPr="007A17BA" w:rsidRDefault="007A17BA" w:rsidP="007A17BA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VAT:</w:t>
            </w:r>
            <w:r w:rsidR="005C775B">
              <w:rPr>
                <w:rFonts w:ascii="Arial" w:eastAsia="Tahoma" w:hAnsi="Arial" w:cs="Arial"/>
              </w:rPr>
              <w:t xml:space="preserve"> 334,00</w:t>
            </w:r>
          </w:p>
          <w:p w:rsidR="007A17BA" w:rsidRPr="00EA397F" w:rsidRDefault="007A17BA" w:rsidP="007A17BA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</w:rPr>
              <w:t>Wartość</w:t>
            </w:r>
            <w:r w:rsidRPr="007A17BA">
              <w:rPr>
                <w:rFonts w:ascii="Arial" w:eastAsia="Tahoma" w:hAnsi="Arial" w:cs="Arial"/>
              </w:rPr>
              <w:t xml:space="preserve"> brutto:</w:t>
            </w:r>
            <w:r w:rsidR="005C775B">
              <w:rPr>
                <w:rFonts w:ascii="Arial" w:eastAsia="Tahoma" w:hAnsi="Arial" w:cs="Arial"/>
              </w:rPr>
              <w:t xml:space="preserve"> 4 509,00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7BA" w:rsidRDefault="007A17BA" w:rsidP="007A17BA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od podpisania umowy</w:t>
            </w:r>
          </w:p>
          <w:p w:rsidR="00EC4DE9" w:rsidRPr="002044B2" w:rsidRDefault="007A17BA" w:rsidP="007A17BA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do 31 grudnia 2017 roku</w:t>
            </w:r>
          </w:p>
        </w:tc>
      </w:tr>
      <w:tr w:rsidR="00EC4DE9" w:rsidRPr="002044B2" w:rsidTr="00EC4DE9">
        <w:trPr>
          <w:cantSplit/>
          <w:trHeight w:val="186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C4DE9" w:rsidRDefault="00EC4DE9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C4DE9" w:rsidRDefault="007A17BA" w:rsidP="00824F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AQUA-MED. ZPAM Kolasa Sp.j.</w:t>
            </w:r>
          </w:p>
          <w:p w:rsidR="007A17BA" w:rsidRDefault="007A17BA" w:rsidP="00824F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Targowa 55</w:t>
            </w:r>
          </w:p>
          <w:p w:rsidR="007A17BA" w:rsidRDefault="007A17BA" w:rsidP="00824F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90-323 Łódź 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C775B" w:rsidRPr="005C775B" w:rsidRDefault="005C775B" w:rsidP="005C775B">
            <w:pPr>
              <w:jc w:val="center"/>
              <w:rPr>
                <w:rFonts w:ascii="Arial" w:eastAsia="Tahoma" w:hAnsi="Arial" w:cs="Arial"/>
                <w:b/>
              </w:rPr>
            </w:pPr>
            <w:r w:rsidRPr="005C775B">
              <w:rPr>
                <w:rFonts w:ascii="Arial" w:eastAsia="Tahoma" w:hAnsi="Arial" w:cs="Arial"/>
                <w:b/>
              </w:rPr>
              <w:t>Pakiet Nr 12</w:t>
            </w:r>
          </w:p>
          <w:p w:rsidR="005C775B" w:rsidRPr="007A17BA" w:rsidRDefault="005C775B" w:rsidP="005C775B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1 132,00</w:t>
            </w:r>
          </w:p>
          <w:p w:rsidR="005C775B" w:rsidRPr="007A17BA" w:rsidRDefault="005C775B" w:rsidP="005C775B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90,56</w:t>
            </w:r>
          </w:p>
          <w:p w:rsidR="008C4071" w:rsidRPr="005C775B" w:rsidRDefault="005C775B" w:rsidP="005C775B">
            <w:pPr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Wartość</w:t>
            </w:r>
            <w:r w:rsidRPr="007A17BA">
              <w:rPr>
                <w:rFonts w:ascii="Arial" w:eastAsia="Tahoma" w:hAnsi="Arial" w:cs="Arial"/>
              </w:rPr>
              <w:t xml:space="preserve"> brutto:</w:t>
            </w:r>
            <w:r>
              <w:rPr>
                <w:rFonts w:ascii="Arial" w:eastAsia="Tahoma" w:hAnsi="Arial" w:cs="Arial"/>
              </w:rPr>
              <w:t xml:space="preserve"> 1 222,56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7BA" w:rsidRDefault="007A17BA" w:rsidP="007A17BA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od podpisania umowy</w:t>
            </w:r>
          </w:p>
          <w:p w:rsidR="00EC4DE9" w:rsidRPr="002044B2" w:rsidRDefault="007A17BA" w:rsidP="007A17BA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do 31 grudnia 2017 roku</w:t>
            </w:r>
          </w:p>
        </w:tc>
      </w:tr>
      <w:tr w:rsidR="008333D6" w:rsidRPr="008049B9" w:rsidTr="008333D6">
        <w:trPr>
          <w:cantSplit/>
          <w:trHeight w:val="1700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333D6" w:rsidRDefault="008333D6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333D6" w:rsidRDefault="007A17BA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ASCLEPIOS S.A.</w:t>
            </w:r>
          </w:p>
          <w:p w:rsidR="007A17BA" w:rsidRDefault="007A17BA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Hubska 44</w:t>
            </w:r>
          </w:p>
          <w:p w:rsidR="007A17BA" w:rsidRPr="00EC4DE9" w:rsidRDefault="007A17BA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50-502 Wrocław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A17BA" w:rsidRPr="005C775B" w:rsidRDefault="007A17BA" w:rsidP="007A17BA">
            <w:pPr>
              <w:jc w:val="center"/>
              <w:rPr>
                <w:rFonts w:ascii="Arial" w:eastAsia="Tahoma" w:hAnsi="Arial" w:cs="Arial"/>
                <w:b/>
              </w:rPr>
            </w:pPr>
            <w:r w:rsidRPr="005C775B">
              <w:rPr>
                <w:rFonts w:ascii="Arial" w:eastAsia="Tahoma" w:hAnsi="Arial" w:cs="Arial"/>
                <w:b/>
              </w:rPr>
              <w:t>Pakiet Nr 2</w:t>
            </w:r>
          </w:p>
          <w:p w:rsidR="007A17BA" w:rsidRPr="007A17BA" w:rsidRDefault="007A17BA" w:rsidP="007A17BA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Wartość netto:</w:t>
            </w:r>
            <w:r w:rsidR="005C775B">
              <w:rPr>
                <w:rFonts w:ascii="Arial" w:eastAsia="Tahoma" w:hAnsi="Arial" w:cs="Arial"/>
              </w:rPr>
              <w:t xml:space="preserve"> 15 579,02</w:t>
            </w:r>
          </w:p>
          <w:p w:rsidR="007A17BA" w:rsidRPr="007A17BA" w:rsidRDefault="007A17BA" w:rsidP="007A17BA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VAT:</w:t>
            </w:r>
            <w:r w:rsidR="005C775B">
              <w:rPr>
                <w:rFonts w:ascii="Arial" w:eastAsia="Tahoma" w:hAnsi="Arial" w:cs="Arial"/>
              </w:rPr>
              <w:t xml:space="preserve"> 1 246,32</w:t>
            </w:r>
          </w:p>
          <w:p w:rsidR="007A17BA" w:rsidRDefault="007A17BA" w:rsidP="007A17BA">
            <w:pPr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Wartość</w:t>
            </w:r>
            <w:r w:rsidRPr="007A17BA">
              <w:rPr>
                <w:rFonts w:ascii="Arial" w:eastAsia="Tahoma" w:hAnsi="Arial" w:cs="Arial"/>
              </w:rPr>
              <w:t xml:space="preserve"> brutto:</w:t>
            </w:r>
            <w:r w:rsidR="005C775B">
              <w:rPr>
                <w:rFonts w:ascii="Arial" w:eastAsia="Tahoma" w:hAnsi="Arial" w:cs="Arial"/>
              </w:rPr>
              <w:t xml:space="preserve"> 16 825,34</w:t>
            </w:r>
          </w:p>
          <w:p w:rsidR="007A17BA" w:rsidRPr="005C775B" w:rsidRDefault="007A17BA" w:rsidP="007A17BA">
            <w:pPr>
              <w:jc w:val="center"/>
              <w:rPr>
                <w:rFonts w:ascii="Arial" w:eastAsia="Tahoma" w:hAnsi="Arial" w:cs="Arial"/>
                <w:b/>
              </w:rPr>
            </w:pPr>
            <w:r w:rsidRPr="005C775B">
              <w:rPr>
                <w:rFonts w:ascii="Arial" w:eastAsia="Tahoma" w:hAnsi="Arial" w:cs="Arial"/>
                <w:b/>
              </w:rPr>
              <w:t>Pakiet Nr 4</w:t>
            </w:r>
          </w:p>
          <w:p w:rsidR="007A17BA" w:rsidRPr="007A17BA" w:rsidRDefault="007A17BA" w:rsidP="007A17BA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Wartość netto:</w:t>
            </w:r>
            <w:r w:rsidR="005C775B">
              <w:rPr>
                <w:rFonts w:ascii="Arial" w:eastAsia="Tahoma" w:hAnsi="Arial" w:cs="Arial"/>
              </w:rPr>
              <w:t xml:space="preserve"> 16 485,00</w:t>
            </w:r>
          </w:p>
          <w:p w:rsidR="007A17BA" w:rsidRPr="007A17BA" w:rsidRDefault="007A17BA" w:rsidP="007A17BA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VAT:</w:t>
            </w:r>
            <w:r w:rsidR="005C775B">
              <w:rPr>
                <w:rFonts w:ascii="Arial" w:eastAsia="Tahoma" w:hAnsi="Arial" w:cs="Arial"/>
              </w:rPr>
              <w:t xml:space="preserve"> 1 318,80</w:t>
            </w:r>
          </w:p>
          <w:p w:rsidR="007A17BA" w:rsidRDefault="007A17BA" w:rsidP="007A17BA">
            <w:pPr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Wartość</w:t>
            </w:r>
            <w:r w:rsidRPr="007A17BA">
              <w:rPr>
                <w:rFonts w:ascii="Arial" w:eastAsia="Tahoma" w:hAnsi="Arial" w:cs="Arial"/>
              </w:rPr>
              <w:t xml:space="preserve"> brutto:</w:t>
            </w:r>
            <w:r w:rsidR="005C775B">
              <w:rPr>
                <w:rFonts w:ascii="Arial" w:eastAsia="Tahoma" w:hAnsi="Arial" w:cs="Arial"/>
              </w:rPr>
              <w:t xml:space="preserve"> 17 803,80</w:t>
            </w:r>
          </w:p>
          <w:p w:rsidR="007A17BA" w:rsidRPr="005C775B" w:rsidRDefault="007A17BA" w:rsidP="007A17BA">
            <w:pPr>
              <w:jc w:val="center"/>
              <w:rPr>
                <w:rFonts w:ascii="Arial" w:eastAsia="Tahoma" w:hAnsi="Arial" w:cs="Arial"/>
                <w:b/>
              </w:rPr>
            </w:pPr>
            <w:r w:rsidRPr="005C775B">
              <w:rPr>
                <w:rFonts w:ascii="Arial" w:eastAsia="Tahoma" w:hAnsi="Arial" w:cs="Arial"/>
                <w:b/>
              </w:rPr>
              <w:t>Pakiet Nr 8</w:t>
            </w:r>
          </w:p>
          <w:p w:rsidR="007A17BA" w:rsidRPr="007A17BA" w:rsidRDefault="007A17BA" w:rsidP="007A17BA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Wartość netto:</w:t>
            </w:r>
            <w:r w:rsidR="005C775B">
              <w:rPr>
                <w:rFonts w:ascii="Arial" w:eastAsia="Tahoma" w:hAnsi="Arial" w:cs="Arial"/>
              </w:rPr>
              <w:t xml:space="preserve"> 5 250,00</w:t>
            </w:r>
          </w:p>
          <w:p w:rsidR="007A17BA" w:rsidRPr="007A17BA" w:rsidRDefault="007A17BA" w:rsidP="007A17BA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VAT:</w:t>
            </w:r>
            <w:r w:rsidR="005C775B">
              <w:rPr>
                <w:rFonts w:ascii="Arial" w:eastAsia="Tahoma" w:hAnsi="Arial" w:cs="Arial"/>
              </w:rPr>
              <w:t xml:space="preserve"> 420,00</w:t>
            </w:r>
          </w:p>
          <w:p w:rsidR="00824F90" w:rsidRPr="008B7CDA" w:rsidRDefault="007A17BA" w:rsidP="007A17BA">
            <w:pPr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Wartość</w:t>
            </w:r>
            <w:r w:rsidRPr="007A17BA">
              <w:rPr>
                <w:rFonts w:ascii="Arial" w:eastAsia="Tahoma" w:hAnsi="Arial" w:cs="Arial"/>
              </w:rPr>
              <w:t xml:space="preserve"> brutto:</w:t>
            </w:r>
            <w:r w:rsidR="005C775B">
              <w:rPr>
                <w:rFonts w:ascii="Arial" w:eastAsia="Tahoma" w:hAnsi="Arial" w:cs="Arial"/>
              </w:rPr>
              <w:t xml:space="preserve"> 5 670,00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A17BA" w:rsidRDefault="007A17BA" w:rsidP="007A17BA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od podpisania umowy</w:t>
            </w:r>
          </w:p>
          <w:p w:rsidR="008333D6" w:rsidRPr="00EA50E4" w:rsidRDefault="007A17BA" w:rsidP="007A17BA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do 31 grudnia 2017 roku</w:t>
            </w:r>
          </w:p>
        </w:tc>
      </w:tr>
      <w:tr w:rsidR="008B7CDA" w:rsidRPr="008049B9" w:rsidTr="008333D6">
        <w:trPr>
          <w:cantSplit/>
          <w:trHeight w:val="1842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B7CDA" w:rsidRDefault="008B7CDA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333D6" w:rsidRPr="0016535C" w:rsidRDefault="007A17BA" w:rsidP="00DD69FF">
            <w:pPr>
              <w:rPr>
                <w:rFonts w:ascii="Arial" w:hAnsi="Arial" w:cs="Arial"/>
                <w:lang w:val="en-US"/>
              </w:rPr>
            </w:pPr>
            <w:r w:rsidRPr="0016535C">
              <w:rPr>
                <w:rFonts w:ascii="Arial" w:hAnsi="Arial" w:cs="Arial"/>
                <w:lang w:val="en-US"/>
              </w:rPr>
              <w:t xml:space="preserve">Aspen Pharma Ireland Limited </w:t>
            </w:r>
          </w:p>
          <w:p w:rsidR="007A17BA" w:rsidRPr="0016535C" w:rsidRDefault="007A17BA" w:rsidP="00DD69FF">
            <w:pPr>
              <w:rPr>
                <w:rFonts w:ascii="Arial" w:hAnsi="Arial" w:cs="Arial"/>
                <w:lang w:val="en-US"/>
              </w:rPr>
            </w:pPr>
            <w:r w:rsidRPr="0016535C">
              <w:rPr>
                <w:rFonts w:ascii="Arial" w:hAnsi="Arial" w:cs="Arial"/>
                <w:lang w:val="en-US"/>
              </w:rPr>
              <w:t>Poleczki Business Park</w:t>
            </w:r>
          </w:p>
          <w:p w:rsidR="007A17BA" w:rsidRDefault="007A17BA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Osmańska 12</w:t>
            </w:r>
          </w:p>
          <w:p w:rsidR="007A17BA" w:rsidRDefault="007A17BA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02-823 Warszawa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A17BA" w:rsidRPr="005C775B" w:rsidRDefault="007A17BA" w:rsidP="007A17BA">
            <w:pPr>
              <w:jc w:val="center"/>
              <w:rPr>
                <w:rFonts w:ascii="Arial" w:eastAsia="Tahoma" w:hAnsi="Arial" w:cs="Arial"/>
                <w:b/>
              </w:rPr>
            </w:pPr>
            <w:r w:rsidRPr="005C775B">
              <w:rPr>
                <w:rFonts w:ascii="Arial" w:eastAsia="Tahoma" w:hAnsi="Arial" w:cs="Arial"/>
                <w:b/>
              </w:rPr>
              <w:t>Pakiet Nr 3</w:t>
            </w:r>
          </w:p>
          <w:p w:rsidR="007A17BA" w:rsidRPr="007A17BA" w:rsidRDefault="007A17BA" w:rsidP="007A17BA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Wartość netto:</w:t>
            </w:r>
            <w:r w:rsidR="005C775B">
              <w:rPr>
                <w:rFonts w:ascii="Arial" w:eastAsia="Tahoma" w:hAnsi="Arial" w:cs="Arial"/>
              </w:rPr>
              <w:t xml:space="preserve"> 3 387,21</w:t>
            </w:r>
          </w:p>
          <w:p w:rsidR="007A17BA" w:rsidRPr="007A17BA" w:rsidRDefault="007A17BA" w:rsidP="007A17BA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VAT:</w:t>
            </w:r>
            <w:r w:rsidR="005C775B">
              <w:rPr>
                <w:rFonts w:ascii="Arial" w:eastAsia="Tahoma" w:hAnsi="Arial" w:cs="Arial"/>
              </w:rPr>
              <w:t xml:space="preserve"> 270,98</w:t>
            </w:r>
          </w:p>
          <w:p w:rsidR="008B7CDA" w:rsidRDefault="007A17BA" w:rsidP="007A17BA">
            <w:pPr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Wartość</w:t>
            </w:r>
            <w:r w:rsidRPr="007A17BA">
              <w:rPr>
                <w:rFonts w:ascii="Arial" w:eastAsia="Tahoma" w:hAnsi="Arial" w:cs="Arial"/>
              </w:rPr>
              <w:t xml:space="preserve"> brutto:</w:t>
            </w:r>
            <w:r w:rsidR="005C775B">
              <w:rPr>
                <w:rFonts w:ascii="Arial" w:eastAsia="Tahoma" w:hAnsi="Arial" w:cs="Arial"/>
              </w:rPr>
              <w:t xml:space="preserve"> 3 658,19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7BA" w:rsidRDefault="007A17BA" w:rsidP="007A17BA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od podpisania umowy</w:t>
            </w:r>
          </w:p>
          <w:p w:rsidR="008B7CDA" w:rsidRPr="00EA50E4" w:rsidRDefault="007A17BA" w:rsidP="007A17BA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do 31 grudnia 2017 roku</w:t>
            </w:r>
          </w:p>
        </w:tc>
      </w:tr>
      <w:tr w:rsidR="007A17BA" w:rsidRPr="008049B9" w:rsidTr="008333D6">
        <w:trPr>
          <w:cantSplit/>
          <w:trHeight w:val="1842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A17BA" w:rsidRDefault="007A17BA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A17BA" w:rsidRDefault="007A17BA" w:rsidP="007A17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Bialmed Sp. z o.o.</w:t>
            </w:r>
          </w:p>
          <w:p w:rsidR="007A17BA" w:rsidRDefault="007A17BA" w:rsidP="007A17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Konopnickiej 11A</w:t>
            </w:r>
          </w:p>
          <w:p w:rsidR="007A17BA" w:rsidRDefault="007A17BA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12-230 Biała Piska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A17BA" w:rsidRPr="00D35B32" w:rsidRDefault="007A17BA" w:rsidP="007A17BA">
            <w:pPr>
              <w:jc w:val="center"/>
              <w:rPr>
                <w:rFonts w:ascii="Arial" w:eastAsia="Tahoma" w:hAnsi="Arial" w:cs="Arial"/>
                <w:b/>
              </w:rPr>
            </w:pPr>
            <w:r w:rsidRPr="00D35B32">
              <w:rPr>
                <w:rFonts w:ascii="Arial" w:eastAsia="Tahoma" w:hAnsi="Arial" w:cs="Arial"/>
                <w:b/>
              </w:rPr>
              <w:t>Pakiet Nr 4</w:t>
            </w:r>
          </w:p>
          <w:p w:rsidR="007A17BA" w:rsidRPr="007A17BA" w:rsidRDefault="007A17BA" w:rsidP="007A17BA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Wartość netto:</w:t>
            </w:r>
            <w:r w:rsidR="00D35B32">
              <w:rPr>
                <w:rFonts w:ascii="Arial" w:eastAsia="Tahoma" w:hAnsi="Arial" w:cs="Arial"/>
              </w:rPr>
              <w:t xml:space="preserve"> 19 240,00</w:t>
            </w:r>
          </w:p>
          <w:p w:rsidR="007A17BA" w:rsidRPr="007A17BA" w:rsidRDefault="007A17BA" w:rsidP="007A17BA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VAT:</w:t>
            </w:r>
            <w:r w:rsidR="00D35B32">
              <w:rPr>
                <w:rFonts w:ascii="Arial" w:eastAsia="Tahoma" w:hAnsi="Arial" w:cs="Arial"/>
              </w:rPr>
              <w:t xml:space="preserve"> 1 539,20</w:t>
            </w:r>
          </w:p>
          <w:p w:rsidR="007A17BA" w:rsidRDefault="007A17BA" w:rsidP="007A17BA">
            <w:pPr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Wartość</w:t>
            </w:r>
            <w:r w:rsidRPr="007A17BA">
              <w:rPr>
                <w:rFonts w:ascii="Arial" w:eastAsia="Tahoma" w:hAnsi="Arial" w:cs="Arial"/>
              </w:rPr>
              <w:t xml:space="preserve"> brutto:</w:t>
            </w:r>
            <w:r w:rsidR="00D35B32">
              <w:rPr>
                <w:rFonts w:ascii="Arial" w:eastAsia="Tahoma" w:hAnsi="Arial" w:cs="Arial"/>
              </w:rPr>
              <w:t xml:space="preserve"> 20 779,20</w:t>
            </w:r>
          </w:p>
          <w:p w:rsidR="007A17BA" w:rsidRPr="00D35B32" w:rsidRDefault="007A17BA" w:rsidP="007A17BA">
            <w:pPr>
              <w:jc w:val="center"/>
              <w:rPr>
                <w:rFonts w:ascii="Arial" w:eastAsia="Tahoma" w:hAnsi="Arial" w:cs="Arial"/>
                <w:b/>
              </w:rPr>
            </w:pPr>
            <w:r w:rsidRPr="00D35B32">
              <w:rPr>
                <w:rFonts w:ascii="Arial" w:eastAsia="Tahoma" w:hAnsi="Arial" w:cs="Arial"/>
                <w:b/>
              </w:rPr>
              <w:t>Pakiet Nr 8</w:t>
            </w:r>
          </w:p>
          <w:p w:rsidR="007A17BA" w:rsidRPr="007A17BA" w:rsidRDefault="007A17BA" w:rsidP="007A17BA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Wartość netto:</w:t>
            </w:r>
            <w:r w:rsidR="00D35B32">
              <w:rPr>
                <w:rFonts w:ascii="Arial" w:eastAsia="Tahoma" w:hAnsi="Arial" w:cs="Arial"/>
              </w:rPr>
              <w:t xml:space="preserve"> 3 067,50</w:t>
            </w:r>
          </w:p>
          <w:p w:rsidR="007A17BA" w:rsidRPr="007A17BA" w:rsidRDefault="007A17BA" w:rsidP="007A17BA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VAT:</w:t>
            </w:r>
            <w:r w:rsidR="00D35B32">
              <w:rPr>
                <w:rFonts w:ascii="Arial" w:eastAsia="Tahoma" w:hAnsi="Arial" w:cs="Arial"/>
              </w:rPr>
              <w:t xml:space="preserve"> 245,40</w:t>
            </w:r>
          </w:p>
          <w:p w:rsidR="007A17BA" w:rsidRDefault="007A17BA" w:rsidP="007A17BA">
            <w:pPr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Wartość</w:t>
            </w:r>
            <w:r w:rsidRPr="007A17BA">
              <w:rPr>
                <w:rFonts w:ascii="Arial" w:eastAsia="Tahoma" w:hAnsi="Arial" w:cs="Arial"/>
              </w:rPr>
              <w:t xml:space="preserve"> brutto:</w:t>
            </w:r>
            <w:r w:rsidR="00D35B32">
              <w:rPr>
                <w:rFonts w:ascii="Arial" w:eastAsia="Tahoma" w:hAnsi="Arial" w:cs="Arial"/>
              </w:rPr>
              <w:t xml:space="preserve"> 3 312,90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7BA" w:rsidRDefault="007A17BA" w:rsidP="007A17BA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od podpisania umowy</w:t>
            </w:r>
          </w:p>
          <w:p w:rsidR="007A17BA" w:rsidRDefault="007A17BA" w:rsidP="007A17BA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do 31 grudnia 2017 roku</w:t>
            </w:r>
          </w:p>
        </w:tc>
      </w:tr>
      <w:tr w:rsidR="0016535C" w:rsidRPr="008049B9" w:rsidTr="008333D6">
        <w:trPr>
          <w:cantSplit/>
          <w:trHeight w:val="1842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6535C" w:rsidRDefault="0016535C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F1B8A" w:rsidRDefault="003F1B8A" w:rsidP="007A17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Konsorcjum:</w:t>
            </w:r>
          </w:p>
          <w:p w:rsidR="0016535C" w:rsidRDefault="0016535C" w:rsidP="007A17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PGF URTICA Sp. z o.o.</w:t>
            </w:r>
          </w:p>
          <w:p w:rsidR="0016535C" w:rsidRDefault="0016535C" w:rsidP="007A17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Krzemieniecka 120</w:t>
            </w:r>
          </w:p>
          <w:p w:rsidR="0016535C" w:rsidRDefault="00D35B32" w:rsidP="007A17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54-613</w:t>
            </w:r>
            <w:r w:rsidR="0016535C">
              <w:rPr>
                <w:rFonts w:ascii="Arial" w:hAnsi="Arial" w:cs="Arial"/>
              </w:rPr>
              <w:t xml:space="preserve"> Wrocław</w:t>
            </w:r>
          </w:p>
          <w:p w:rsidR="003F1B8A" w:rsidRDefault="003F1B8A" w:rsidP="007A17BA">
            <w:pPr>
              <w:rPr>
                <w:rFonts w:ascii="Arial" w:hAnsi="Arial" w:cs="Arial"/>
              </w:rPr>
            </w:pPr>
          </w:p>
          <w:p w:rsidR="003F1B8A" w:rsidRDefault="003F1B8A" w:rsidP="007A17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Polska Grupa Farmaceutyczna S.A.</w:t>
            </w:r>
          </w:p>
          <w:p w:rsidR="003F1B8A" w:rsidRDefault="003F1B8A" w:rsidP="007A17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Zbąszyńska 3</w:t>
            </w:r>
          </w:p>
          <w:p w:rsidR="003F1B8A" w:rsidRDefault="003F1B8A" w:rsidP="007A17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91-342 Łódź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35B32" w:rsidRPr="00D35B32" w:rsidRDefault="00D35B32" w:rsidP="00D35B32">
            <w:pPr>
              <w:jc w:val="center"/>
              <w:rPr>
                <w:rFonts w:ascii="Arial" w:eastAsia="Tahoma" w:hAnsi="Arial" w:cs="Arial"/>
                <w:b/>
              </w:rPr>
            </w:pPr>
            <w:r w:rsidRPr="00D35B32">
              <w:rPr>
                <w:rFonts w:ascii="Arial" w:eastAsia="Tahoma" w:hAnsi="Arial" w:cs="Arial"/>
                <w:b/>
              </w:rPr>
              <w:t>Pakiet Nr 4</w:t>
            </w:r>
          </w:p>
          <w:p w:rsidR="00D35B32" w:rsidRPr="007A17BA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15 849,00</w:t>
            </w:r>
          </w:p>
          <w:p w:rsidR="00D35B32" w:rsidRPr="007A17BA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1 267,92</w:t>
            </w:r>
          </w:p>
          <w:p w:rsidR="00D35B32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Wartość</w:t>
            </w:r>
            <w:r w:rsidRPr="007A17BA">
              <w:rPr>
                <w:rFonts w:ascii="Arial" w:eastAsia="Tahoma" w:hAnsi="Arial" w:cs="Arial"/>
              </w:rPr>
              <w:t xml:space="preserve"> brutto:</w:t>
            </w:r>
            <w:r>
              <w:rPr>
                <w:rFonts w:ascii="Arial" w:eastAsia="Tahoma" w:hAnsi="Arial" w:cs="Arial"/>
              </w:rPr>
              <w:t xml:space="preserve"> 17 116,92</w:t>
            </w:r>
          </w:p>
          <w:p w:rsidR="00D35B32" w:rsidRPr="00D35B32" w:rsidRDefault="00D35B32" w:rsidP="00D35B32">
            <w:pPr>
              <w:jc w:val="center"/>
              <w:rPr>
                <w:rFonts w:ascii="Arial" w:eastAsia="Tahoma" w:hAnsi="Arial" w:cs="Arial"/>
                <w:b/>
              </w:rPr>
            </w:pPr>
            <w:r w:rsidRPr="00D35B32">
              <w:rPr>
                <w:rFonts w:ascii="Arial" w:eastAsia="Tahoma" w:hAnsi="Arial" w:cs="Arial"/>
                <w:b/>
              </w:rPr>
              <w:t>Pakiet Nr 6</w:t>
            </w:r>
          </w:p>
          <w:p w:rsidR="00D35B32" w:rsidRPr="007A17BA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8 299,00</w:t>
            </w:r>
          </w:p>
          <w:p w:rsidR="00D35B32" w:rsidRPr="007A17BA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663,92</w:t>
            </w:r>
          </w:p>
          <w:p w:rsidR="00D35B32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Wartość</w:t>
            </w:r>
            <w:r w:rsidRPr="007A17BA">
              <w:rPr>
                <w:rFonts w:ascii="Arial" w:eastAsia="Tahoma" w:hAnsi="Arial" w:cs="Arial"/>
              </w:rPr>
              <w:t xml:space="preserve"> brutto:</w:t>
            </w:r>
            <w:r>
              <w:rPr>
                <w:rFonts w:ascii="Arial" w:eastAsia="Tahoma" w:hAnsi="Arial" w:cs="Arial"/>
              </w:rPr>
              <w:t xml:space="preserve"> 8 962,92</w:t>
            </w:r>
          </w:p>
          <w:p w:rsidR="00D35B32" w:rsidRPr="00D35B32" w:rsidRDefault="00D35B32" w:rsidP="00D35B32">
            <w:pPr>
              <w:jc w:val="center"/>
              <w:rPr>
                <w:rFonts w:ascii="Arial" w:eastAsia="Tahoma" w:hAnsi="Arial" w:cs="Arial"/>
                <w:b/>
              </w:rPr>
            </w:pPr>
            <w:r w:rsidRPr="00D35B32">
              <w:rPr>
                <w:rFonts w:ascii="Arial" w:eastAsia="Tahoma" w:hAnsi="Arial" w:cs="Arial"/>
                <w:b/>
              </w:rPr>
              <w:t>Pakiet Nr 7</w:t>
            </w:r>
          </w:p>
          <w:p w:rsidR="00D35B32" w:rsidRPr="007A17BA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48 047,80</w:t>
            </w:r>
          </w:p>
          <w:p w:rsidR="00D35B32" w:rsidRPr="007A17BA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3 843,82</w:t>
            </w:r>
          </w:p>
          <w:p w:rsidR="0016535C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Wartość</w:t>
            </w:r>
            <w:r w:rsidRPr="007A17BA">
              <w:rPr>
                <w:rFonts w:ascii="Arial" w:eastAsia="Tahoma" w:hAnsi="Arial" w:cs="Arial"/>
              </w:rPr>
              <w:t xml:space="preserve"> brutto:</w:t>
            </w:r>
            <w:r>
              <w:rPr>
                <w:rFonts w:ascii="Arial" w:eastAsia="Tahoma" w:hAnsi="Arial" w:cs="Arial"/>
              </w:rPr>
              <w:t xml:space="preserve"> 51 891,62</w:t>
            </w:r>
          </w:p>
          <w:p w:rsidR="00D35B32" w:rsidRPr="00D35B32" w:rsidRDefault="00D35B32" w:rsidP="00D35B32">
            <w:pPr>
              <w:jc w:val="center"/>
              <w:rPr>
                <w:rFonts w:ascii="Arial" w:eastAsia="Tahoma" w:hAnsi="Arial" w:cs="Arial"/>
                <w:b/>
              </w:rPr>
            </w:pPr>
            <w:r w:rsidRPr="00D35B32">
              <w:rPr>
                <w:rFonts w:ascii="Arial" w:eastAsia="Tahoma" w:hAnsi="Arial" w:cs="Arial"/>
                <w:b/>
              </w:rPr>
              <w:t>Pakiet Nr 8</w:t>
            </w:r>
          </w:p>
          <w:p w:rsidR="00D35B32" w:rsidRPr="007A17BA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2 985,00</w:t>
            </w:r>
          </w:p>
          <w:p w:rsidR="00D35B32" w:rsidRPr="007A17BA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238,80</w:t>
            </w:r>
          </w:p>
          <w:p w:rsidR="00D35B32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Wartość</w:t>
            </w:r>
            <w:r w:rsidRPr="007A17BA">
              <w:rPr>
                <w:rFonts w:ascii="Arial" w:eastAsia="Tahoma" w:hAnsi="Arial" w:cs="Arial"/>
              </w:rPr>
              <w:t xml:space="preserve"> brutto:</w:t>
            </w:r>
            <w:r>
              <w:rPr>
                <w:rFonts w:ascii="Arial" w:eastAsia="Tahoma" w:hAnsi="Arial" w:cs="Arial"/>
              </w:rPr>
              <w:t xml:space="preserve"> 3 223,80</w:t>
            </w:r>
          </w:p>
          <w:p w:rsidR="00D35B32" w:rsidRPr="00D35B32" w:rsidRDefault="00D35B32" w:rsidP="00D35B32">
            <w:pPr>
              <w:jc w:val="center"/>
              <w:rPr>
                <w:rFonts w:ascii="Arial" w:eastAsia="Tahoma" w:hAnsi="Arial" w:cs="Arial"/>
                <w:b/>
              </w:rPr>
            </w:pPr>
            <w:r w:rsidRPr="00D35B32">
              <w:rPr>
                <w:rFonts w:ascii="Arial" w:eastAsia="Tahoma" w:hAnsi="Arial" w:cs="Arial"/>
                <w:b/>
              </w:rPr>
              <w:t>Pakiet Nr 10</w:t>
            </w:r>
          </w:p>
          <w:p w:rsidR="00D35B32" w:rsidRPr="007A17BA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6 279,00</w:t>
            </w:r>
          </w:p>
          <w:p w:rsidR="00D35B32" w:rsidRPr="007A17BA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502,32</w:t>
            </w:r>
          </w:p>
          <w:p w:rsidR="00D35B32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Wartość</w:t>
            </w:r>
            <w:r w:rsidRPr="007A17BA">
              <w:rPr>
                <w:rFonts w:ascii="Arial" w:eastAsia="Tahoma" w:hAnsi="Arial" w:cs="Arial"/>
              </w:rPr>
              <w:t xml:space="preserve"> brutto:</w:t>
            </w:r>
            <w:r>
              <w:rPr>
                <w:rFonts w:ascii="Arial" w:eastAsia="Tahoma" w:hAnsi="Arial" w:cs="Arial"/>
              </w:rPr>
              <w:t xml:space="preserve"> 6 781,32</w:t>
            </w:r>
          </w:p>
          <w:p w:rsidR="00D35B32" w:rsidRPr="00D35B32" w:rsidRDefault="00D35B32" w:rsidP="00D35B32">
            <w:pPr>
              <w:jc w:val="center"/>
              <w:rPr>
                <w:rFonts w:ascii="Arial" w:eastAsia="Tahoma" w:hAnsi="Arial" w:cs="Arial"/>
                <w:b/>
              </w:rPr>
            </w:pPr>
            <w:r w:rsidRPr="00D35B32">
              <w:rPr>
                <w:rFonts w:ascii="Arial" w:eastAsia="Tahoma" w:hAnsi="Arial" w:cs="Arial"/>
                <w:b/>
              </w:rPr>
              <w:t>Pakiet Nr 11</w:t>
            </w:r>
          </w:p>
          <w:p w:rsidR="00D35B32" w:rsidRPr="007A17BA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3 289,00</w:t>
            </w:r>
          </w:p>
          <w:p w:rsidR="00D35B32" w:rsidRPr="007A17BA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263,12</w:t>
            </w:r>
          </w:p>
          <w:p w:rsidR="00D35B32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Wartość</w:t>
            </w:r>
            <w:r w:rsidRPr="007A17BA">
              <w:rPr>
                <w:rFonts w:ascii="Arial" w:eastAsia="Tahoma" w:hAnsi="Arial" w:cs="Arial"/>
              </w:rPr>
              <w:t xml:space="preserve"> brutto:</w:t>
            </w:r>
            <w:r>
              <w:rPr>
                <w:rFonts w:ascii="Arial" w:eastAsia="Tahoma" w:hAnsi="Arial" w:cs="Arial"/>
              </w:rPr>
              <w:t xml:space="preserve"> 3 552,12</w:t>
            </w:r>
          </w:p>
          <w:p w:rsidR="00D35B32" w:rsidRPr="00D35B32" w:rsidRDefault="00D35B32" w:rsidP="00D35B32">
            <w:pPr>
              <w:jc w:val="center"/>
              <w:rPr>
                <w:rFonts w:ascii="Arial" w:eastAsia="Tahoma" w:hAnsi="Arial" w:cs="Arial"/>
                <w:b/>
              </w:rPr>
            </w:pPr>
            <w:r w:rsidRPr="00D35B32">
              <w:rPr>
                <w:rFonts w:ascii="Arial" w:eastAsia="Tahoma" w:hAnsi="Arial" w:cs="Arial"/>
                <w:b/>
              </w:rPr>
              <w:t>Pakiet Nr 12</w:t>
            </w:r>
          </w:p>
          <w:p w:rsidR="00D35B32" w:rsidRPr="007A17BA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1 150,00</w:t>
            </w:r>
          </w:p>
          <w:p w:rsidR="00D35B32" w:rsidRPr="007A17BA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92,00</w:t>
            </w:r>
          </w:p>
          <w:p w:rsidR="00D35B32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Wartość</w:t>
            </w:r>
            <w:r w:rsidRPr="007A17BA">
              <w:rPr>
                <w:rFonts w:ascii="Arial" w:eastAsia="Tahoma" w:hAnsi="Arial" w:cs="Arial"/>
              </w:rPr>
              <w:t xml:space="preserve"> brutto:</w:t>
            </w:r>
            <w:r>
              <w:rPr>
                <w:rFonts w:ascii="Arial" w:eastAsia="Tahoma" w:hAnsi="Arial" w:cs="Arial"/>
              </w:rPr>
              <w:t xml:space="preserve"> 1 242,00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35C" w:rsidRDefault="0016535C" w:rsidP="0016535C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od podpisania umowy</w:t>
            </w:r>
          </w:p>
          <w:p w:rsidR="0016535C" w:rsidRDefault="0016535C" w:rsidP="0016535C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do 31 grudnia 2017 roku</w:t>
            </w:r>
          </w:p>
        </w:tc>
      </w:tr>
      <w:tr w:rsidR="00D35B32" w:rsidRPr="008049B9" w:rsidTr="008333D6">
        <w:trPr>
          <w:cantSplit/>
          <w:trHeight w:val="1842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35B32" w:rsidRDefault="00D35B32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35B32" w:rsidRDefault="00D35B32" w:rsidP="00D35B3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 Firm Farmacol SA i Farmacol-Logistyka Sp. z o.o.</w:t>
            </w:r>
          </w:p>
          <w:p w:rsidR="00D35B32" w:rsidRDefault="00D35B32" w:rsidP="00D35B3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Rzepakowa 2</w:t>
            </w:r>
          </w:p>
          <w:p w:rsidR="00D35B32" w:rsidRDefault="00D35B32" w:rsidP="00D35B3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40-541 Katowice</w:t>
            </w:r>
          </w:p>
          <w:p w:rsidR="00D35B32" w:rsidRDefault="00D35B32" w:rsidP="007A17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Fax: 32 20 80 785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35B32" w:rsidRPr="00D35B32" w:rsidRDefault="00D35B32" w:rsidP="00D35B32">
            <w:pPr>
              <w:jc w:val="center"/>
              <w:rPr>
                <w:rFonts w:ascii="Arial" w:eastAsia="Tahoma" w:hAnsi="Arial" w:cs="Arial"/>
                <w:b/>
              </w:rPr>
            </w:pPr>
            <w:r w:rsidRPr="00D35B32">
              <w:rPr>
                <w:rFonts w:ascii="Arial" w:eastAsia="Tahoma" w:hAnsi="Arial" w:cs="Arial"/>
                <w:b/>
              </w:rPr>
              <w:t>Pakiet Nr 2</w:t>
            </w:r>
          </w:p>
          <w:p w:rsidR="00D35B32" w:rsidRPr="007A17BA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15 622,79</w:t>
            </w:r>
          </w:p>
          <w:p w:rsidR="00D35B32" w:rsidRPr="007A17BA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1 249,82</w:t>
            </w:r>
          </w:p>
          <w:p w:rsidR="00D35B32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Wartość</w:t>
            </w:r>
            <w:r w:rsidRPr="007A17BA">
              <w:rPr>
                <w:rFonts w:ascii="Arial" w:eastAsia="Tahoma" w:hAnsi="Arial" w:cs="Arial"/>
              </w:rPr>
              <w:t xml:space="preserve"> brutto:</w:t>
            </w:r>
            <w:r>
              <w:rPr>
                <w:rFonts w:ascii="Arial" w:eastAsia="Tahoma" w:hAnsi="Arial" w:cs="Arial"/>
              </w:rPr>
              <w:t xml:space="preserve"> 16 872,61</w:t>
            </w:r>
          </w:p>
          <w:p w:rsidR="00D35B32" w:rsidRPr="00D35B32" w:rsidRDefault="00D35B32" w:rsidP="00D35B32">
            <w:pPr>
              <w:jc w:val="center"/>
              <w:rPr>
                <w:rFonts w:ascii="Arial" w:eastAsia="Tahoma" w:hAnsi="Arial" w:cs="Arial"/>
                <w:b/>
              </w:rPr>
            </w:pPr>
            <w:r w:rsidRPr="00D35B32">
              <w:rPr>
                <w:rFonts w:ascii="Arial" w:eastAsia="Tahoma" w:hAnsi="Arial" w:cs="Arial"/>
                <w:b/>
              </w:rPr>
              <w:t>Pakiet Nr 4</w:t>
            </w:r>
          </w:p>
          <w:p w:rsidR="00D35B32" w:rsidRPr="007A17BA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16 093,00</w:t>
            </w:r>
          </w:p>
          <w:p w:rsidR="00D35B32" w:rsidRPr="007A17BA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1 287,44</w:t>
            </w:r>
          </w:p>
          <w:p w:rsidR="00D35B32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Wartość</w:t>
            </w:r>
            <w:r w:rsidRPr="007A17BA">
              <w:rPr>
                <w:rFonts w:ascii="Arial" w:eastAsia="Tahoma" w:hAnsi="Arial" w:cs="Arial"/>
              </w:rPr>
              <w:t xml:space="preserve"> brutto:</w:t>
            </w:r>
            <w:r>
              <w:rPr>
                <w:rFonts w:ascii="Arial" w:eastAsia="Tahoma" w:hAnsi="Arial" w:cs="Arial"/>
              </w:rPr>
              <w:t xml:space="preserve"> 17 380,44</w:t>
            </w:r>
          </w:p>
          <w:p w:rsidR="00D35B32" w:rsidRPr="00D35B32" w:rsidRDefault="00D35B32" w:rsidP="00D35B32">
            <w:pPr>
              <w:jc w:val="center"/>
              <w:rPr>
                <w:rFonts w:ascii="Arial" w:eastAsia="Tahoma" w:hAnsi="Arial" w:cs="Arial"/>
                <w:b/>
              </w:rPr>
            </w:pPr>
            <w:r w:rsidRPr="00D35B32">
              <w:rPr>
                <w:rFonts w:ascii="Arial" w:eastAsia="Tahoma" w:hAnsi="Arial" w:cs="Arial"/>
                <w:b/>
              </w:rPr>
              <w:t>Pakiet Nr 5</w:t>
            </w:r>
          </w:p>
          <w:p w:rsidR="00D35B32" w:rsidRPr="007A17BA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5 696,73</w:t>
            </w:r>
          </w:p>
          <w:p w:rsidR="00D35B32" w:rsidRPr="007A17BA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514,95</w:t>
            </w:r>
          </w:p>
          <w:p w:rsidR="00D35B32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Wartość</w:t>
            </w:r>
            <w:r w:rsidRPr="007A17BA">
              <w:rPr>
                <w:rFonts w:ascii="Arial" w:eastAsia="Tahoma" w:hAnsi="Arial" w:cs="Arial"/>
              </w:rPr>
              <w:t xml:space="preserve"> brutto:</w:t>
            </w:r>
            <w:r>
              <w:rPr>
                <w:rFonts w:ascii="Arial" w:eastAsia="Tahoma" w:hAnsi="Arial" w:cs="Arial"/>
              </w:rPr>
              <w:t xml:space="preserve"> 6 211,68</w:t>
            </w:r>
          </w:p>
          <w:p w:rsidR="00D35B32" w:rsidRPr="00D35B32" w:rsidRDefault="00D35B32" w:rsidP="00D35B32">
            <w:pPr>
              <w:jc w:val="center"/>
              <w:rPr>
                <w:rFonts w:ascii="Arial" w:eastAsia="Tahoma" w:hAnsi="Arial" w:cs="Arial"/>
                <w:b/>
              </w:rPr>
            </w:pPr>
            <w:r w:rsidRPr="00D35B32">
              <w:rPr>
                <w:rFonts w:ascii="Arial" w:eastAsia="Tahoma" w:hAnsi="Arial" w:cs="Arial"/>
                <w:b/>
              </w:rPr>
              <w:t>Pakiet Nr 8</w:t>
            </w:r>
          </w:p>
          <w:p w:rsidR="00D35B32" w:rsidRPr="007A17BA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25 375,00</w:t>
            </w:r>
          </w:p>
          <w:p w:rsidR="00D35B32" w:rsidRPr="007A17BA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2 030,00</w:t>
            </w:r>
          </w:p>
          <w:p w:rsidR="00D35B32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Wartość</w:t>
            </w:r>
            <w:r w:rsidRPr="007A17BA">
              <w:rPr>
                <w:rFonts w:ascii="Arial" w:eastAsia="Tahoma" w:hAnsi="Arial" w:cs="Arial"/>
              </w:rPr>
              <w:t xml:space="preserve"> brutto:</w:t>
            </w:r>
            <w:r>
              <w:rPr>
                <w:rFonts w:ascii="Arial" w:eastAsia="Tahoma" w:hAnsi="Arial" w:cs="Arial"/>
              </w:rPr>
              <w:t xml:space="preserve"> 27 405,00</w:t>
            </w:r>
          </w:p>
          <w:p w:rsidR="00D35B32" w:rsidRPr="00D35B32" w:rsidRDefault="00D35B32" w:rsidP="00D35B32">
            <w:pPr>
              <w:jc w:val="center"/>
              <w:rPr>
                <w:rFonts w:ascii="Arial" w:eastAsia="Tahoma" w:hAnsi="Arial" w:cs="Arial"/>
                <w:b/>
              </w:rPr>
            </w:pPr>
            <w:r w:rsidRPr="00D35B32">
              <w:rPr>
                <w:rFonts w:ascii="Arial" w:eastAsia="Tahoma" w:hAnsi="Arial" w:cs="Arial"/>
                <w:b/>
              </w:rPr>
              <w:t>Pakiet Nr 10</w:t>
            </w:r>
          </w:p>
          <w:p w:rsidR="00D35B32" w:rsidRPr="007A17BA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6 566,90</w:t>
            </w:r>
          </w:p>
          <w:p w:rsidR="00D35B32" w:rsidRPr="007A17BA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525,35</w:t>
            </w:r>
          </w:p>
          <w:p w:rsidR="00D35B32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Wartość</w:t>
            </w:r>
            <w:r w:rsidRPr="007A17BA">
              <w:rPr>
                <w:rFonts w:ascii="Arial" w:eastAsia="Tahoma" w:hAnsi="Arial" w:cs="Arial"/>
              </w:rPr>
              <w:t xml:space="preserve"> brutto:</w:t>
            </w:r>
            <w:r>
              <w:rPr>
                <w:rFonts w:ascii="Arial" w:eastAsia="Tahoma" w:hAnsi="Arial" w:cs="Arial"/>
              </w:rPr>
              <w:t xml:space="preserve"> 7 092,25</w:t>
            </w:r>
          </w:p>
          <w:p w:rsidR="00D35B32" w:rsidRPr="00D35B32" w:rsidRDefault="00D35B32" w:rsidP="00D35B32">
            <w:pPr>
              <w:jc w:val="center"/>
              <w:rPr>
                <w:rFonts w:ascii="Arial" w:eastAsia="Tahoma" w:hAnsi="Arial" w:cs="Arial"/>
                <w:b/>
              </w:rPr>
            </w:pPr>
            <w:r w:rsidRPr="00D35B32">
              <w:rPr>
                <w:rFonts w:ascii="Arial" w:eastAsia="Tahoma" w:hAnsi="Arial" w:cs="Arial"/>
                <w:b/>
              </w:rPr>
              <w:t>Pakiet Nr 11</w:t>
            </w:r>
          </w:p>
          <w:p w:rsidR="00D35B32" w:rsidRPr="007A17BA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3 729,60</w:t>
            </w:r>
          </w:p>
          <w:p w:rsidR="00D35B32" w:rsidRPr="007A17BA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 w:rsidRPr="007A17BA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298,37</w:t>
            </w:r>
          </w:p>
          <w:p w:rsidR="00D35B32" w:rsidRDefault="00D35B32" w:rsidP="00D35B32">
            <w:pPr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Wartość</w:t>
            </w:r>
            <w:r w:rsidRPr="007A17BA">
              <w:rPr>
                <w:rFonts w:ascii="Arial" w:eastAsia="Tahoma" w:hAnsi="Arial" w:cs="Arial"/>
              </w:rPr>
              <w:t xml:space="preserve"> brutto:</w:t>
            </w:r>
            <w:r>
              <w:rPr>
                <w:rFonts w:ascii="Arial" w:eastAsia="Tahoma" w:hAnsi="Arial" w:cs="Arial"/>
              </w:rPr>
              <w:t xml:space="preserve"> 4 027,97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B32" w:rsidRDefault="00D35B32" w:rsidP="00D35B32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od podpisania umowy</w:t>
            </w:r>
          </w:p>
          <w:p w:rsidR="00D35B32" w:rsidRDefault="00D35B32" w:rsidP="00D35B32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do 31 grudnia 2017 roku</w:t>
            </w:r>
          </w:p>
        </w:tc>
      </w:tr>
    </w:tbl>
    <w:p w:rsidR="00B97211" w:rsidRPr="00EC4DE9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zamierza przeznaczyć kwotę</w:t>
      </w:r>
      <w:r w:rsidR="005079E4">
        <w:rPr>
          <w:rFonts w:ascii="Arial" w:hAnsi="Arial" w:cs="Arial"/>
        </w:rPr>
        <w:t xml:space="preserve"> </w:t>
      </w:r>
      <w:r w:rsidR="00F80AB5">
        <w:rPr>
          <w:rFonts w:ascii="Arial" w:hAnsi="Arial" w:cs="Arial"/>
        </w:rPr>
        <w:t xml:space="preserve">119 726,45 </w:t>
      </w:r>
      <w:r>
        <w:rPr>
          <w:rFonts w:ascii="Arial" w:hAnsi="Arial" w:cs="Arial"/>
        </w:rPr>
        <w:t xml:space="preserve">zł brutto na realizację zamówienia.  </w:t>
      </w:r>
    </w:p>
    <w:sectPr w:rsidR="00B97211" w:rsidRPr="0068526E" w:rsidSect="00CC0E7D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633D" w:rsidRDefault="00A8633D">
      <w:r>
        <w:separator/>
      </w:r>
    </w:p>
  </w:endnote>
  <w:endnote w:type="continuationSeparator" w:id="1">
    <w:p w:rsidR="00A8633D" w:rsidRDefault="00A863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A14447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633D" w:rsidRDefault="00A8633D">
      <w:r>
        <w:separator/>
      </w:r>
    </w:p>
  </w:footnote>
  <w:footnote w:type="continuationSeparator" w:id="1">
    <w:p w:rsidR="00A8633D" w:rsidRDefault="00A863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A14447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A14447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5222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128FE"/>
    <w:rsid w:val="00035697"/>
    <w:rsid w:val="00040768"/>
    <w:rsid w:val="00081EE8"/>
    <w:rsid w:val="00086DBE"/>
    <w:rsid w:val="000B203A"/>
    <w:rsid w:val="000B5810"/>
    <w:rsid w:val="000B6F97"/>
    <w:rsid w:val="000B753C"/>
    <w:rsid w:val="000C3E63"/>
    <w:rsid w:val="000D6CEC"/>
    <w:rsid w:val="00131D03"/>
    <w:rsid w:val="001400E0"/>
    <w:rsid w:val="00154924"/>
    <w:rsid w:val="0016535C"/>
    <w:rsid w:val="00165853"/>
    <w:rsid w:val="0017603C"/>
    <w:rsid w:val="00195154"/>
    <w:rsid w:val="001B24EF"/>
    <w:rsid w:val="001C16C9"/>
    <w:rsid w:val="001C2EE7"/>
    <w:rsid w:val="001D7E49"/>
    <w:rsid w:val="001F09B0"/>
    <w:rsid w:val="0020304E"/>
    <w:rsid w:val="002864C1"/>
    <w:rsid w:val="002A4D62"/>
    <w:rsid w:val="002B3C7B"/>
    <w:rsid w:val="002B624E"/>
    <w:rsid w:val="002D0028"/>
    <w:rsid w:val="002F0A1C"/>
    <w:rsid w:val="002F61EE"/>
    <w:rsid w:val="00302A62"/>
    <w:rsid w:val="00305A60"/>
    <w:rsid w:val="003573D6"/>
    <w:rsid w:val="00377EAB"/>
    <w:rsid w:val="00381B99"/>
    <w:rsid w:val="00394B66"/>
    <w:rsid w:val="00397ECF"/>
    <w:rsid w:val="003D78C4"/>
    <w:rsid w:val="003E780D"/>
    <w:rsid w:val="003F06F8"/>
    <w:rsid w:val="003F1B8A"/>
    <w:rsid w:val="00400574"/>
    <w:rsid w:val="00407FF5"/>
    <w:rsid w:val="00472CDD"/>
    <w:rsid w:val="004A1A26"/>
    <w:rsid w:val="004B15B2"/>
    <w:rsid w:val="004F36C8"/>
    <w:rsid w:val="005079E4"/>
    <w:rsid w:val="00510ABA"/>
    <w:rsid w:val="005133CF"/>
    <w:rsid w:val="00543D67"/>
    <w:rsid w:val="00576473"/>
    <w:rsid w:val="005C3238"/>
    <w:rsid w:val="005C775B"/>
    <w:rsid w:val="0068526E"/>
    <w:rsid w:val="006A4DFE"/>
    <w:rsid w:val="006F07F8"/>
    <w:rsid w:val="007311C3"/>
    <w:rsid w:val="00735025"/>
    <w:rsid w:val="007838D0"/>
    <w:rsid w:val="0079209E"/>
    <w:rsid w:val="007A17BA"/>
    <w:rsid w:val="007A784A"/>
    <w:rsid w:val="007D53E6"/>
    <w:rsid w:val="008049B9"/>
    <w:rsid w:val="00812500"/>
    <w:rsid w:val="00824F90"/>
    <w:rsid w:val="0083254B"/>
    <w:rsid w:val="008333D6"/>
    <w:rsid w:val="00861148"/>
    <w:rsid w:val="00897F3A"/>
    <w:rsid w:val="008A3768"/>
    <w:rsid w:val="008B7CDA"/>
    <w:rsid w:val="008C4071"/>
    <w:rsid w:val="008D694F"/>
    <w:rsid w:val="008E7E1B"/>
    <w:rsid w:val="009014A7"/>
    <w:rsid w:val="009355FD"/>
    <w:rsid w:val="00944D94"/>
    <w:rsid w:val="00977868"/>
    <w:rsid w:val="00993D40"/>
    <w:rsid w:val="00994B37"/>
    <w:rsid w:val="009C2F38"/>
    <w:rsid w:val="009D6C56"/>
    <w:rsid w:val="009E0BDC"/>
    <w:rsid w:val="009E20D0"/>
    <w:rsid w:val="009F4F17"/>
    <w:rsid w:val="00A14447"/>
    <w:rsid w:val="00A14B92"/>
    <w:rsid w:val="00A21DD8"/>
    <w:rsid w:val="00A35AA4"/>
    <w:rsid w:val="00A52897"/>
    <w:rsid w:val="00A572E0"/>
    <w:rsid w:val="00A62291"/>
    <w:rsid w:val="00A706C7"/>
    <w:rsid w:val="00A73511"/>
    <w:rsid w:val="00A83064"/>
    <w:rsid w:val="00A8633D"/>
    <w:rsid w:val="00A9388E"/>
    <w:rsid w:val="00AF09BC"/>
    <w:rsid w:val="00B06F92"/>
    <w:rsid w:val="00B07AE7"/>
    <w:rsid w:val="00B1760E"/>
    <w:rsid w:val="00B517B4"/>
    <w:rsid w:val="00B60642"/>
    <w:rsid w:val="00B71E2F"/>
    <w:rsid w:val="00B97211"/>
    <w:rsid w:val="00BB64AF"/>
    <w:rsid w:val="00BF031A"/>
    <w:rsid w:val="00C1270F"/>
    <w:rsid w:val="00C15330"/>
    <w:rsid w:val="00C27EBF"/>
    <w:rsid w:val="00C356AF"/>
    <w:rsid w:val="00C37E5D"/>
    <w:rsid w:val="00C5755F"/>
    <w:rsid w:val="00C86F02"/>
    <w:rsid w:val="00C922A0"/>
    <w:rsid w:val="00CA3AAF"/>
    <w:rsid w:val="00CC0E7D"/>
    <w:rsid w:val="00CD0A0A"/>
    <w:rsid w:val="00D1534E"/>
    <w:rsid w:val="00D34E69"/>
    <w:rsid w:val="00D35B32"/>
    <w:rsid w:val="00D43D17"/>
    <w:rsid w:val="00D80A36"/>
    <w:rsid w:val="00DD4077"/>
    <w:rsid w:val="00DD657D"/>
    <w:rsid w:val="00DD69FF"/>
    <w:rsid w:val="00DE1E05"/>
    <w:rsid w:val="00DF39A4"/>
    <w:rsid w:val="00E16980"/>
    <w:rsid w:val="00E710B8"/>
    <w:rsid w:val="00E97AC1"/>
    <w:rsid w:val="00EA397F"/>
    <w:rsid w:val="00EA50E4"/>
    <w:rsid w:val="00EA7F76"/>
    <w:rsid w:val="00EC4DE9"/>
    <w:rsid w:val="00EE7085"/>
    <w:rsid w:val="00F12955"/>
    <w:rsid w:val="00F70F75"/>
    <w:rsid w:val="00F809C0"/>
    <w:rsid w:val="00F80AB5"/>
    <w:rsid w:val="00F847B7"/>
    <w:rsid w:val="00FB2404"/>
    <w:rsid w:val="00FB5350"/>
    <w:rsid w:val="00FB60F0"/>
    <w:rsid w:val="00FD2C39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230</TotalTime>
  <Pages>5</Pages>
  <Words>460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3217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22</cp:revision>
  <cp:lastPrinted>2016-10-13T07:29:00Z</cp:lastPrinted>
  <dcterms:created xsi:type="dcterms:W3CDTF">2016-10-13T05:31:00Z</dcterms:created>
  <dcterms:modified xsi:type="dcterms:W3CDTF">2017-01-27T11:07:00Z</dcterms:modified>
</cp:coreProperties>
</file>