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763CB7">
              <w:rPr>
                <w:rFonts w:ascii="Arial" w:hAnsi="Arial" w:cs="Arial"/>
              </w:rPr>
              <w:t>03</w:t>
            </w:r>
            <w:r w:rsidR="002A4D62">
              <w:rPr>
                <w:rFonts w:ascii="Arial" w:hAnsi="Arial" w:cs="Arial"/>
              </w:rPr>
              <w:t xml:space="preserve"> </w:t>
            </w:r>
            <w:r w:rsidR="00763CB7">
              <w:rPr>
                <w:rFonts w:ascii="Arial" w:hAnsi="Arial" w:cs="Arial"/>
              </w:rPr>
              <w:t>lutego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B02226">
              <w:rPr>
                <w:rFonts w:ascii="Arial" w:hAnsi="Arial" w:cs="Arial"/>
              </w:rPr>
              <w:t>/382-I/2-8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763CB7">
        <w:rPr>
          <w:rFonts w:ascii="Arial" w:hAnsi="Arial" w:cs="Arial"/>
          <w:u w:val="single"/>
        </w:rPr>
        <w:t>Płyny infuzyjne</w:t>
      </w:r>
      <w:r w:rsidR="00165853">
        <w:rPr>
          <w:rFonts w:ascii="Arial" w:hAnsi="Arial" w:cs="Arial"/>
          <w:u w:val="single"/>
        </w:rPr>
        <w:t xml:space="preserve"> </w:t>
      </w:r>
      <w:r w:rsidR="00763CB7">
        <w:rPr>
          <w:rFonts w:ascii="Arial" w:hAnsi="Arial" w:cs="Arial"/>
          <w:u w:val="single"/>
        </w:rPr>
        <w:t>I/2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821"/>
        <w:gridCol w:w="3119"/>
      </w:tblGrid>
      <w:tr w:rsidR="00EC4DE9" w:rsidTr="00EC4DE9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Pr="00400574" w:rsidRDefault="00EC4DE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EC4DE9" w:rsidRPr="002044B2" w:rsidTr="00EC4DE9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63CB7" w:rsidRDefault="00763CB7" w:rsidP="0076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AESCULAP CHIFA Sp. z o.o.</w:t>
            </w:r>
          </w:p>
          <w:p w:rsidR="00763CB7" w:rsidRDefault="00763CB7" w:rsidP="0076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Tysiąclecia 14</w:t>
            </w:r>
          </w:p>
          <w:p w:rsidR="00763CB7" w:rsidRDefault="00763CB7" w:rsidP="00763C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64-300 Nowy Tomyśl</w:t>
            </w:r>
          </w:p>
          <w:p w:rsidR="00824F90" w:rsidRPr="00824F90" w:rsidRDefault="00763CB7" w:rsidP="00763CB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Fax: 61 44 22 880</w:t>
            </w:r>
          </w:p>
        </w:tc>
        <w:tc>
          <w:tcPr>
            <w:tcW w:w="38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763CB7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Pakiet Nr 1</w:t>
            </w:r>
          </w:p>
          <w:p w:rsidR="00763CB7" w:rsidRDefault="00763CB7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 netto:</w:t>
            </w:r>
            <w:r w:rsidR="00B02226">
              <w:rPr>
                <w:rFonts w:ascii="Arial" w:eastAsia="Tahoma" w:hAnsi="Arial" w:cs="Arial"/>
              </w:rPr>
              <w:t xml:space="preserve"> 56 589,80</w:t>
            </w:r>
          </w:p>
          <w:p w:rsidR="00763CB7" w:rsidRDefault="00763CB7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VAT:</w:t>
            </w:r>
            <w:r w:rsidR="00B02226">
              <w:rPr>
                <w:rFonts w:ascii="Arial" w:eastAsia="Tahoma" w:hAnsi="Arial" w:cs="Arial"/>
              </w:rPr>
              <w:t xml:space="preserve"> 4 527,18</w:t>
            </w:r>
          </w:p>
          <w:p w:rsidR="00763CB7" w:rsidRPr="005C775B" w:rsidRDefault="00763CB7" w:rsidP="005C775B">
            <w:pPr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Wartość brutto</w:t>
            </w:r>
            <w:r w:rsidR="00944168">
              <w:rPr>
                <w:rFonts w:ascii="Arial" w:eastAsia="Tahoma" w:hAnsi="Arial" w:cs="Arial"/>
              </w:rPr>
              <w:t xml:space="preserve">: </w:t>
            </w:r>
            <w:r w:rsidR="00B02226">
              <w:rPr>
                <w:rFonts w:ascii="Arial" w:eastAsia="Tahoma" w:hAnsi="Arial" w:cs="Arial"/>
              </w:rPr>
              <w:t>61 116,98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3CB7" w:rsidRDefault="00763CB7" w:rsidP="00763CB7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EC4DE9" w:rsidRPr="002044B2" w:rsidRDefault="00763CB7" w:rsidP="00763CB7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7A17BA" w:rsidRPr="008049B9" w:rsidTr="008333D6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Default="007A17B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Bialmed Sp. z o.o.</w:t>
            </w:r>
          </w:p>
          <w:p w:rsidR="007A17BA" w:rsidRDefault="007A17BA" w:rsidP="007A17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Konopnickiej 11A</w:t>
            </w:r>
          </w:p>
          <w:p w:rsidR="007A17BA" w:rsidRDefault="007A17BA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12-230 Biała Piska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63CB7" w:rsidRPr="00B2366C" w:rsidRDefault="00763CB7" w:rsidP="00763CB7">
            <w:pPr>
              <w:jc w:val="center"/>
              <w:rPr>
                <w:rFonts w:ascii="Arial" w:eastAsia="Tahoma" w:hAnsi="Arial" w:cs="Arial"/>
              </w:rPr>
            </w:pPr>
            <w:r w:rsidRPr="00B2366C">
              <w:rPr>
                <w:rFonts w:ascii="Arial" w:eastAsia="Tahoma" w:hAnsi="Arial" w:cs="Arial"/>
              </w:rPr>
              <w:t>Pakiet Nr 1</w:t>
            </w:r>
          </w:p>
          <w:p w:rsidR="00763CB7" w:rsidRPr="00B2366C" w:rsidRDefault="00763CB7" w:rsidP="00763CB7">
            <w:pPr>
              <w:jc w:val="center"/>
              <w:rPr>
                <w:rFonts w:ascii="Arial" w:eastAsia="Tahoma" w:hAnsi="Arial" w:cs="Arial"/>
              </w:rPr>
            </w:pPr>
            <w:r w:rsidRPr="00B2366C">
              <w:rPr>
                <w:rFonts w:ascii="Arial" w:eastAsia="Tahoma" w:hAnsi="Arial" w:cs="Arial"/>
              </w:rPr>
              <w:t>Wartość netto:</w:t>
            </w:r>
            <w:r w:rsidR="00944168" w:rsidRPr="00B2366C">
              <w:rPr>
                <w:rFonts w:ascii="Arial" w:eastAsia="Tahoma" w:hAnsi="Arial" w:cs="Arial"/>
              </w:rPr>
              <w:t xml:space="preserve"> 65 398,60</w:t>
            </w:r>
          </w:p>
          <w:p w:rsidR="00763CB7" w:rsidRPr="00B2366C" w:rsidRDefault="00763CB7" w:rsidP="00763CB7">
            <w:pPr>
              <w:jc w:val="center"/>
              <w:rPr>
                <w:rFonts w:ascii="Arial" w:eastAsia="Tahoma" w:hAnsi="Arial" w:cs="Arial"/>
              </w:rPr>
            </w:pPr>
            <w:r w:rsidRPr="00B2366C">
              <w:rPr>
                <w:rFonts w:ascii="Arial" w:eastAsia="Tahoma" w:hAnsi="Arial" w:cs="Arial"/>
              </w:rPr>
              <w:t>VAT:</w:t>
            </w:r>
            <w:r w:rsidR="00944168" w:rsidRPr="00B2366C">
              <w:rPr>
                <w:rFonts w:ascii="Arial" w:eastAsia="Tahoma" w:hAnsi="Arial" w:cs="Arial"/>
              </w:rPr>
              <w:t xml:space="preserve"> 5 231,88</w:t>
            </w:r>
          </w:p>
          <w:p w:rsidR="007A17BA" w:rsidRDefault="00763CB7" w:rsidP="00763CB7">
            <w:pPr>
              <w:jc w:val="center"/>
              <w:rPr>
                <w:rFonts w:ascii="Arial" w:eastAsia="Tahoma" w:hAnsi="Arial" w:cs="Arial"/>
              </w:rPr>
            </w:pPr>
            <w:r w:rsidRPr="00B2366C">
              <w:rPr>
                <w:rFonts w:ascii="Arial" w:eastAsia="Tahoma" w:hAnsi="Arial" w:cs="Arial"/>
              </w:rPr>
              <w:t>Wartość brutto</w:t>
            </w:r>
            <w:r w:rsidR="00944168" w:rsidRPr="00B2366C">
              <w:rPr>
                <w:rFonts w:ascii="Arial" w:eastAsia="Tahoma" w:hAnsi="Arial" w:cs="Arial"/>
              </w:rPr>
              <w:t>: 70 630,48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podpisania umowy</w:t>
            </w:r>
          </w:p>
          <w:p w:rsidR="007A17BA" w:rsidRDefault="007A17BA" w:rsidP="007A17B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</w:tbl>
    <w:p w:rsidR="00B97211" w:rsidRPr="00EC4DE9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763CB7" w:rsidRPr="00763CB7">
        <w:rPr>
          <w:rFonts w:ascii="Arial" w:hAnsi="Arial" w:cs="Arial"/>
        </w:rPr>
        <w:t>71 611,07 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721" w:rsidRDefault="003C5721">
      <w:r>
        <w:separator/>
      </w:r>
    </w:p>
  </w:endnote>
  <w:endnote w:type="continuationSeparator" w:id="1">
    <w:p w:rsidR="003C5721" w:rsidRDefault="003C5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AE19D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721" w:rsidRDefault="003C5721">
      <w:r>
        <w:separator/>
      </w:r>
    </w:p>
  </w:footnote>
  <w:footnote w:type="continuationSeparator" w:id="1">
    <w:p w:rsidR="003C5721" w:rsidRDefault="003C57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AE19D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E19D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24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131D03"/>
    <w:rsid w:val="001400E0"/>
    <w:rsid w:val="00154924"/>
    <w:rsid w:val="0016535C"/>
    <w:rsid w:val="00165853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B8A"/>
    <w:rsid w:val="00400574"/>
    <w:rsid w:val="00407FF5"/>
    <w:rsid w:val="00472CDD"/>
    <w:rsid w:val="004A1A26"/>
    <w:rsid w:val="004B15B2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8526E"/>
    <w:rsid w:val="006A4DFE"/>
    <w:rsid w:val="006F07F8"/>
    <w:rsid w:val="007311C3"/>
    <w:rsid w:val="00735025"/>
    <w:rsid w:val="00763CB7"/>
    <w:rsid w:val="007838D0"/>
    <w:rsid w:val="0079209E"/>
    <w:rsid w:val="007A17BA"/>
    <w:rsid w:val="007A784A"/>
    <w:rsid w:val="007D53E6"/>
    <w:rsid w:val="008049B9"/>
    <w:rsid w:val="00812500"/>
    <w:rsid w:val="00824F90"/>
    <w:rsid w:val="0083254B"/>
    <w:rsid w:val="008333D6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44168"/>
    <w:rsid w:val="00944D94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E19D4"/>
    <w:rsid w:val="00AF09BC"/>
    <w:rsid w:val="00B02226"/>
    <w:rsid w:val="00B06F92"/>
    <w:rsid w:val="00B07AE7"/>
    <w:rsid w:val="00B1760E"/>
    <w:rsid w:val="00B2366C"/>
    <w:rsid w:val="00B517B4"/>
    <w:rsid w:val="00B60642"/>
    <w:rsid w:val="00B71E2F"/>
    <w:rsid w:val="00B97211"/>
    <w:rsid w:val="00BB64AF"/>
    <w:rsid w:val="00BF031A"/>
    <w:rsid w:val="00C1270F"/>
    <w:rsid w:val="00C15330"/>
    <w:rsid w:val="00C27EBF"/>
    <w:rsid w:val="00C356AF"/>
    <w:rsid w:val="00C37E5D"/>
    <w:rsid w:val="00C5755F"/>
    <w:rsid w:val="00C86F02"/>
    <w:rsid w:val="00C922A0"/>
    <w:rsid w:val="00CA3AAF"/>
    <w:rsid w:val="00CC0E7D"/>
    <w:rsid w:val="00CD0A0A"/>
    <w:rsid w:val="00D1534E"/>
    <w:rsid w:val="00D34E69"/>
    <w:rsid w:val="00D35B32"/>
    <w:rsid w:val="00D43D17"/>
    <w:rsid w:val="00D5316B"/>
    <w:rsid w:val="00D80A36"/>
    <w:rsid w:val="00DB7495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266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730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27</cp:revision>
  <cp:lastPrinted>2016-10-13T07:29:00Z</cp:lastPrinted>
  <dcterms:created xsi:type="dcterms:W3CDTF">2016-10-13T05:31:00Z</dcterms:created>
  <dcterms:modified xsi:type="dcterms:W3CDTF">2017-02-06T06:38:00Z</dcterms:modified>
</cp:coreProperties>
</file>