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A274BF">
              <w:rPr>
                <w:rFonts w:eastAsia="Tahoma"/>
              </w:rPr>
              <w:t>11.04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A274BF">
        <w:t>/382-I/4</w:t>
      </w:r>
      <w:r>
        <w:t>-</w:t>
      </w:r>
      <w:r w:rsidR="00A274BF">
        <w:t>6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A274BF">
        <w:rPr>
          <w:b/>
        </w:rPr>
        <w:t>Utylizacja odpadów medycznych I/4</w:t>
      </w:r>
      <w:r w:rsidR="00543030" w:rsidRPr="00543030">
        <w:rPr>
          <w:b/>
        </w:rPr>
        <w:t>/201</w:t>
      </w:r>
      <w:r w:rsidR="003D567B">
        <w:rPr>
          <w:b/>
        </w:rPr>
        <w:t>7</w:t>
      </w:r>
    </w:p>
    <w:p w:rsidR="007000B4" w:rsidRDefault="007000B4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A274BF" w:rsidRDefault="00A274BF" w:rsidP="00A274BF">
      <w:pPr>
        <w:jc w:val="both"/>
      </w:pPr>
      <w:r>
        <w:t xml:space="preserve">Dotyczy  usługi  odbioru  i utylizacji   odpadów  medycznych  I/4/2017 . </w:t>
      </w:r>
    </w:p>
    <w:p w:rsidR="00A274BF" w:rsidRDefault="00A274BF" w:rsidP="00A274BF">
      <w:pPr>
        <w:jc w:val="both"/>
      </w:pPr>
      <w:r>
        <w:t xml:space="preserve"> Jako Wykonawca  zainteresowany udziałem  w postępowaniu prosimy o doprecyzowanie .    W tytule przetargu podajecie Państwo usługa odbioru i utylizacji  odpadów  medycznych natomiast  w  warunkach umowy pojawiły się inne kody  150102, 17 04 05,  16 02 16  ( dla tych kodów jest inny  sposób unieszkodliwiania ) , jeżeli Państwo chcą oddawać  takie kody to proszę o umieszczenie ich w innym  pakiecie  i dopuszczenie  dla spełnienia warunków </w:t>
      </w:r>
      <w:proofErr w:type="spellStart"/>
      <w:r>
        <w:t>siwz</w:t>
      </w:r>
      <w:proofErr w:type="spellEnd"/>
      <w:r>
        <w:t xml:space="preserve">  decyzji  na transport i zbieranie  oraz ewentualnie  umowę z podwykonawcą. Firmy specjalizujące się w unieszkodliwianiu  odpadów medycznych  nie posiadają decyzji                    na unieszkodliwianie  innych odpadów , to wiąże się z  wchodzeniem w konsorcja z innymi wykonawcami i oczywiście wyższą ceną. </w:t>
      </w:r>
    </w:p>
    <w:p w:rsidR="00E621C1" w:rsidRPr="003D567B" w:rsidRDefault="00346D0C" w:rsidP="00E621C1">
      <w:pPr>
        <w:jc w:val="both"/>
      </w:pPr>
      <w:r w:rsidRPr="00116D88">
        <w:rPr>
          <w:b/>
        </w:rPr>
        <w:t xml:space="preserve">Ad 1: </w:t>
      </w:r>
      <w:r w:rsidR="00A274BF">
        <w:rPr>
          <w:b/>
        </w:rPr>
        <w:t>Zamawiający usunie zapis w projekcie umowy „</w:t>
      </w:r>
      <w:r w:rsidR="00A274BF" w:rsidRPr="00A274BF">
        <w:rPr>
          <w:b/>
        </w:rPr>
        <w:t>15 01 02, 17 04 05, 16 02 16”</w:t>
      </w:r>
      <w:r w:rsidR="00A274BF">
        <w:rPr>
          <w:b/>
        </w:rPr>
        <w:t>.</w:t>
      </w:r>
    </w:p>
    <w:p w:rsidR="00797E4D" w:rsidRPr="003D567B" w:rsidRDefault="00797E4D" w:rsidP="003D567B"/>
    <w:p w:rsidR="00797E4D" w:rsidRPr="003D567B" w:rsidRDefault="00797E4D" w:rsidP="003D567B"/>
    <w:p w:rsidR="00797E4D" w:rsidRPr="003D567B" w:rsidRDefault="00797E4D" w:rsidP="003D567B"/>
    <w:sectPr w:rsidR="00797E4D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CD7" w:rsidRDefault="00867CD7">
      <w:r>
        <w:separator/>
      </w:r>
    </w:p>
  </w:endnote>
  <w:endnote w:type="continuationSeparator" w:id="0">
    <w:p w:rsidR="00867CD7" w:rsidRDefault="00867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09198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09198E">
      <w:fldChar w:fldCharType="begin"/>
    </w:r>
    <w:r w:rsidR="0009198E" w:rsidRPr="00A274BF">
      <w:rPr>
        <w:lang w:val="en-US"/>
      </w:rPr>
      <w:instrText>HYPERLINK "http://www.szpital-slawno.pl"</w:instrText>
    </w:r>
    <w:r w:rsidR="0009198E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09198E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CD7" w:rsidRDefault="00867CD7">
      <w:r>
        <w:separator/>
      </w:r>
    </w:p>
  </w:footnote>
  <w:footnote w:type="continuationSeparator" w:id="0">
    <w:p w:rsidR="00867CD7" w:rsidRDefault="00867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09198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9198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3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728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9198E"/>
    <w:rsid w:val="000A71F3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421D"/>
    <w:rsid w:val="00305A60"/>
    <w:rsid w:val="00333D48"/>
    <w:rsid w:val="00346D0C"/>
    <w:rsid w:val="00363CC9"/>
    <w:rsid w:val="003769B4"/>
    <w:rsid w:val="00377EAB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7F61"/>
    <w:rsid w:val="00CF16D8"/>
    <w:rsid w:val="00D04283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A0672"/>
    <w:rsid w:val="00DD657D"/>
    <w:rsid w:val="00DF39A4"/>
    <w:rsid w:val="00E03060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47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1106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12</cp:revision>
  <cp:lastPrinted>2016-10-28T11:13:00Z</cp:lastPrinted>
  <dcterms:created xsi:type="dcterms:W3CDTF">2017-01-23T06:04:00Z</dcterms:created>
  <dcterms:modified xsi:type="dcterms:W3CDTF">2017-04-11T08:55:00Z</dcterms:modified>
</cp:coreProperties>
</file>