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1076B6">
              <w:rPr>
                <w:rFonts w:ascii="Arial" w:hAnsi="Arial" w:cs="Arial"/>
                <w:sz w:val="22"/>
                <w:szCs w:val="22"/>
              </w:rPr>
              <w:t>14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076B6">
              <w:rPr>
                <w:rFonts w:ascii="Arial" w:hAnsi="Arial" w:cs="Arial"/>
                <w:sz w:val="22"/>
                <w:szCs w:val="22"/>
              </w:rPr>
              <w:t>kwietnia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1076B6">
              <w:rPr>
                <w:rFonts w:ascii="Arial" w:hAnsi="Arial" w:cs="Arial"/>
                <w:sz w:val="22"/>
                <w:szCs w:val="22"/>
              </w:rPr>
              <w:t>/382-I/4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1076B6">
              <w:rPr>
                <w:rFonts w:ascii="Arial" w:hAnsi="Arial" w:cs="Arial"/>
                <w:sz w:val="22"/>
                <w:szCs w:val="22"/>
              </w:rPr>
              <w:t>…</w:t>
            </w:r>
            <w:r w:rsidR="00E85F40">
              <w:rPr>
                <w:rFonts w:ascii="Arial" w:hAnsi="Arial" w:cs="Arial"/>
                <w:sz w:val="22"/>
                <w:szCs w:val="22"/>
              </w:rPr>
              <w:t>/2017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C67D3" w:rsidRPr="00EC67D3" w:rsidRDefault="00EC67D3" w:rsidP="00EC67D3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EC67D3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1076B6">
        <w:rPr>
          <w:rFonts w:ascii="Arial" w:hAnsi="Arial" w:cs="Arial"/>
          <w:sz w:val="22"/>
          <w:szCs w:val="22"/>
          <w:u w:val="single"/>
        </w:rPr>
        <w:t>Utylizacja odpadów medycznych I/4</w:t>
      </w:r>
      <w:r w:rsidR="00E85F40">
        <w:rPr>
          <w:rFonts w:ascii="Arial" w:hAnsi="Arial" w:cs="Arial"/>
          <w:sz w:val="22"/>
          <w:szCs w:val="22"/>
          <w:u w:val="single"/>
        </w:rPr>
        <w:t>/2017</w:t>
      </w:r>
      <w:r w:rsidRPr="00EC67D3">
        <w:rPr>
          <w:rFonts w:ascii="Arial" w:hAnsi="Arial" w:cs="Arial"/>
          <w:sz w:val="22"/>
          <w:szCs w:val="22"/>
          <w:u w:val="single"/>
        </w:rPr>
        <w:t xml:space="preserve">) 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7444CB" w:rsidRDefault="001076B6" w:rsidP="007444CB">
      <w:pPr>
        <w:pStyle w:val="Bezodstpw"/>
        <w:suppressAutoHyphens w:val="0"/>
        <w:spacing w:line="276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444CB">
        <w:rPr>
          <w:rFonts w:ascii="Arial" w:hAnsi="Arial" w:cs="Arial"/>
        </w:rPr>
        <w:t xml:space="preserve">Szpital Powiatowy w Sławnie zawiadamia o odrzuceniu oferty firmy EMKA S.A. </w:t>
      </w:r>
      <w:r w:rsidR="007444CB">
        <w:rPr>
          <w:rFonts w:ascii="Arial" w:hAnsi="Arial" w:cs="Arial"/>
        </w:rPr>
        <w:t xml:space="preserve">                 </w:t>
      </w:r>
      <w:r w:rsidRPr="007444CB">
        <w:rPr>
          <w:rFonts w:ascii="Arial" w:hAnsi="Arial" w:cs="Arial"/>
        </w:rPr>
        <w:t xml:space="preserve">z siedzibą przy ul. Jaktorowskiej 15a, 96-300 Żyrardów na podstawie art. 89 ust. 1 pkt. 2 ustawy Pzp. W specyfikacji Zamawiający określił, że o udzielenie </w:t>
      </w:r>
      <w:r w:rsidR="007444CB" w:rsidRPr="007444CB">
        <w:rPr>
          <w:rFonts w:ascii="Arial" w:hAnsi="Arial" w:cs="Arial"/>
        </w:rPr>
        <w:t>zamówienia mogą</w:t>
      </w:r>
      <w:r w:rsidRPr="007444CB">
        <w:rPr>
          <w:rFonts w:ascii="Arial" w:hAnsi="Arial" w:cs="Arial"/>
        </w:rPr>
        <w:t xml:space="preserve"> ubiegać się</w:t>
      </w:r>
      <w:r w:rsidR="007444CB" w:rsidRPr="007444CB">
        <w:rPr>
          <w:rFonts w:ascii="Arial" w:hAnsi="Arial" w:cs="Arial"/>
        </w:rPr>
        <w:t xml:space="preserve"> Wykonawcy, którzy</w:t>
      </w:r>
      <w:r w:rsidRPr="007444CB">
        <w:rPr>
          <w:rFonts w:ascii="Arial" w:hAnsi="Arial" w:cs="Arial"/>
        </w:rPr>
        <w:t xml:space="preserve"> </w:t>
      </w:r>
      <w:r w:rsidR="007444CB" w:rsidRPr="007444CB">
        <w:rPr>
          <w:rFonts w:ascii="Arial" w:hAnsi="Arial" w:cs="Arial"/>
          <w:bCs/>
        </w:rPr>
        <w:t xml:space="preserve">spełniają warunki udziału w postępowaniu dotyczące </w:t>
      </w:r>
      <w:r w:rsidR="007444CB" w:rsidRPr="007444CB">
        <w:rPr>
          <w:rFonts w:ascii="Arial" w:eastAsia="Times New Roman" w:hAnsi="Arial" w:cs="Arial"/>
          <w:lang w:eastAsia="pl-PL"/>
        </w:rPr>
        <w:t>posiadania uprawnień na prowadzenie działalności gospodarczej w zakresie gospodarowania odpadami, zgodnie z wymogami ustawy</w:t>
      </w:r>
      <w:r w:rsidR="007444CB">
        <w:rPr>
          <w:rFonts w:ascii="Arial" w:eastAsia="Times New Roman" w:hAnsi="Arial" w:cs="Arial"/>
          <w:lang w:eastAsia="pl-PL"/>
        </w:rPr>
        <w:t xml:space="preserve"> </w:t>
      </w:r>
      <w:r w:rsidR="007444CB" w:rsidRPr="007444CB">
        <w:rPr>
          <w:rFonts w:ascii="Arial" w:eastAsia="Times New Roman" w:hAnsi="Arial" w:cs="Arial"/>
          <w:lang w:eastAsia="pl-PL"/>
        </w:rPr>
        <w:t xml:space="preserve">z dnia 14 grudnia 2012r. (Dz.U. 2013 r., </w:t>
      </w:r>
      <w:proofErr w:type="spellStart"/>
      <w:r w:rsidR="007444CB" w:rsidRPr="007444CB">
        <w:rPr>
          <w:rFonts w:ascii="Arial" w:eastAsia="Times New Roman" w:hAnsi="Arial" w:cs="Arial"/>
          <w:lang w:eastAsia="pl-PL"/>
        </w:rPr>
        <w:t>poz</w:t>
      </w:r>
      <w:proofErr w:type="spellEnd"/>
      <w:r w:rsidR="007444CB" w:rsidRPr="007444CB">
        <w:rPr>
          <w:rFonts w:ascii="Arial" w:eastAsia="Times New Roman" w:hAnsi="Arial" w:cs="Arial"/>
          <w:lang w:eastAsia="pl-PL"/>
        </w:rPr>
        <w:t xml:space="preserve"> 21) o odpadach </w:t>
      </w:r>
      <w:r w:rsidR="007444CB">
        <w:rPr>
          <w:rFonts w:ascii="Arial" w:eastAsia="Times New Roman" w:hAnsi="Arial" w:cs="Arial"/>
          <w:lang w:eastAsia="pl-PL"/>
        </w:rPr>
        <w:t xml:space="preserve">             </w:t>
      </w:r>
      <w:r w:rsidR="007444CB" w:rsidRPr="007444CB">
        <w:rPr>
          <w:rFonts w:ascii="Arial" w:eastAsia="Times New Roman" w:hAnsi="Arial" w:cs="Arial"/>
          <w:lang w:eastAsia="pl-PL"/>
        </w:rPr>
        <w:t xml:space="preserve">tj. zezwolenie na przetwarzanie odpadów objętych przedmiotowym zamówieniem </w:t>
      </w:r>
      <w:r w:rsidR="007444CB">
        <w:rPr>
          <w:rFonts w:ascii="Arial" w:eastAsia="Times New Roman" w:hAnsi="Arial" w:cs="Arial"/>
          <w:lang w:eastAsia="pl-PL"/>
        </w:rPr>
        <w:t xml:space="preserve">                           </w:t>
      </w:r>
      <w:r w:rsidR="007444CB" w:rsidRPr="007444CB">
        <w:rPr>
          <w:rFonts w:ascii="Arial" w:eastAsia="Times New Roman" w:hAnsi="Arial" w:cs="Arial"/>
          <w:b/>
          <w:u w:val="single"/>
          <w:lang w:eastAsia="pl-PL"/>
        </w:rPr>
        <w:t>z uwzględnieniem art. 20 ust.3 w/w ustawy</w:t>
      </w:r>
      <w:r w:rsidR="007444CB" w:rsidRPr="007444CB">
        <w:rPr>
          <w:rFonts w:ascii="Arial" w:eastAsia="Times New Roman" w:hAnsi="Arial" w:cs="Arial"/>
          <w:lang w:eastAsia="pl-PL"/>
        </w:rPr>
        <w:t>.</w:t>
      </w:r>
    </w:p>
    <w:p w:rsidR="007444CB" w:rsidRPr="007444CB" w:rsidRDefault="007444CB" w:rsidP="007444CB">
      <w:pPr>
        <w:pStyle w:val="Bezodstpw"/>
        <w:suppressAutoHyphens w:val="0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związku z powyższym Zamawiający unieważnia postępowanie o udzielenie zamówienia na podstawie art. 93 ust. 1 pkt. 1 ustawy Pzp, gdyż nie</w:t>
      </w:r>
      <w:r w:rsidRPr="007444CB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złożono żadnej oferty niepodlegającej odrzuceniu.</w:t>
      </w:r>
    </w:p>
    <w:p w:rsidR="00D70F72" w:rsidRPr="0040205C" w:rsidRDefault="001076B6" w:rsidP="007444CB">
      <w:pPr>
        <w:pStyle w:val="Akapitzlist"/>
        <w:ind w:left="0"/>
        <w:jc w:val="both"/>
        <w:rPr>
          <w:rFonts w:ascii="Arial" w:eastAsia="Tahoma" w:hAnsi="Arial" w:cs="Arial"/>
          <w:bCs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B97211" w:rsidRPr="004F2E9C" w:rsidRDefault="00B97211" w:rsidP="004F2E9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sectPr w:rsidR="00B97211" w:rsidRPr="004F2E9C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C5D" w:rsidRDefault="00F02C5D">
      <w:r>
        <w:separator/>
      </w:r>
    </w:p>
  </w:endnote>
  <w:endnote w:type="continuationSeparator" w:id="0">
    <w:p w:rsidR="00F02C5D" w:rsidRDefault="00F02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184C35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184C35">
      <w:fldChar w:fldCharType="begin"/>
    </w:r>
    <w:r w:rsidR="00184C35" w:rsidRPr="001076B6">
      <w:rPr>
        <w:lang w:val="en-US"/>
      </w:rPr>
      <w:instrText>HYPERLINK "http://www.szpital-slawno.pl"</w:instrText>
    </w:r>
    <w:r w:rsidR="00184C35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184C35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C5D" w:rsidRDefault="00F02C5D">
      <w:r>
        <w:separator/>
      </w:r>
    </w:p>
  </w:footnote>
  <w:footnote w:type="continuationSeparator" w:id="0">
    <w:p w:rsidR="00F02C5D" w:rsidRDefault="00F02C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184C35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84C3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6A5A6D"/>
    <w:multiLevelType w:val="hybridMultilevel"/>
    <w:tmpl w:val="C666B470"/>
    <w:lvl w:ilvl="0" w:tplc="9C980C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E403D"/>
    <w:multiLevelType w:val="hybridMultilevel"/>
    <w:tmpl w:val="6E6227A6"/>
    <w:lvl w:ilvl="0" w:tplc="21668EC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270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636AF"/>
    <w:rsid w:val="000B203A"/>
    <w:rsid w:val="000B57B6"/>
    <w:rsid w:val="000B6F97"/>
    <w:rsid w:val="000B753C"/>
    <w:rsid w:val="000C049C"/>
    <w:rsid w:val="000D068E"/>
    <w:rsid w:val="000D6CEC"/>
    <w:rsid w:val="000F286A"/>
    <w:rsid w:val="001076B6"/>
    <w:rsid w:val="001356CB"/>
    <w:rsid w:val="001400E0"/>
    <w:rsid w:val="00154924"/>
    <w:rsid w:val="00174D62"/>
    <w:rsid w:val="0017603C"/>
    <w:rsid w:val="0018481D"/>
    <w:rsid w:val="00184C35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2F08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77EAB"/>
    <w:rsid w:val="00383C17"/>
    <w:rsid w:val="00394B66"/>
    <w:rsid w:val="00397ECF"/>
    <w:rsid w:val="003A466A"/>
    <w:rsid w:val="003B5D24"/>
    <w:rsid w:val="003C346F"/>
    <w:rsid w:val="003D78C4"/>
    <w:rsid w:val="003E780D"/>
    <w:rsid w:val="003F06F8"/>
    <w:rsid w:val="0040205C"/>
    <w:rsid w:val="00467245"/>
    <w:rsid w:val="00497001"/>
    <w:rsid w:val="004A1A26"/>
    <w:rsid w:val="004B1689"/>
    <w:rsid w:val="004B45ED"/>
    <w:rsid w:val="004C3FF0"/>
    <w:rsid w:val="004D475A"/>
    <w:rsid w:val="004F0AC7"/>
    <w:rsid w:val="004F2E9C"/>
    <w:rsid w:val="004F36C8"/>
    <w:rsid w:val="004F48EA"/>
    <w:rsid w:val="00543D67"/>
    <w:rsid w:val="00596C74"/>
    <w:rsid w:val="005D4C02"/>
    <w:rsid w:val="005F75AA"/>
    <w:rsid w:val="00662B09"/>
    <w:rsid w:val="0068526E"/>
    <w:rsid w:val="00690F89"/>
    <w:rsid w:val="006976E6"/>
    <w:rsid w:val="006A4DFE"/>
    <w:rsid w:val="006B7815"/>
    <w:rsid w:val="006C1D66"/>
    <w:rsid w:val="006F07F8"/>
    <w:rsid w:val="00704A39"/>
    <w:rsid w:val="00735025"/>
    <w:rsid w:val="007444CB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B41AB"/>
    <w:rsid w:val="009D6C56"/>
    <w:rsid w:val="009E20D0"/>
    <w:rsid w:val="009F4F17"/>
    <w:rsid w:val="00A14B92"/>
    <w:rsid w:val="00A15C20"/>
    <w:rsid w:val="00A21DD8"/>
    <w:rsid w:val="00A35AA4"/>
    <w:rsid w:val="00A43396"/>
    <w:rsid w:val="00A52897"/>
    <w:rsid w:val="00A62291"/>
    <w:rsid w:val="00A706C7"/>
    <w:rsid w:val="00A70D54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61534"/>
    <w:rsid w:val="00B82730"/>
    <w:rsid w:val="00B97211"/>
    <w:rsid w:val="00BA16F8"/>
    <w:rsid w:val="00BC1577"/>
    <w:rsid w:val="00BC3B3A"/>
    <w:rsid w:val="00BF031A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0D4D"/>
    <w:rsid w:val="00D66536"/>
    <w:rsid w:val="00D70F72"/>
    <w:rsid w:val="00D74111"/>
    <w:rsid w:val="00D9689B"/>
    <w:rsid w:val="00DA0581"/>
    <w:rsid w:val="00DD657D"/>
    <w:rsid w:val="00DD6CE9"/>
    <w:rsid w:val="00DF1EF6"/>
    <w:rsid w:val="00DF39A4"/>
    <w:rsid w:val="00E16980"/>
    <w:rsid w:val="00E205F1"/>
    <w:rsid w:val="00E85F40"/>
    <w:rsid w:val="00E97AC1"/>
    <w:rsid w:val="00EA7F76"/>
    <w:rsid w:val="00EC42DA"/>
    <w:rsid w:val="00EC67D3"/>
    <w:rsid w:val="00ED66FF"/>
    <w:rsid w:val="00EE7085"/>
    <w:rsid w:val="00EF6855"/>
    <w:rsid w:val="00F02C5D"/>
    <w:rsid w:val="00F12955"/>
    <w:rsid w:val="00F24C49"/>
    <w:rsid w:val="00F348C9"/>
    <w:rsid w:val="00F62A3B"/>
    <w:rsid w:val="00F77947"/>
    <w:rsid w:val="00F809C0"/>
    <w:rsid w:val="00F974F6"/>
    <w:rsid w:val="00FB0C55"/>
    <w:rsid w:val="00FB2404"/>
    <w:rsid w:val="00FB44FF"/>
    <w:rsid w:val="00FD0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415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1251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28</cp:revision>
  <cp:lastPrinted>2017-04-14T08:20:00Z</cp:lastPrinted>
  <dcterms:created xsi:type="dcterms:W3CDTF">2016-09-16T12:15:00Z</dcterms:created>
  <dcterms:modified xsi:type="dcterms:W3CDTF">2017-04-14T08:20:00Z</dcterms:modified>
</cp:coreProperties>
</file>