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C00944" w:rsidTr="00EA7F76">
        <w:tc>
          <w:tcPr>
            <w:tcW w:w="250" w:type="dxa"/>
          </w:tcPr>
          <w:p w:rsidR="00FB2404" w:rsidRPr="00C00944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C00944" w:rsidRDefault="007A558A" w:rsidP="00C00944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Sławno, dn. 02</w:t>
            </w:r>
            <w:r w:rsidR="00C00944" w:rsidRPr="00C0094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października</w:t>
            </w:r>
            <w:r w:rsidR="00C00944" w:rsidRPr="00C00944">
              <w:rPr>
                <w:rFonts w:ascii="Arial" w:hAnsi="Arial" w:cs="Arial"/>
                <w:sz w:val="22"/>
                <w:szCs w:val="22"/>
              </w:rPr>
              <w:t xml:space="preserve"> 2017 r.</w:t>
            </w:r>
          </w:p>
          <w:p w:rsidR="00EA7F76" w:rsidRPr="00C00944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B06F92" w:rsidRPr="00C00944" w:rsidRDefault="00C00944" w:rsidP="00C00944">
            <w:pPr>
              <w:rPr>
                <w:rFonts w:ascii="Arial" w:hAnsi="Arial" w:cs="Arial"/>
                <w:sz w:val="22"/>
                <w:szCs w:val="22"/>
              </w:rPr>
            </w:pPr>
            <w:r w:rsidRPr="00C00944">
              <w:rPr>
                <w:rFonts w:ascii="Arial" w:hAnsi="Arial" w:cs="Arial"/>
                <w:sz w:val="22"/>
                <w:szCs w:val="22"/>
              </w:rPr>
              <w:t>SP……./ZP/382-I</w:t>
            </w:r>
            <w:r w:rsidR="007A558A">
              <w:rPr>
                <w:rFonts w:ascii="Arial" w:hAnsi="Arial" w:cs="Arial"/>
                <w:sz w:val="22"/>
                <w:szCs w:val="22"/>
              </w:rPr>
              <w:t>/8</w:t>
            </w:r>
            <w:r w:rsidR="002E219E">
              <w:rPr>
                <w:rFonts w:ascii="Arial" w:hAnsi="Arial" w:cs="Arial"/>
                <w:sz w:val="22"/>
                <w:szCs w:val="22"/>
              </w:rPr>
              <w:t>-12</w:t>
            </w:r>
            <w:r w:rsidRPr="00C00944">
              <w:rPr>
                <w:rFonts w:ascii="Arial" w:hAnsi="Arial" w:cs="Arial"/>
                <w:sz w:val="22"/>
                <w:szCs w:val="22"/>
              </w:rPr>
              <w:t xml:space="preserve">/2017             </w:t>
            </w:r>
          </w:p>
          <w:p w:rsidR="00B06F92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A558A" w:rsidRDefault="007A558A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A558A" w:rsidRDefault="007A558A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A558A" w:rsidRPr="00C00944" w:rsidRDefault="007A558A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C00944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C00944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C00944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  <w:p w:rsidR="007A558A" w:rsidRDefault="007A558A" w:rsidP="00A15C20">
            <w:pPr>
              <w:rPr>
                <w:rFonts w:ascii="Arial" w:hAnsi="Arial" w:cs="Arial"/>
                <w:sz w:val="22"/>
                <w:szCs w:val="22"/>
              </w:rPr>
            </w:pPr>
          </w:p>
          <w:p w:rsidR="007A558A" w:rsidRPr="00C00944" w:rsidRDefault="007A558A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2E219E" w:rsidTr="00EA7F76">
        <w:tc>
          <w:tcPr>
            <w:tcW w:w="250" w:type="dxa"/>
          </w:tcPr>
          <w:p w:rsidR="00EA7F76" w:rsidRPr="002E219E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2E219E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E219E" w:rsidRPr="002E219E" w:rsidRDefault="002E219E" w:rsidP="002E219E">
      <w:pPr>
        <w:pStyle w:val="Akapitzlist"/>
        <w:ind w:left="993" w:hanging="993"/>
        <w:rPr>
          <w:rFonts w:ascii="Arial" w:hAnsi="Arial" w:cs="Arial"/>
          <w:sz w:val="22"/>
          <w:szCs w:val="22"/>
          <w:u w:val="single"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(znak sprawy: </w:t>
      </w:r>
      <w:r w:rsidR="007A558A">
        <w:rPr>
          <w:rFonts w:ascii="Arial" w:hAnsi="Arial" w:cs="Arial"/>
          <w:sz w:val="22"/>
          <w:szCs w:val="22"/>
          <w:u w:val="single"/>
        </w:rPr>
        <w:t>Implanty Uro-ginekologiczne I/8</w:t>
      </w:r>
      <w:r w:rsidRPr="002E219E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7A558A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7A558A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7A558A" w:rsidRPr="007A558A" w:rsidRDefault="007A558A" w:rsidP="007A55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7A558A">
        <w:rPr>
          <w:rFonts w:ascii="Arial" w:hAnsi="Arial" w:cs="Arial"/>
          <w:sz w:val="22"/>
          <w:szCs w:val="22"/>
        </w:rPr>
        <w:t>Albis</w:t>
      </w:r>
      <w:proofErr w:type="spellEnd"/>
      <w:r w:rsidRPr="007A558A">
        <w:rPr>
          <w:rFonts w:ascii="Arial" w:hAnsi="Arial" w:cs="Arial"/>
          <w:sz w:val="22"/>
          <w:szCs w:val="22"/>
        </w:rPr>
        <w:t xml:space="preserve"> Mazur Sp. z o.o.</w:t>
      </w:r>
    </w:p>
    <w:p w:rsidR="007A558A" w:rsidRPr="007A558A" w:rsidRDefault="007A558A" w:rsidP="007A55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A558A">
        <w:rPr>
          <w:rFonts w:ascii="Arial" w:hAnsi="Arial" w:cs="Arial"/>
          <w:sz w:val="22"/>
          <w:szCs w:val="22"/>
        </w:rPr>
        <w:t>Ul. Długa 7a-9</w:t>
      </w:r>
    </w:p>
    <w:p w:rsidR="007A558A" w:rsidRPr="007A558A" w:rsidRDefault="007A558A" w:rsidP="007A55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A558A">
        <w:rPr>
          <w:rFonts w:ascii="Arial" w:hAnsi="Arial" w:cs="Arial"/>
          <w:sz w:val="22"/>
          <w:szCs w:val="22"/>
        </w:rPr>
        <w:t xml:space="preserve">62-800 Kalisz </w:t>
      </w:r>
    </w:p>
    <w:p w:rsidR="007A558A" w:rsidRDefault="002E219E" w:rsidP="007A55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219E">
        <w:rPr>
          <w:rFonts w:ascii="Arial" w:hAnsi="Arial" w:cs="Arial"/>
          <w:sz w:val="22"/>
          <w:szCs w:val="22"/>
        </w:rPr>
        <w:t>Powyższy oferent uzyskał łączną liczbę punktów wynoszącą</w:t>
      </w:r>
      <w:r w:rsidR="007A558A">
        <w:rPr>
          <w:rFonts w:ascii="Arial" w:hAnsi="Arial" w:cs="Arial"/>
          <w:sz w:val="22"/>
          <w:szCs w:val="22"/>
        </w:rPr>
        <w:t>:</w:t>
      </w:r>
    </w:p>
    <w:p w:rsidR="002E219E" w:rsidRPr="002E219E" w:rsidRDefault="007A558A" w:rsidP="007A55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1:</w:t>
      </w:r>
      <w:r w:rsidR="002E219E" w:rsidRPr="002E219E">
        <w:rPr>
          <w:rFonts w:ascii="Arial" w:hAnsi="Arial" w:cs="Arial"/>
          <w:sz w:val="22"/>
          <w:szCs w:val="22"/>
        </w:rPr>
        <w:t xml:space="preserve"> 100 pkt.                                                </w:t>
      </w:r>
    </w:p>
    <w:p w:rsidR="007A558A" w:rsidRPr="002E219E" w:rsidRDefault="007A558A" w:rsidP="007A55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2:</w:t>
      </w:r>
      <w:r w:rsidRPr="002E219E">
        <w:rPr>
          <w:rFonts w:ascii="Arial" w:hAnsi="Arial" w:cs="Arial"/>
          <w:sz w:val="22"/>
          <w:szCs w:val="22"/>
        </w:rPr>
        <w:t xml:space="preserve"> 100 pkt.                                                </w:t>
      </w:r>
    </w:p>
    <w:p w:rsidR="007A558A" w:rsidRPr="002E219E" w:rsidRDefault="007A558A" w:rsidP="007A55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3:</w:t>
      </w:r>
      <w:r w:rsidRPr="002E219E">
        <w:rPr>
          <w:rFonts w:ascii="Arial" w:hAnsi="Arial" w:cs="Arial"/>
          <w:sz w:val="22"/>
          <w:szCs w:val="22"/>
        </w:rPr>
        <w:t xml:space="preserve"> 100 pkt.                                                </w:t>
      </w:r>
    </w:p>
    <w:p w:rsidR="007A558A" w:rsidRPr="002E219E" w:rsidRDefault="007A558A" w:rsidP="007A55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Pakiet nr 4:</w:t>
      </w:r>
      <w:r w:rsidRPr="002E219E">
        <w:rPr>
          <w:rFonts w:ascii="Arial" w:hAnsi="Arial" w:cs="Arial"/>
          <w:sz w:val="22"/>
          <w:szCs w:val="22"/>
        </w:rPr>
        <w:t xml:space="preserve"> 100 pkt.                                                </w:t>
      </w:r>
    </w:p>
    <w:p w:rsidR="00C00944" w:rsidRDefault="00C00944" w:rsidP="007A558A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7A558A">
      <w:pPr>
        <w:pStyle w:val="Akapitzlist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oferta przedstawiała najkorzystniejszy bilans pun</w:t>
      </w:r>
      <w:r w:rsidR="0022789C">
        <w:rPr>
          <w:rFonts w:ascii="Arial" w:hAnsi="Arial" w:cs="Arial"/>
          <w:sz w:val="22"/>
          <w:szCs w:val="22"/>
        </w:rPr>
        <w:t>któw w oparciu          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3505E" w:rsidRPr="00A15C20" w:rsidRDefault="0083505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A558A" w:rsidRDefault="007A558A" w:rsidP="007A558A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Default="00C00944" w:rsidP="00C00944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318" w:rsidRDefault="00306318">
      <w:r>
        <w:separator/>
      </w:r>
    </w:p>
  </w:endnote>
  <w:endnote w:type="continuationSeparator" w:id="0">
    <w:p w:rsidR="00306318" w:rsidRDefault="003063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2A53A5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2A53A5">
      <w:fldChar w:fldCharType="begin"/>
    </w:r>
    <w:r w:rsidR="002A53A5" w:rsidRPr="007A558A">
      <w:rPr>
        <w:lang w:val="en-US"/>
      </w:rPr>
      <w:instrText>HYPERLINK "http://www.szpital-slawno.pl"</w:instrText>
    </w:r>
    <w:r w:rsidR="002A53A5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2A53A5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318" w:rsidRDefault="00306318">
      <w:r>
        <w:separator/>
      </w:r>
    </w:p>
  </w:footnote>
  <w:footnote w:type="continuationSeparator" w:id="0">
    <w:p w:rsidR="00306318" w:rsidRDefault="003063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2A53A5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2A53A5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24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4D62"/>
    <w:rsid w:val="002A53A5"/>
    <w:rsid w:val="002B3C7B"/>
    <w:rsid w:val="002B624E"/>
    <w:rsid w:val="002C1787"/>
    <w:rsid w:val="002D0028"/>
    <w:rsid w:val="002E219E"/>
    <w:rsid w:val="002E6CBC"/>
    <w:rsid w:val="00302A62"/>
    <w:rsid w:val="00305A60"/>
    <w:rsid w:val="00306318"/>
    <w:rsid w:val="0030773D"/>
    <w:rsid w:val="00314816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A558A"/>
    <w:rsid w:val="007B26A3"/>
    <w:rsid w:val="008023B8"/>
    <w:rsid w:val="00812500"/>
    <w:rsid w:val="00813A45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C3B3A"/>
    <w:rsid w:val="00BF031A"/>
    <w:rsid w:val="00C00944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334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1268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23</cp:revision>
  <cp:lastPrinted>2016-12-07T11:09:00Z</cp:lastPrinted>
  <dcterms:created xsi:type="dcterms:W3CDTF">2016-09-16T12:15:00Z</dcterms:created>
  <dcterms:modified xsi:type="dcterms:W3CDTF">2017-10-02T06:09:00Z</dcterms:modified>
</cp:coreProperties>
</file>