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D057C9">
              <w:rPr>
                <w:rFonts w:ascii="Arial" w:hAnsi="Arial" w:cs="Arial"/>
              </w:rPr>
              <w:t>03</w:t>
            </w:r>
            <w:r w:rsidR="002A4D62">
              <w:rPr>
                <w:rFonts w:ascii="Arial" w:hAnsi="Arial" w:cs="Arial"/>
              </w:rPr>
              <w:t xml:space="preserve"> </w:t>
            </w:r>
            <w:r w:rsidR="00D057C9">
              <w:rPr>
                <w:rFonts w:ascii="Arial" w:hAnsi="Arial" w:cs="Arial"/>
              </w:rPr>
              <w:t>październik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EB53B1">
              <w:rPr>
                <w:rFonts w:ascii="Arial" w:hAnsi="Arial" w:cs="Arial"/>
              </w:rPr>
              <w:t>I/9</w:t>
            </w:r>
            <w:r w:rsidR="005D207E">
              <w:rPr>
                <w:rFonts w:ascii="Arial" w:hAnsi="Arial" w:cs="Arial"/>
              </w:rPr>
              <w:t>-</w:t>
            </w:r>
            <w:r w:rsidR="00EB53B1">
              <w:rPr>
                <w:rFonts w:ascii="Arial" w:hAnsi="Arial" w:cs="Arial"/>
              </w:rPr>
              <w:t>….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D057C9" w:rsidRPr="00EB53B1">
        <w:rPr>
          <w:rFonts w:ascii="Arial" w:hAnsi="Arial" w:cs="Arial"/>
          <w:u w:val="single"/>
        </w:rPr>
        <w:t>Posiłki dla pacjentów szpitala I/9/2017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3640"/>
        <w:gridCol w:w="2813"/>
        <w:gridCol w:w="2835"/>
        <w:gridCol w:w="1225"/>
        <w:gridCol w:w="1225"/>
      </w:tblGrid>
      <w:tr w:rsidR="00D057C9" w:rsidTr="00FD17D2">
        <w:trPr>
          <w:jc w:val="center"/>
        </w:trPr>
        <w:tc>
          <w:tcPr>
            <w:tcW w:w="817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3640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813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835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1225" w:type="dxa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Odległość</w:t>
            </w:r>
          </w:p>
        </w:tc>
        <w:tc>
          <w:tcPr>
            <w:tcW w:w="1225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Oferowany termin płatności</w:t>
            </w:r>
          </w:p>
        </w:tc>
      </w:tr>
      <w:tr w:rsidR="00D057C9" w:rsidTr="00FD17D2">
        <w:trPr>
          <w:trHeight w:val="1105"/>
          <w:jc w:val="center"/>
        </w:trPr>
        <w:tc>
          <w:tcPr>
            <w:tcW w:w="817" w:type="dxa"/>
            <w:vAlign w:val="center"/>
          </w:tcPr>
          <w:p w:rsidR="00D057C9" w:rsidRPr="00666D6E" w:rsidRDefault="00D057C9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640" w:type="dxa"/>
            <w:vAlign w:val="center"/>
          </w:tcPr>
          <w:p w:rsidR="00D057C9" w:rsidRDefault="00445E3A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Dorota Szerszenowicz Usługi Gastronomiczne i Marketingowe</w:t>
            </w:r>
          </w:p>
          <w:p w:rsidR="00445E3A" w:rsidRDefault="00445E3A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76-100 Sławno</w:t>
            </w:r>
          </w:p>
          <w:p w:rsidR="00445E3A" w:rsidRPr="00445E3A" w:rsidRDefault="00445E3A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Sempołowskiej 3</w:t>
            </w:r>
          </w:p>
        </w:tc>
        <w:tc>
          <w:tcPr>
            <w:tcW w:w="2813" w:type="dxa"/>
            <w:vAlign w:val="center"/>
          </w:tcPr>
          <w:p w:rsidR="00D057C9" w:rsidRPr="00D057C9" w:rsidRDefault="00D057C9" w:rsidP="00D057C9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1. </w:t>
            </w:r>
            <w:r w:rsidRPr="00D057C9">
              <w:rPr>
                <w:rFonts w:ascii="Arial" w:eastAsia="Tahoma" w:hAnsi="Arial" w:cs="Arial"/>
                <w:sz w:val="20"/>
                <w:szCs w:val="20"/>
              </w:rPr>
              <w:t>Zakres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podstawowy:</w:t>
            </w:r>
            <w:r w:rsidRPr="00D057C9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 w:rsidR="00445E3A">
              <w:rPr>
                <w:rFonts w:ascii="Arial" w:eastAsia="Tahoma" w:hAnsi="Arial" w:cs="Arial"/>
                <w:sz w:val="20"/>
                <w:szCs w:val="20"/>
              </w:rPr>
              <w:t>Wartość netto: 575 473,00</w:t>
            </w:r>
          </w:p>
          <w:p w:rsidR="00D057C9" w:rsidRDefault="00445E3A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46 037,84</w:t>
            </w:r>
          </w:p>
          <w:p w:rsidR="00D057C9" w:rsidRDefault="00D057C9" w:rsidP="005D207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445E3A">
              <w:rPr>
                <w:rFonts w:ascii="Arial" w:eastAsia="Tahoma" w:hAnsi="Arial" w:cs="Arial"/>
                <w:sz w:val="20"/>
                <w:szCs w:val="20"/>
              </w:rPr>
              <w:t>621 510,84</w:t>
            </w:r>
          </w:p>
          <w:p w:rsidR="00D057C9" w:rsidRDefault="00D057C9" w:rsidP="00D057C9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2.Zakres rozszerzony:</w:t>
            </w:r>
          </w:p>
          <w:p w:rsidR="00D057C9" w:rsidRPr="00D057C9" w:rsidRDefault="00445E3A" w:rsidP="00D057C9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663 783,00</w:t>
            </w:r>
          </w:p>
          <w:p w:rsidR="00D057C9" w:rsidRDefault="00445E3A" w:rsidP="00D057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53 102,64</w:t>
            </w:r>
          </w:p>
          <w:p w:rsidR="00D057C9" w:rsidRDefault="00D057C9" w:rsidP="00D057C9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445E3A">
              <w:rPr>
                <w:rFonts w:ascii="Arial" w:eastAsia="Tahoma" w:hAnsi="Arial" w:cs="Arial"/>
                <w:sz w:val="20"/>
                <w:szCs w:val="20"/>
              </w:rPr>
              <w:t>716 885,64</w:t>
            </w:r>
          </w:p>
          <w:p w:rsidR="00D057C9" w:rsidRPr="00D057C9" w:rsidRDefault="00D057C9" w:rsidP="00D057C9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D057C9" w:rsidRPr="007F4C42" w:rsidRDefault="00D057C9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01 listopada 2017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r.            do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31 października 2019 r. </w:t>
            </w:r>
          </w:p>
        </w:tc>
        <w:tc>
          <w:tcPr>
            <w:tcW w:w="1225" w:type="dxa"/>
          </w:tcPr>
          <w:p w:rsidR="00D057C9" w:rsidRDefault="00D057C9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3000" w:rsidRDefault="00A73000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3000" w:rsidRDefault="00A73000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3000" w:rsidRDefault="00A73000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3000" w:rsidRDefault="00A73000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0,75</w:t>
            </w:r>
          </w:p>
        </w:tc>
        <w:tc>
          <w:tcPr>
            <w:tcW w:w="1225" w:type="dxa"/>
            <w:vAlign w:val="center"/>
          </w:tcPr>
          <w:p w:rsidR="00D057C9" w:rsidRPr="004A123B" w:rsidRDefault="00A73000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 </w:t>
            </w:r>
            <w:r w:rsidR="00D057C9">
              <w:rPr>
                <w:rFonts w:ascii="Arial" w:hAnsi="Arial" w:cs="Arial"/>
                <w:sz w:val="20"/>
                <w:szCs w:val="20"/>
              </w:rPr>
              <w:t>dni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proofErr w:type="gramStart"/>
      <w:r w:rsidR="005079E4" w:rsidRPr="00763CB7">
        <w:rPr>
          <w:rFonts w:ascii="Arial" w:hAnsi="Arial" w:cs="Arial"/>
        </w:rPr>
        <w:t xml:space="preserve"> </w:t>
      </w:r>
      <w:r w:rsidR="00807DD6">
        <w:rPr>
          <w:rFonts w:ascii="Arial" w:hAnsi="Arial" w:cs="Arial"/>
        </w:rPr>
        <w:t>632 644,77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proofErr w:type="gramEnd"/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(z uwzględnieniem zakresu rozszerzonego)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A03" w:rsidRDefault="00D93A03">
      <w:r>
        <w:separator/>
      </w:r>
    </w:p>
  </w:endnote>
  <w:endnote w:type="continuationSeparator" w:id="0">
    <w:p w:rsidR="00D93A03" w:rsidRDefault="00D93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747B6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proofErr w:type="gramStart"/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</w:t>
    </w:r>
    <w:proofErr w:type="gramEnd"/>
    <w:r>
      <w:rPr>
        <w:rFonts w:ascii="Times New Roman" w:hAnsi="Times New Roman"/>
        <w:sz w:val="20"/>
        <w:szCs w:val="20"/>
      </w:rPr>
      <w:t xml:space="preserve">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proofErr w:type="gramStart"/>
    <w:r>
      <w:rPr>
        <w:rFonts w:ascii="Times New Roman" w:hAnsi="Times New Roman"/>
        <w:sz w:val="20"/>
        <w:szCs w:val="20"/>
        <w:lang w:val="en-US"/>
      </w:rPr>
      <w:t>fax</w:t>
    </w:r>
    <w:proofErr w:type="gramEnd"/>
    <w:r>
      <w:rPr>
        <w:rFonts w:ascii="Times New Roman" w:hAnsi="Times New Roman"/>
        <w:sz w:val="20"/>
        <w:szCs w:val="20"/>
        <w:lang w:val="en-US"/>
      </w:rPr>
      <w:t xml:space="preserve">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A03" w:rsidRDefault="00D93A03">
      <w:r>
        <w:separator/>
      </w:r>
    </w:p>
  </w:footnote>
  <w:footnote w:type="continuationSeparator" w:id="0">
    <w:p w:rsidR="00D93A03" w:rsidRDefault="00D93A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747B6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747B6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52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864C1"/>
    <w:rsid w:val="00293BC5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07D0E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73552"/>
    <w:rsid w:val="00D80A36"/>
    <w:rsid w:val="00D87C0E"/>
    <w:rsid w:val="00D93A03"/>
    <w:rsid w:val="00DB7495"/>
    <w:rsid w:val="00DD4077"/>
    <w:rsid w:val="00DD657D"/>
    <w:rsid w:val="00DD69FF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798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</cp:revision>
  <cp:lastPrinted>2017-04-28T05:56:00Z</cp:lastPrinted>
  <dcterms:created xsi:type="dcterms:W3CDTF">2017-10-03T10:54:00Z</dcterms:created>
  <dcterms:modified xsi:type="dcterms:W3CDTF">2017-10-03T10:54:00Z</dcterms:modified>
</cp:coreProperties>
</file>