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Pr="00C9384A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6"/>
        <w:gridCol w:w="8994"/>
      </w:tblGrid>
      <w:tr w:rsidR="00FB2404" w:rsidRPr="00C9384A" w:rsidTr="00C9384A">
        <w:trPr>
          <w:trHeight w:val="2889"/>
        </w:trPr>
        <w:tc>
          <w:tcPr>
            <w:tcW w:w="256" w:type="dxa"/>
          </w:tcPr>
          <w:p w:rsidR="00FB2404" w:rsidRPr="00C9384A" w:rsidRDefault="00FB2404" w:rsidP="009014A7"/>
        </w:tc>
        <w:tc>
          <w:tcPr>
            <w:tcW w:w="8994" w:type="dxa"/>
          </w:tcPr>
          <w:p w:rsidR="00EA7F76" w:rsidRPr="00C9384A" w:rsidRDefault="00FB2404" w:rsidP="00EA7F76">
            <w:pPr>
              <w:ind w:firstLine="73"/>
              <w:jc w:val="right"/>
            </w:pPr>
            <w:r w:rsidRPr="00C9384A">
              <w:t>Sławno</w:t>
            </w:r>
            <w:r w:rsidR="00EA7F76" w:rsidRPr="00C9384A">
              <w:t>,</w:t>
            </w:r>
            <w:r w:rsidRPr="00C9384A">
              <w:t xml:space="preserve"> dn. </w:t>
            </w:r>
            <w:r w:rsidR="0055326A">
              <w:t>13</w:t>
            </w:r>
            <w:r w:rsidR="002A4D62" w:rsidRPr="00C9384A">
              <w:t xml:space="preserve"> </w:t>
            </w:r>
            <w:r w:rsidR="00A31C8E">
              <w:t>października</w:t>
            </w:r>
            <w:r w:rsidR="004D41E0" w:rsidRPr="00C9384A">
              <w:t xml:space="preserve"> 2017</w:t>
            </w:r>
            <w:r w:rsidR="00B06F92" w:rsidRPr="00C9384A">
              <w:t xml:space="preserve"> r.</w:t>
            </w:r>
          </w:p>
          <w:p w:rsidR="00EA7F76" w:rsidRPr="00C9384A" w:rsidRDefault="00EA7F76" w:rsidP="00EA7F76">
            <w:pPr>
              <w:ind w:firstLine="73"/>
            </w:pPr>
          </w:p>
          <w:p w:rsidR="00EA7F76" w:rsidRPr="00C9384A" w:rsidRDefault="00EA7F76" w:rsidP="00EA7F76">
            <w:pPr>
              <w:ind w:firstLine="73"/>
            </w:pPr>
          </w:p>
          <w:p w:rsidR="00FB2404" w:rsidRPr="00C9384A" w:rsidRDefault="000F7DF5" w:rsidP="00EA7F76">
            <w:pPr>
              <w:ind w:firstLine="73"/>
            </w:pPr>
            <w:r>
              <w:t>SP2105</w:t>
            </w:r>
            <w:r w:rsidR="00B517B4" w:rsidRPr="00C9384A">
              <w:t>/ZP</w:t>
            </w:r>
            <w:r w:rsidR="00A31C8E">
              <w:t>/382-I/9-8</w:t>
            </w:r>
            <w:r w:rsidR="002742CC" w:rsidRPr="00C9384A">
              <w:t>/2017</w:t>
            </w:r>
            <w:r w:rsidR="00EA7F76" w:rsidRPr="00C9384A">
              <w:t xml:space="preserve">             </w:t>
            </w:r>
          </w:p>
          <w:p w:rsidR="00B06F92" w:rsidRPr="00C9384A" w:rsidRDefault="00B06F92" w:rsidP="00B06F92">
            <w:pPr>
              <w:jc w:val="right"/>
            </w:pPr>
          </w:p>
          <w:p w:rsidR="00FE6673" w:rsidRPr="00C9384A" w:rsidRDefault="00C9384A" w:rsidP="00FE6673">
            <w:pPr>
              <w:spacing w:line="360" w:lineRule="auto"/>
              <w:rPr>
                <w:b/>
              </w:rPr>
            </w:pPr>
            <w:r w:rsidRPr="00C9384A">
              <w:rPr>
                <w:b/>
              </w:rPr>
              <w:t xml:space="preserve">                                                                              </w:t>
            </w:r>
          </w:p>
          <w:p w:rsidR="00B06F92" w:rsidRPr="00C9384A" w:rsidRDefault="00A31C8E" w:rsidP="00A31C8E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Wszyscy oferenci postępowania</w:t>
            </w:r>
          </w:p>
        </w:tc>
      </w:tr>
      <w:tr w:rsidR="00EA7F76" w:rsidRPr="00C9384A" w:rsidTr="00C9384A">
        <w:trPr>
          <w:trHeight w:val="202"/>
        </w:trPr>
        <w:tc>
          <w:tcPr>
            <w:tcW w:w="256" w:type="dxa"/>
          </w:tcPr>
          <w:p w:rsidR="00EA7F76" w:rsidRPr="00C9384A" w:rsidRDefault="00EA7F76" w:rsidP="009014A7"/>
        </w:tc>
        <w:tc>
          <w:tcPr>
            <w:tcW w:w="8994" w:type="dxa"/>
          </w:tcPr>
          <w:p w:rsidR="00EA7F76" w:rsidRPr="00C9384A" w:rsidRDefault="00EA7F76" w:rsidP="00EA7F76">
            <w:pPr>
              <w:ind w:firstLine="73"/>
              <w:jc w:val="right"/>
            </w:pPr>
          </w:p>
        </w:tc>
      </w:tr>
    </w:tbl>
    <w:p w:rsidR="00C9384A" w:rsidRDefault="00C9384A" w:rsidP="00A31C8E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C9384A">
        <w:rPr>
          <w:b/>
        </w:rPr>
        <w:t>Dotyczy</w:t>
      </w:r>
      <w:r>
        <w:rPr>
          <w:b/>
        </w:rPr>
        <w:t>:</w:t>
      </w:r>
      <w:r w:rsidRPr="00C9384A">
        <w:rPr>
          <w:b/>
        </w:rPr>
        <w:t xml:space="preserve"> </w:t>
      </w:r>
      <w:r w:rsidR="00A31C8E" w:rsidRPr="00A31C8E">
        <w:rPr>
          <w:b/>
        </w:rPr>
        <w:t xml:space="preserve">postępowania przetargowego (znak sprawy: Posiłki dla pacjentów szpitala </w:t>
      </w:r>
      <w:r w:rsidR="00A31C8E">
        <w:rPr>
          <w:b/>
        </w:rPr>
        <w:t xml:space="preserve"> </w:t>
      </w:r>
      <w:r w:rsidR="00A31C8E" w:rsidRPr="00A31C8E">
        <w:rPr>
          <w:b/>
        </w:rPr>
        <w:t>I/9/2017)</w:t>
      </w:r>
    </w:p>
    <w:p w:rsidR="00C9384A" w:rsidRPr="00461CBE" w:rsidRDefault="00461CBE" w:rsidP="00B3008C">
      <w:pPr>
        <w:pStyle w:val="Bezodstpw"/>
        <w:rPr>
          <w:rStyle w:val="Odwoaniedelikatne"/>
          <w:smallCaps w:val="0"/>
          <w:color w:val="auto"/>
          <w:u w:val="none"/>
        </w:rPr>
      </w:pPr>
      <w:r>
        <w:rPr>
          <w:rStyle w:val="Odwoaniedelikatne"/>
          <w:color w:val="000000" w:themeColor="text1"/>
          <w:u w:val="none"/>
        </w:rPr>
        <w:tab/>
      </w:r>
    </w:p>
    <w:p w:rsidR="00B97211" w:rsidRPr="00C9384A" w:rsidRDefault="00A31C8E" w:rsidP="00A31C8E">
      <w:pPr>
        <w:pStyle w:val="Akapitzlist"/>
        <w:spacing w:line="360" w:lineRule="auto"/>
        <w:ind w:left="0"/>
        <w:jc w:val="both"/>
      </w:pPr>
      <w:r>
        <w:tab/>
        <w:t xml:space="preserve">Szpital Powiatowy w Sławnie informuje, iż </w:t>
      </w:r>
      <w:r w:rsidR="0055326A">
        <w:t xml:space="preserve">unieważnia postępowania przetargowe (znak sprawy: Posiłki dla pacjentów szpitala I/9/2017) na podstawie art. 93 ust. 1 pkt. 4 ustawy Pzp.  </w:t>
      </w:r>
      <w:r>
        <w:t xml:space="preserve"> </w:t>
      </w:r>
    </w:p>
    <w:p w:rsidR="00B97211" w:rsidRPr="00C9384A" w:rsidRDefault="00B97211" w:rsidP="00C9384A">
      <w:pPr>
        <w:pStyle w:val="Akapitzlist"/>
        <w:ind w:left="0"/>
        <w:jc w:val="both"/>
      </w:pPr>
    </w:p>
    <w:p w:rsidR="00B97211" w:rsidRPr="00C9384A" w:rsidRDefault="00B97211" w:rsidP="00C9384A">
      <w:pPr>
        <w:pStyle w:val="Akapitzlist"/>
        <w:ind w:left="0"/>
        <w:jc w:val="both"/>
      </w:pPr>
    </w:p>
    <w:p w:rsidR="00B97211" w:rsidRPr="00C9384A" w:rsidRDefault="00B97211" w:rsidP="00C9384A">
      <w:pPr>
        <w:pStyle w:val="Akapitzlist"/>
        <w:ind w:left="5664"/>
        <w:jc w:val="both"/>
        <w:rPr>
          <w:i/>
        </w:rPr>
      </w:pPr>
    </w:p>
    <w:p w:rsidR="00B97211" w:rsidRDefault="00B97211" w:rsidP="00C9384A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CF0" w:rsidRDefault="00E25CF0">
      <w:r>
        <w:separator/>
      </w:r>
    </w:p>
  </w:endnote>
  <w:endnote w:type="continuationSeparator" w:id="0">
    <w:p w:rsidR="00E25CF0" w:rsidRDefault="00E25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6768B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6768B8">
      <w:fldChar w:fldCharType="begin"/>
    </w:r>
    <w:r w:rsidR="006768B8" w:rsidRPr="000F7DF5">
      <w:rPr>
        <w:lang w:val="en-US"/>
      </w:rPr>
      <w:instrText>HYPERLINK "http://www.szpital-slawno.pl"</w:instrText>
    </w:r>
    <w:r w:rsidR="006768B8">
      <w:fldChar w:fldCharType="separate"/>
    </w:r>
    <w:r w:rsidR="00B60642"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6768B8">
      <w:fldChar w:fldCharType="end"/>
    </w:r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CF0" w:rsidRDefault="00E25CF0">
      <w:r>
        <w:separator/>
      </w:r>
    </w:p>
  </w:footnote>
  <w:footnote w:type="continuationSeparator" w:id="0">
    <w:p w:rsidR="00E25CF0" w:rsidRDefault="00E25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6768B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768B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6B37E0"/>
    <w:multiLevelType w:val="multilevel"/>
    <w:tmpl w:val="9B86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6317"/>
    <w:rsid w:val="00035697"/>
    <w:rsid w:val="00040768"/>
    <w:rsid w:val="00047DF4"/>
    <w:rsid w:val="000B203A"/>
    <w:rsid w:val="000B6F97"/>
    <w:rsid w:val="000B753C"/>
    <w:rsid w:val="000D6CEC"/>
    <w:rsid w:val="000F7DF5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742CC"/>
    <w:rsid w:val="002864C1"/>
    <w:rsid w:val="002A4D62"/>
    <w:rsid w:val="002B3C7B"/>
    <w:rsid w:val="002B624E"/>
    <w:rsid w:val="002D0028"/>
    <w:rsid w:val="00302A62"/>
    <w:rsid w:val="00305A60"/>
    <w:rsid w:val="003352DF"/>
    <w:rsid w:val="003505BA"/>
    <w:rsid w:val="00377EAB"/>
    <w:rsid w:val="00394B66"/>
    <w:rsid w:val="00397ECF"/>
    <w:rsid w:val="003D78C4"/>
    <w:rsid w:val="003E780D"/>
    <w:rsid w:val="003F06F8"/>
    <w:rsid w:val="004017A9"/>
    <w:rsid w:val="00450C77"/>
    <w:rsid w:val="00461CBE"/>
    <w:rsid w:val="004A1A26"/>
    <w:rsid w:val="004A6CFD"/>
    <w:rsid w:val="004D41E0"/>
    <w:rsid w:val="004E1505"/>
    <w:rsid w:val="004F36C8"/>
    <w:rsid w:val="00543D67"/>
    <w:rsid w:val="0055326A"/>
    <w:rsid w:val="0056265E"/>
    <w:rsid w:val="005A0931"/>
    <w:rsid w:val="006123B8"/>
    <w:rsid w:val="006768B8"/>
    <w:rsid w:val="0068526E"/>
    <w:rsid w:val="006A4DFE"/>
    <w:rsid w:val="006F07F8"/>
    <w:rsid w:val="00735025"/>
    <w:rsid w:val="007838D0"/>
    <w:rsid w:val="007C26EE"/>
    <w:rsid w:val="0080019E"/>
    <w:rsid w:val="00812500"/>
    <w:rsid w:val="0082311B"/>
    <w:rsid w:val="0083254B"/>
    <w:rsid w:val="00861148"/>
    <w:rsid w:val="008A581E"/>
    <w:rsid w:val="008D31F9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1C8E"/>
    <w:rsid w:val="00A35AA4"/>
    <w:rsid w:val="00A52897"/>
    <w:rsid w:val="00A62291"/>
    <w:rsid w:val="00A706C7"/>
    <w:rsid w:val="00A83064"/>
    <w:rsid w:val="00AB04DF"/>
    <w:rsid w:val="00AF09BC"/>
    <w:rsid w:val="00B06F92"/>
    <w:rsid w:val="00B3008C"/>
    <w:rsid w:val="00B517B4"/>
    <w:rsid w:val="00B60642"/>
    <w:rsid w:val="00B97211"/>
    <w:rsid w:val="00BF031A"/>
    <w:rsid w:val="00C1270F"/>
    <w:rsid w:val="00C37E5D"/>
    <w:rsid w:val="00C42E3A"/>
    <w:rsid w:val="00C5755F"/>
    <w:rsid w:val="00C922A0"/>
    <w:rsid w:val="00C9384A"/>
    <w:rsid w:val="00CE2D99"/>
    <w:rsid w:val="00D2079D"/>
    <w:rsid w:val="00DD657D"/>
    <w:rsid w:val="00DD6E1E"/>
    <w:rsid w:val="00DF39A4"/>
    <w:rsid w:val="00DF7598"/>
    <w:rsid w:val="00E16980"/>
    <w:rsid w:val="00E25CF0"/>
    <w:rsid w:val="00E97AC1"/>
    <w:rsid w:val="00EA7F76"/>
    <w:rsid w:val="00ED529A"/>
    <w:rsid w:val="00EE5E72"/>
    <w:rsid w:val="00EE6947"/>
    <w:rsid w:val="00EE7085"/>
    <w:rsid w:val="00F12955"/>
    <w:rsid w:val="00F300F6"/>
    <w:rsid w:val="00F34446"/>
    <w:rsid w:val="00F35E93"/>
    <w:rsid w:val="00F809C0"/>
    <w:rsid w:val="00F91C4F"/>
    <w:rsid w:val="00FB2404"/>
    <w:rsid w:val="00FD4969"/>
    <w:rsid w:val="00FE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9384A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C9384A"/>
    <w:pPr>
      <w:suppressAutoHyphens/>
    </w:pPr>
    <w:rPr>
      <w:sz w:val="24"/>
      <w:szCs w:val="24"/>
      <w:lang w:eastAsia="ar-SA"/>
    </w:rPr>
  </w:style>
  <w:style w:type="character" w:styleId="Odwoaniedelikatne">
    <w:name w:val="Subtle Reference"/>
    <w:basedOn w:val="Domylnaczcionkaakapitu"/>
    <w:uiPriority w:val="31"/>
    <w:qFormat/>
    <w:rsid w:val="00C9384A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477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4</cp:revision>
  <cp:lastPrinted>2016-04-06T11:18:00Z</cp:lastPrinted>
  <dcterms:created xsi:type="dcterms:W3CDTF">2017-10-10T11:55:00Z</dcterms:created>
  <dcterms:modified xsi:type="dcterms:W3CDTF">2017-10-16T05:25:00Z</dcterms:modified>
</cp:coreProperties>
</file>