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Pr="00C9384A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6"/>
        <w:gridCol w:w="8994"/>
      </w:tblGrid>
      <w:tr w:rsidR="00FB2404" w:rsidRPr="00C9384A" w:rsidTr="00C9384A">
        <w:trPr>
          <w:trHeight w:val="2889"/>
        </w:trPr>
        <w:tc>
          <w:tcPr>
            <w:tcW w:w="256" w:type="dxa"/>
          </w:tcPr>
          <w:p w:rsidR="00FB2404" w:rsidRPr="00C9384A" w:rsidRDefault="00FB2404" w:rsidP="009014A7"/>
        </w:tc>
        <w:tc>
          <w:tcPr>
            <w:tcW w:w="8994" w:type="dxa"/>
          </w:tcPr>
          <w:p w:rsidR="00EA7F76" w:rsidRPr="00C9384A" w:rsidRDefault="00FB2404" w:rsidP="00EA7F76">
            <w:pPr>
              <w:ind w:firstLine="73"/>
              <w:jc w:val="right"/>
            </w:pPr>
            <w:r w:rsidRPr="00C9384A">
              <w:t>Sławno</w:t>
            </w:r>
            <w:r w:rsidR="00EA7F76" w:rsidRPr="00C9384A">
              <w:t>,</w:t>
            </w:r>
            <w:r w:rsidRPr="00C9384A">
              <w:t xml:space="preserve"> dn. </w:t>
            </w:r>
            <w:r w:rsidR="003C7F98">
              <w:t>19</w:t>
            </w:r>
            <w:r w:rsidR="002A4D62" w:rsidRPr="00C9384A">
              <w:t xml:space="preserve"> </w:t>
            </w:r>
            <w:r w:rsidR="00A31C8E">
              <w:t>października</w:t>
            </w:r>
            <w:r w:rsidR="004D41E0" w:rsidRPr="00C9384A">
              <w:t xml:space="preserve"> 2017</w:t>
            </w:r>
            <w:r w:rsidR="00B06F92" w:rsidRPr="00C9384A">
              <w:t xml:space="preserve"> r.</w:t>
            </w:r>
          </w:p>
          <w:p w:rsidR="00EA7F76" w:rsidRPr="00C9384A" w:rsidRDefault="00EA7F76" w:rsidP="00EA7F76">
            <w:pPr>
              <w:ind w:firstLine="73"/>
            </w:pPr>
          </w:p>
          <w:p w:rsidR="00EA7F76" w:rsidRPr="00C9384A" w:rsidRDefault="00EA7F76" w:rsidP="00EA7F76">
            <w:pPr>
              <w:ind w:firstLine="73"/>
            </w:pPr>
          </w:p>
          <w:p w:rsidR="00FB2404" w:rsidRPr="00C9384A" w:rsidRDefault="000F7DF5" w:rsidP="00EA7F76">
            <w:pPr>
              <w:ind w:firstLine="73"/>
            </w:pPr>
            <w:r>
              <w:t>SP2105</w:t>
            </w:r>
            <w:r w:rsidR="00B517B4" w:rsidRPr="00C9384A">
              <w:t>/ZP</w:t>
            </w:r>
            <w:r w:rsidR="00A31C8E">
              <w:t>/382-I</w:t>
            </w:r>
            <w:r w:rsidR="003C7F98">
              <w:t>I/9-4</w:t>
            </w:r>
            <w:r w:rsidR="002742CC" w:rsidRPr="00C9384A">
              <w:t>/2017</w:t>
            </w:r>
            <w:r w:rsidR="00EA7F76" w:rsidRPr="00C9384A">
              <w:t xml:space="preserve">             </w:t>
            </w:r>
          </w:p>
          <w:p w:rsidR="00B06F92" w:rsidRPr="00C9384A" w:rsidRDefault="00B06F92" w:rsidP="00B06F92">
            <w:pPr>
              <w:jc w:val="right"/>
            </w:pPr>
          </w:p>
          <w:p w:rsidR="00FE6673" w:rsidRPr="00C9384A" w:rsidRDefault="00C9384A" w:rsidP="00FE6673">
            <w:pPr>
              <w:spacing w:line="360" w:lineRule="auto"/>
              <w:rPr>
                <w:b/>
              </w:rPr>
            </w:pPr>
            <w:r w:rsidRPr="00C9384A">
              <w:rPr>
                <w:b/>
              </w:rPr>
              <w:t xml:space="preserve">                                                                              </w:t>
            </w:r>
          </w:p>
          <w:p w:rsidR="00B06F92" w:rsidRPr="00C9384A" w:rsidRDefault="00A31C8E" w:rsidP="00A31C8E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Wszyscy oferenci postępowania</w:t>
            </w:r>
          </w:p>
        </w:tc>
      </w:tr>
      <w:tr w:rsidR="00EA7F76" w:rsidRPr="00C9384A" w:rsidTr="00C9384A">
        <w:trPr>
          <w:trHeight w:val="202"/>
        </w:trPr>
        <w:tc>
          <w:tcPr>
            <w:tcW w:w="256" w:type="dxa"/>
          </w:tcPr>
          <w:p w:rsidR="00EA7F76" w:rsidRPr="00C9384A" w:rsidRDefault="00EA7F76" w:rsidP="009014A7"/>
        </w:tc>
        <w:tc>
          <w:tcPr>
            <w:tcW w:w="8994" w:type="dxa"/>
          </w:tcPr>
          <w:p w:rsidR="00EA7F76" w:rsidRPr="00C9384A" w:rsidRDefault="00EA7F76" w:rsidP="00EA7F76">
            <w:pPr>
              <w:ind w:firstLine="73"/>
              <w:jc w:val="right"/>
            </w:pPr>
          </w:p>
        </w:tc>
      </w:tr>
    </w:tbl>
    <w:p w:rsidR="00C9384A" w:rsidRDefault="00C9384A" w:rsidP="00A31C8E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C9384A">
        <w:rPr>
          <w:b/>
        </w:rPr>
        <w:t>Dotyczy</w:t>
      </w:r>
      <w:r>
        <w:rPr>
          <w:b/>
        </w:rPr>
        <w:t>:</w:t>
      </w:r>
      <w:r w:rsidRPr="00C9384A">
        <w:rPr>
          <w:b/>
        </w:rPr>
        <w:t xml:space="preserve"> </w:t>
      </w:r>
      <w:r w:rsidR="00A31C8E" w:rsidRPr="00A31C8E">
        <w:rPr>
          <w:b/>
        </w:rPr>
        <w:t xml:space="preserve">postępowania przetargowego (znak sprawy: Posiłki dla pacjentów szpitala </w:t>
      </w:r>
      <w:r w:rsidR="00A31C8E">
        <w:rPr>
          <w:b/>
        </w:rPr>
        <w:t xml:space="preserve"> </w:t>
      </w:r>
      <w:r w:rsidR="00A31C8E" w:rsidRPr="00A31C8E">
        <w:rPr>
          <w:b/>
        </w:rPr>
        <w:t>I</w:t>
      </w:r>
      <w:r w:rsidR="003C7F98">
        <w:rPr>
          <w:b/>
        </w:rPr>
        <w:t>I</w:t>
      </w:r>
      <w:r w:rsidR="00A31C8E" w:rsidRPr="00A31C8E">
        <w:rPr>
          <w:b/>
        </w:rPr>
        <w:t>/9/2017)</w:t>
      </w:r>
    </w:p>
    <w:p w:rsidR="00C9384A" w:rsidRPr="00461CBE" w:rsidRDefault="00461CBE" w:rsidP="00B3008C">
      <w:pPr>
        <w:pStyle w:val="Bezodstpw"/>
        <w:rPr>
          <w:rStyle w:val="Odwoaniedelikatne"/>
          <w:smallCaps w:val="0"/>
          <w:color w:val="auto"/>
          <w:u w:val="none"/>
        </w:rPr>
      </w:pPr>
      <w:r>
        <w:rPr>
          <w:rStyle w:val="Odwoaniedelikatne"/>
          <w:color w:val="000000" w:themeColor="text1"/>
          <w:u w:val="none"/>
        </w:rPr>
        <w:tab/>
      </w:r>
    </w:p>
    <w:p w:rsidR="00B97211" w:rsidRPr="00C9384A" w:rsidRDefault="00A31C8E" w:rsidP="003C7F98">
      <w:pPr>
        <w:pStyle w:val="Akapitzlist"/>
        <w:spacing w:line="360" w:lineRule="auto"/>
        <w:ind w:left="0"/>
        <w:jc w:val="both"/>
      </w:pPr>
      <w:r>
        <w:tab/>
        <w:t xml:space="preserve">Szpital Powiatowy w Sławnie informuje, iż </w:t>
      </w:r>
      <w:r w:rsidR="003C7F98">
        <w:t>termin składania ofert do</w:t>
      </w:r>
      <w:r w:rsidR="0055326A">
        <w:t xml:space="preserve"> postępowania przetargowe</w:t>
      </w:r>
      <w:r w:rsidR="003C7F98">
        <w:t>go</w:t>
      </w:r>
      <w:r w:rsidR="0055326A">
        <w:t xml:space="preserve"> (znak sprawy: Posiłki dla pacjentów szpitala I</w:t>
      </w:r>
      <w:r w:rsidR="003C7F98">
        <w:t>I</w:t>
      </w:r>
      <w:r w:rsidR="0055326A">
        <w:t xml:space="preserve">/9/2017) </w:t>
      </w:r>
      <w:r w:rsidR="003C7F98">
        <w:t xml:space="preserve">zostaje przesunięty          na dzień 24 października 2017 r. godz. 9:00. Otwarcie ofert nastąpi 24 października 2017 r.          o godz. 9:30.  </w:t>
      </w:r>
      <w:r w:rsidR="0055326A">
        <w:t xml:space="preserve">  </w:t>
      </w:r>
      <w:r>
        <w:t xml:space="preserve"> </w:t>
      </w:r>
    </w:p>
    <w:p w:rsidR="00B97211" w:rsidRPr="00C9384A" w:rsidRDefault="00B97211" w:rsidP="003C7F98">
      <w:pPr>
        <w:pStyle w:val="Akapitzlist"/>
        <w:spacing w:line="360" w:lineRule="auto"/>
        <w:ind w:left="0"/>
        <w:jc w:val="both"/>
      </w:pPr>
    </w:p>
    <w:p w:rsidR="00B97211" w:rsidRPr="00C9384A" w:rsidRDefault="00B97211" w:rsidP="00C9384A">
      <w:pPr>
        <w:pStyle w:val="Akapitzlist"/>
        <w:ind w:left="0"/>
        <w:jc w:val="both"/>
      </w:pPr>
    </w:p>
    <w:p w:rsidR="00B97211" w:rsidRPr="00C9384A" w:rsidRDefault="00B97211" w:rsidP="00C9384A">
      <w:pPr>
        <w:pStyle w:val="Akapitzlist"/>
        <w:ind w:left="5664"/>
        <w:jc w:val="both"/>
        <w:rPr>
          <w:i/>
        </w:rPr>
      </w:pPr>
    </w:p>
    <w:p w:rsidR="00B97211" w:rsidRDefault="00B97211" w:rsidP="00C9384A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78F" w:rsidRDefault="0026478F">
      <w:r>
        <w:separator/>
      </w:r>
    </w:p>
  </w:endnote>
  <w:endnote w:type="continuationSeparator" w:id="0">
    <w:p w:rsidR="0026478F" w:rsidRDefault="002647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AD6F1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78F" w:rsidRDefault="0026478F">
      <w:r>
        <w:separator/>
      </w:r>
    </w:p>
  </w:footnote>
  <w:footnote w:type="continuationSeparator" w:id="0">
    <w:p w:rsidR="0026478F" w:rsidRDefault="002647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AD6F1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D6F1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6B37E0"/>
    <w:multiLevelType w:val="multilevel"/>
    <w:tmpl w:val="9B86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17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6317"/>
    <w:rsid w:val="00035697"/>
    <w:rsid w:val="00040768"/>
    <w:rsid w:val="00047DF4"/>
    <w:rsid w:val="000B203A"/>
    <w:rsid w:val="000B6F97"/>
    <w:rsid w:val="000B753C"/>
    <w:rsid w:val="000D6CEC"/>
    <w:rsid w:val="000F7DF5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6478F"/>
    <w:rsid w:val="002742CC"/>
    <w:rsid w:val="002864C1"/>
    <w:rsid w:val="002A4D62"/>
    <w:rsid w:val="002B3C7B"/>
    <w:rsid w:val="002B624E"/>
    <w:rsid w:val="002D0028"/>
    <w:rsid w:val="00302A62"/>
    <w:rsid w:val="00305A60"/>
    <w:rsid w:val="003352DF"/>
    <w:rsid w:val="003505BA"/>
    <w:rsid w:val="00377EAB"/>
    <w:rsid w:val="00394B66"/>
    <w:rsid w:val="00397ECF"/>
    <w:rsid w:val="003C7F98"/>
    <w:rsid w:val="003D78C4"/>
    <w:rsid w:val="003E780D"/>
    <w:rsid w:val="003F06F8"/>
    <w:rsid w:val="004017A9"/>
    <w:rsid w:val="00450C77"/>
    <w:rsid w:val="00461CBE"/>
    <w:rsid w:val="004A1A26"/>
    <w:rsid w:val="004A6CFD"/>
    <w:rsid w:val="004D41E0"/>
    <w:rsid w:val="004E1505"/>
    <w:rsid w:val="004F36C8"/>
    <w:rsid w:val="00543D67"/>
    <w:rsid w:val="0055326A"/>
    <w:rsid w:val="0056265E"/>
    <w:rsid w:val="005A0931"/>
    <w:rsid w:val="006123B8"/>
    <w:rsid w:val="006768B8"/>
    <w:rsid w:val="0068526E"/>
    <w:rsid w:val="006A4DFE"/>
    <w:rsid w:val="006F07F8"/>
    <w:rsid w:val="00735025"/>
    <w:rsid w:val="007838D0"/>
    <w:rsid w:val="007C26EE"/>
    <w:rsid w:val="0080019E"/>
    <w:rsid w:val="00812500"/>
    <w:rsid w:val="0082311B"/>
    <w:rsid w:val="0083254B"/>
    <w:rsid w:val="00861148"/>
    <w:rsid w:val="008A581E"/>
    <w:rsid w:val="008D31F9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1C8E"/>
    <w:rsid w:val="00A35AA4"/>
    <w:rsid w:val="00A52897"/>
    <w:rsid w:val="00A62291"/>
    <w:rsid w:val="00A706C7"/>
    <w:rsid w:val="00A83064"/>
    <w:rsid w:val="00AB04DF"/>
    <w:rsid w:val="00AD6F15"/>
    <w:rsid w:val="00AF09BC"/>
    <w:rsid w:val="00B06F92"/>
    <w:rsid w:val="00B3008C"/>
    <w:rsid w:val="00B517B4"/>
    <w:rsid w:val="00B60642"/>
    <w:rsid w:val="00B97211"/>
    <w:rsid w:val="00BF031A"/>
    <w:rsid w:val="00C1270F"/>
    <w:rsid w:val="00C37E5D"/>
    <w:rsid w:val="00C42E3A"/>
    <w:rsid w:val="00C5755F"/>
    <w:rsid w:val="00C922A0"/>
    <w:rsid w:val="00C9384A"/>
    <w:rsid w:val="00CE2D99"/>
    <w:rsid w:val="00D2079D"/>
    <w:rsid w:val="00DD657D"/>
    <w:rsid w:val="00DD6E1E"/>
    <w:rsid w:val="00DF39A4"/>
    <w:rsid w:val="00DF7598"/>
    <w:rsid w:val="00E16980"/>
    <w:rsid w:val="00E25CF0"/>
    <w:rsid w:val="00E97AC1"/>
    <w:rsid w:val="00EA7F76"/>
    <w:rsid w:val="00ED529A"/>
    <w:rsid w:val="00EE5E72"/>
    <w:rsid w:val="00EE6947"/>
    <w:rsid w:val="00EE7085"/>
    <w:rsid w:val="00F12955"/>
    <w:rsid w:val="00F300F6"/>
    <w:rsid w:val="00F34446"/>
    <w:rsid w:val="00F35E93"/>
    <w:rsid w:val="00F809C0"/>
    <w:rsid w:val="00F91C4F"/>
    <w:rsid w:val="00FB2404"/>
    <w:rsid w:val="00FD4969"/>
    <w:rsid w:val="00FE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9384A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C9384A"/>
    <w:pPr>
      <w:suppressAutoHyphens/>
    </w:pPr>
    <w:rPr>
      <w:sz w:val="24"/>
      <w:szCs w:val="24"/>
      <w:lang w:eastAsia="ar-SA"/>
    </w:rPr>
  </w:style>
  <w:style w:type="character" w:styleId="Odwoaniedelikatne">
    <w:name w:val="Subtle Reference"/>
    <w:basedOn w:val="Domylnaczcionkaakapitu"/>
    <w:uiPriority w:val="31"/>
    <w:qFormat/>
    <w:rsid w:val="00C9384A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7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596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2016-04-06T11:18:00Z</cp:lastPrinted>
  <dcterms:created xsi:type="dcterms:W3CDTF">2017-10-10T11:55:00Z</dcterms:created>
  <dcterms:modified xsi:type="dcterms:W3CDTF">2017-10-20T05:41:00Z</dcterms:modified>
</cp:coreProperties>
</file>