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5F1BE9">
              <w:rPr>
                <w:rFonts w:eastAsia="Tahoma"/>
              </w:rPr>
              <w:t>01.12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5F1BE9">
        <w:t>/13</w:t>
      </w:r>
      <w:r>
        <w:t>-</w:t>
      </w:r>
      <w:r w:rsidR="00AB28C5">
        <w:t>6</w:t>
      </w:r>
      <w:r w:rsidR="00A64E9C">
        <w:t>/2017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4F7D18">
      <w:pPr>
        <w:pStyle w:val="Bezodstpw"/>
        <w:ind w:left="567" w:hanging="567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5F1BE9">
        <w:rPr>
          <w:b/>
        </w:rPr>
        <w:t>Rękawice</w:t>
      </w:r>
      <w:r w:rsidR="00A274BF">
        <w:rPr>
          <w:b/>
        </w:rPr>
        <w:t xml:space="preserve"> </w:t>
      </w:r>
      <w:r w:rsidR="005F1BE9">
        <w:rPr>
          <w:b/>
        </w:rPr>
        <w:t>I/13</w:t>
      </w:r>
      <w:r w:rsidR="00543030" w:rsidRPr="00543030">
        <w:rPr>
          <w:b/>
        </w:rPr>
        <w:t>/201</w:t>
      </w:r>
      <w:r w:rsidR="003D567B">
        <w:rPr>
          <w:b/>
        </w:rPr>
        <w:t>7</w:t>
      </w:r>
      <w:r w:rsidR="005F1BE9">
        <w:rPr>
          <w:b/>
        </w:rPr>
        <w:t>)</w:t>
      </w:r>
    </w:p>
    <w:p w:rsidR="004E5CA6" w:rsidRPr="004E5CA6" w:rsidRDefault="004F7D18" w:rsidP="005234D4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387001" w:rsidRPr="00387001" w:rsidRDefault="00387001" w:rsidP="00387001">
      <w:pPr>
        <w:widowControl w:val="0"/>
        <w:tabs>
          <w:tab w:val="left" w:pos="0"/>
          <w:tab w:val="left" w:pos="56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u w:val="single"/>
        </w:rPr>
      </w:pPr>
      <w:r w:rsidRPr="00387001">
        <w:rPr>
          <w:u w:val="single"/>
        </w:rPr>
        <w:t xml:space="preserve">dotyczy </w:t>
      </w:r>
      <w:proofErr w:type="spellStart"/>
      <w:r w:rsidRPr="00387001">
        <w:rPr>
          <w:u w:val="single"/>
        </w:rPr>
        <w:t>siwz</w:t>
      </w:r>
      <w:proofErr w:type="spellEnd"/>
      <w:r w:rsidRPr="00387001">
        <w:rPr>
          <w:u w:val="single"/>
        </w:rPr>
        <w:t xml:space="preserve"> część VI. Pkt.5 odnośnik 3) c)</w:t>
      </w:r>
    </w:p>
    <w:p w:rsidR="00387001" w:rsidRPr="00387001" w:rsidRDefault="00387001" w:rsidP="00387001">
      <w:pPr>
        <w:widowControl w:val="0"/>
        <w:tabs>
          <w:tab w:val="left" w:pos="0"/>
          <w:tab w:val="left" w:pos="56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387001">
        <w:t>Zwracamy się z prośbą o dopuszczenie w miejsce karty danych technicznych gotowego wyrobu raportu z badania dla gotowego wyrobu będącego wyrobem medycznym, przeprowadzonych przez Producenta na zgodność z normą EN 455?</w:t>
      </w:r>
    </w:p>
    <w:p w:rsidR="00AE2223" w:rsidRDefault="004F7D18" w:rsidP="00AE2223">
      <w:pPr>
        <w:jc w:val="both"/>
        <w:rPr>
          <w:b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5F1BE9" w:rsidRPr="005F1BE9">
        <w:rPr>
          <w:b/>
        </w:rPr>
        <w:t>Zamawiający dopuszcza.</w:t>
      </w:r>
    </w:p>
    <w:p w:rsidR="00797E4D" w:rsidRDefault="00797E4D" w:rsidP="003D567B"/>
    <w:p w:rsidR="006907A9" w:rsidRPr="004E5CA6" w:rsidRDefault="006907A9" w:rsidP="006907A9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6907A9" w:rsidRPr="00387001" w:rsidRDefault="006907A9" w:rsidP="006907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u w:val="single"/>
        </w:rPr>
      </w:pPr>
      <w:r w:rsidRPr="00387001">
        <w:rPr>
          <w:u w:val="single"/>
        </w:rPr>
        <w:t>dotyczy Pakiet nr 2 poz.7-12</w:t>
      </w:r>
    </w:p>
    <w:p w:rsidR="006907A9" w:rsidRPr="00387001" w:rsidRDefault="006907A9" w:rsidP="006907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387001">
        <w:t xml:space="preserve">Zwracamy się z prośbą o wyjaśnienie, czy nie zaszła omyłka w szczegółowym opisie </w:t>
      </w:r>
      <w:r w:rsidR="005F1BE9">
        <w:t xml:space="preserve">             </w:t>
      </w:r>
      <w:r w:rsidRPr="00387001">
        <w:t>w wymaganiach, gdzie widnieje zapis „wewnętrzna warstwa polimerowa” a przedmiotem zamówienia są rękawice pudrowane. W związku z tym prosimy o wykreślenie błędnego zapisu.</w:t>
      </w:r>
    </w:p>
    <w:p w:rsidR="006907A9" w:rsidRPr="005F1BE9" w:rsidRDefault="006907A9" w:rsidP="006907A9">
      <w:pPr>
        <w:jc w:val="both"/>
        <w:rPr>
          <w:b/>
        </w:rPr>
      </w:pPr>
      <w:r>
        <w:rPr>
          <w:b/>
        </w:rPr>
        <w:t>Ad 2</w:t>
      </w:r>
      <w:r w:rsidRPr="004E5CA6">
        <w:rPr>
          <w:b/>
        </w:rPr>
        <w:t>:</w:t>
      </w:r>
      <w:r w:rsidRPr="005234D4">
        <w:t xml:space="preserve"> </w:t>
      </w:r>
      <w:r w:rsidR="005F1BE9" w:rsidRPr="005F1BE9">
        <w:rPr>
          <w:b/>
        </w:rPr>
        <w:t>Zamawiający wykreśli</w:t>
      </w:r>
      <w:r w:rsidR="005F1BE9">
        <w:rPr>
          <w:b/>
        </w:rPr>
        <w:t xml:space="preserve"> błędny</w:t>
      </w:r>
      <w:r w:rsidR="005F1BE9" w:rsidRPr="005F1BE9">
        <w:rPr>
          <w:b/>
        </w:rPr>
        <w:t xml:space="preserve"> zapis. </w:t>
      </w:r>
    </w:p>
    <w:p w:rsidR="00387001" w:rsidRPr="00387001" w:rsidRDefault="00387001" w:rsidP="006907A9">
      <w:pPr>
        <w:widowControl w:val="0"/>
        <w:tabs>
          <w:tab w:val="left" w:pos="0"/>
          <w:tab w:val="left" w:pos="56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left="1072" w:right="-851" w:hanging="1072"/>
        <w:jc w:val="both"/>
      </w:pPr>
    </w:p>
    <w:p w:rsidR="006907A9" w:rsidRPr="004E5CA6" w:rsidRDefault="006907A9" w:rsidP="006907A9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6907A9" w:rsidRPr="00387001" w:rsidRDefault="006907A9" w:rsidP="006907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u w:val="single"/>
        </w:rPr>
      </w:pPr>
      <w:r w:rsidRPr="00387001">
        <w:rPr>
          <w:u w:val="single"/>
        </w:rPr>
        <w:t>dotyczy wzoru umowy</w:t>
      </w:r>
    </w:p>
    <w:p w:rsidR="006907A9" w:rsidRPr="00387001" w:rsidRDefault="006907A9" w:rsidP="006907A9">
      <w:pPr>
        <w:jc w:val="both"/>
        <w:rPr>
          <w:lang w:eastAsia="en-US"/>
        </w:rPr>
      </w:pPr>
      <w:r w:rsidRPr="00387001">
        <w:t xml:space="preserve">Prosimy o zmianę § 4 ust. 3 projektu umowy poprzez nadanie mu następującej treści: </w:t>
      </w:r>
      <w:r w:rsidR="005F1BE9">
        <w:t xml:space="preserve">                   </w:t>
      </w:r>
      <w:r w:rsidRPr="00387001">
        <w:t>„W przypadku zmiany stawki podatku VAT na wyroby będące przedmiotem zamówienia, cena ulegnie zmianie z dniem wejścia w życie aktu prawnego określającego zmianę stawki VAT, z zastrzeżeniem, że zmianie ulegnie cena brutto, cena netto pozostanie bez zmian. Zmiana umowy w tym przypadku nastąpi automatycznie i nie wymaga formy aneksu.”</w:t>
      </w:r>
    </w:p>
    <w:p w:rsidR="006907A9" w:rsidRDefault="006907A9" w:rsidP="006907A9">
      <w:pPr>
        <w:jc w:val="both"/>
        <w:rPr>
          <w:b/>
        </w:rPr>
      </w:pPr>
      <w:r>
        <w:rPr>
          <w:b/>
        </w:rPr>
        <w:t>Ad 3</w:t>
      </w:r>
      <w:r w:rsidRPr="004E5CA6">
        <w:rPr>
          <w:b/>
        </w:rPr>
        <w:t>:</w:t>
      </w:r>
      <w:r w:rsidRPr="005234D4">
        <w:t xml:space="preserve"> </w:t>
      </w:r>
      <w:r w:rsidR="005F1BE9" w:rsidRPr="005F1BE9">
        <w:rPr>
          <w:b/>
        </w:rPr>
        <w:t>Zamawiający zmieni zapis.</w:t>
      </w:r>
      <w:r w:rsidR="005F1BE9">
        <w:t xml:space="preserve"> </w:t>
      </w:r>
    </w:p>
    <w:p w:rsidR="00387001" w:rsidRPr="00387001" w:rsidRDefault="00387001" w:rsidP="006907A9">
      <w:pPr>
        <w:widowControl w:val="0"/>
        <w:tabs>
          <w:tab w:val="left" w:pos="0"/>
          <w:tab w:val="left" w:pos="56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left="1072" w:right="-851" w:hanging="1072"/>
        <w:jc w:val="both"/>
      </w:pPr>
    </w:p>
    <w:p w:rsidR="006907A9" w:rsidRPr="004E5CA6" w:rsidRDefault="006907A9" w:rsidP="006907A9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6907A9" w:rsidRPr="00387001" w:rsidRDefault="006907A9" w:rsidP="006907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u w:val="single"/>
        </w:rPr>
      </w:pPr>
      <w:r w:rsidRPr="00387001">
        <w:rPr>
          <w:u w:val="single"/>
        </w:rPr>
        <w:t>dotyczy wzoru umowy</w:t>
      </w:r>
    </w:p>
    <w:p w:rsidR="006907A9" w:rsidRPr="00387001" w:rsidRDefault="006907A9" w:rsidP="006907A9">
      <w:pPr>
        <w:jc w:val="both"/>
      </w:pPr>
      <w:r w:rsidRPr="00387001">
        <w:t xml:space="preserve">Prosimy o zmianę § 4 ust. 4 projektu umowy poprzez nadanie mu następującej treści: „Zamawiający dopuszcza możliwość zmiany ceny w przypadku zmiany cen producenta </w:t>
      </w:r>
      <w:r>
        <w:t xml:space="preserve">              </w:t>
      </w:r>
      <w:r w:rsidRPr="00387001">
        <w:t>lub w przypadku zmiany w czasie trwania umowy kursu dolara amerykańskiego w stosunku do złotego o co najmniej 5%. W takim przypadku zmiana umowy nastąpi w formie aneksu.”</w:t>
      </w:r>
    </w:p>
    <w:p w:rsidR="006907A9" w:rsidRDefault="006907A9" w:rsidP="006907A9">
      <w:pPr>
        <w:jc w:val="both"/>
        <w:rPr>
          <w:b/>
        </w:rPr>
      </w:pPr>
      <w:r>
        <w:rPr>
          <w:b/>
        </w:rPr>
        <w:t>Ad 4</w:t>
      </w:r>
      <w:r w:rsidRPr="004E5CA6">
        <w:rPr>
          <w:b/>
        </w:rPr>
        <w:t>:</w:t>
      </w:r>
      <w:r w:rsidRPr="005234D4">
        <w:t xml:space="preserve"> </w:t>
      </w:r>
      <w:r w:rsidR="005F1BE9" w:rsidRPr="005F1BE9">
        <w:rPr>
          <w:b/>
        </w:rPr>
        <w:t>Zgodnie z SIWZ</w:t>
      </w:r>
    </w:p>
    <w:p w:rsidR="006907A9" w:rsidRDefault="006907A9" w:rsidP="006907A9">
      <w:pPr>
        <w:rPr>
          <w:b/>
        </w:rPr>
      </w:pPr>
    </w:p>
    <w:p w:rsidR="006907A9" w:rsidRPr="004E5CA6" w:rsidRDefault="006907A9" w:rsidP="006907A9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6907A9" w:rsidRPr="00387001" w:rsidRDefault="006907A9" w:rsidP="006907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u w:val="single"/>
        </w:rPr>
      </w:pPr>
      <w:r w:rsidRPr="00387001">
        <w:rPr>
          <w:u w:val="single"/>
        </w:rPr>
        <w:t>dotyczy wzoru umowy</w:t>
      </w:r>
    </w:p>
    <w:p w:rsidR="006907A9" w:rsidRPr="00387001" w:rsidRDefault="006907A9" w:rsidP="006907A9">
      <w:pPr>
        <w:jc w:val="both"/>
      </w:pPr>
      <w:r w:rsidRPr="00387001">
        <w:t xml:space="preserve">Prosimy o modyfikację zapisu projektu umowy dotyczącego kar umownych poprzez ich zmniejszenie do wysokości 0,1 % (jednak nie więcej niż 50 zł za jeden dzień) w § 6 ust. 2,3, </w:t>
      </w:r>
      <w:r w:rsidR="00DE2D52">
        <w:t xml:space="preserve">            </w:t>
      </w:r>
      <w:r w:rsidRPr="00387001">
        <w:t xml:space="preserve">i 4. Pragniemy podkreślić, że zastrzeżone kary umowne mogą zostać uznane za wygórowane </w:t>
      </w:r>
      <w:r w:rsidR="00DE2D52">
        <w:t xml:space="preserve">      </w:t>
      </w:r>
      <w:r w:rsidRPr="00387001">
        <w:lastRenderedPageBreak/>
        <w:t xml:space="preserve">i narażają Wykonawcę na odpowiedzialność niewspółmiernie wysoką do ewentualnych naruszeń. Ponadto, w przypadku obniżenia wysokości kar umownych interes Zamawiającego nie zostanie zagrożony, ponieważ ma możliwość dochodzenia odszkodowania uzupełniającego na zasadach ogólnych. </w:t>
      </w:r>
    </w:p>
    <w:p w:rsidR="006907A9" w:rsidRDefault="006907A9" w:rsidP="006907A9">
      <w:pPr>
        <w:jc w:val="both"/>
        <w:rPr>
          <w:b/>
        </w:rPr>
      </w:pPr>
      <w:r>
        <w:rPr>
          <w:b/>
        </w:rPr>
        <w:t>Ad 5</w:t>
      </w:r>
      <w:r w:rsidRPr="004E5CA6">
        <w:rPr>
          <w:b/>
        </w:rPr>
        <w:t>:</w:t>
      </w:r>
      <w:r w:rsidRPr="005234D4">
        <w:t xml:space="preserve"> </w:t>
      </w:r>
      <w:r w:rsidR="005F1BE9" w:rsidRPr="005F1BE9">
        <w:rPr>
          <w:b/>
        </w:rPr>
        <w:t>Zgodnie z SIWZ</w:t>
      </w:r>
    </w:p>
    <w:p w:rsidR="00387001" w:rsidRPr="00387001" w:rsidRDefault="00387001" w:rsidP="0038700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6907A9" w:rsidRPr="004E5CA6" w:rsidRDefault="006907A9" w:rsidP="006907A9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6907A9" w:rsidRDefault="006907A9" w:rsidP="006907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u w:val="single"/>
        </w:rPr>
      </w:pPr>
      <w:r w:rsidRPr="00387001">
        <w:rPr>
          <w:u w:val="single"/>
        </w:rPr>
        <w:t>dotyczy wzoru umowy</w:t>
      </w:r>
    </w:p>
    <w:p w:rsidR="006907A9" w:rsidRPr="006907A9" w:rsidRDefault="006907A9" w:rsidP="006907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  <w:rPr>
          <w:u w:val="single"/>
        </w:rPr>
      </w:pPr>
      <w:r w:rsidRPr="00387001">
        <w:t>Prosimy o wykreślenie zapisu § 9 ust. 2 projektu umowy.</w:t>
      </w:r>
    </w:p>
    <w:p w:rsidR="006907A9" w:rsidRDefault="006907A9" w:rsidP="006907A9">
      <w:pPr>
        <w:jc w:val="both"/>
        <w:rPr>
          <w:b/>
        </w:rPr>
      </w:pPr>
      <w:r>
        <w:rPr>
          <w:b/>
        </w:rPr>
        <w:t>Ad 6</w:t>
      </w:r>
      <w:r w:rsidRPr="004E5CA6">
        <w:rPr>
          <w:b/>
        </w:rPr>
        <w:t>:</w:t>
      </w:r>
      <w:r w:rsidRPr="005234D4">
        <w:t xml:space="preserve"> </w:t>
      </w:r>
      <w:r w:rsidR="005F1BE9" w:rsidRPr="005F1BE9">
        <w:rPr>
          <w:b/>
        </w:rPr>
        <w:t>Zgodnie z SIWZ</w:t>
      </w:r>
    </w:p>
    <w:p w:rsidR="00387001" w:rsidRPr="00387001" w:rsidRDefault="00387001" w:rsidP="0038700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</w:p>
    <w:p w:rsidR="00387001" w:rsidRPr="003D567B" w:rsidRDefault="00387001" w:rsidP="003D567B"/>
    <w:sectPr w:rsidR="00387001" w:rsidRPr="003D567B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CC1" w:rsidRDefault="008A6CC1">
      <w:r>
        <w:separator/>
      </w:r>
    </w:p>
  </w:endnote>
  <w:endnote w:type="continuationSeparator" w:id="0">
    <w:p w:rsidR="008A6CC1" w:rsidRDefault="008A6C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0A768B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0A768B">
      <w:fldChar w:fldCharType="begin"/>
    </w:r>
    <w:r w:rsidR="000A768B" w:rsidRPr="00387001">
      <w:rPr>
        <w:lang w:val="en-US"/>
      </w:rPr>
      <w:instrText>HYPERLINK "http://www.szpital-slawno.pl"</w:instrText>
    </w:r>
    <w:r w:rsidR="000A768B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0A768B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CC1" w:rsidRDefault="008A6CC1">
      <w:r>
        <w:separator/>
      </w:r>
    </w:p>
  </w:footnote>
  <w:footnote w:type="continuationSeparator" w:id="0">
    <w:p w:rsidR="008A6CC1" w:rsidRDefault="008A6C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0A768B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A768B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0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20"/>
  </w:num>
  <w:num w:numId="4">
    <w:abstractNumId w:val="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</w:num>
  <w:num w:numId="7">
    <w:abstractNumId w:val="18"/>
  </w:num>
  <w:num w:numId="8">
    <w:abstractNumId w:val="6"/>
  </w:num>
  <w:num w:numId="9">
    <w:abstractNumId w:val="3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8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7"/>
  </w:num>
  <w:num w:numId="16">
    <w:abstractNumId w:val="14"/>
  </w:num>
  <w:num w:numId="17">
    <w:abstractNumId w:val="23"/>
  </w:num>
  <w:num w:numId="18">
    <w:abstractNumId w:val="28"/>
  </w:num>
  <w:num w:numId="19">
    <w:abstractNumId w:val="17"/>
  </w:num>
  <w:num w:numId="20">
    <w:abstractNumId w:val="5"/>
  </w:num>
  <w:num w:numId="21">
    <w:abstractNumId w:val="22"/>
  </w:num>
  <w:num w:numId="22">
    <w:abstractNumId w:val="2"/>
  </w:num>
  <w:num w:numId="23">
    <w:abstractNumId w:val="10"/>
  </w:num>
  <w:num w:numId="24">
    <w:abstractNumId w:val="11"/>
  </w:num>
  <w:num w:numId="25">
    <w:abstractNumId w:val="26"/>
  </w:num>
  <w:num w:numId="26">
    <w:abstractNumId w:val="30"/>
  </w:num>
  <w:num w:numId="27">
    <w:abstractNumId w:val="25"/>
  </w:num>
  <w:num w:numId="28">
    <w:abstractNumId w:val="4"/>
  </w:num>
  <w:num w:numId="29">
    <w:abstractNumId w:val="19"/>
  </w:num>
  <w:num w:numId="30">
    <w:abstractNumId w:val="15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957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2EC7"/>
    <w:rsid w:val="00052279"/>
    <w:rsid w:val="000660BD"/>
    <w:rsid w:val="00067BE8"/>
    <w:rsid w:val="00074F97"/>
    <w:rsid w:val="00090559"/>
    <w:rsid w:val="0009198E"/>
    <w:rsid w:val="000A71F3"/>
    <w:rsid w:val="000A768B"/>
    <w:rsid w:val="000B203A"/>
    <w:rsid w:val="000B54C6"/>
    <w:rsid w:val="000B5BD0"/>
    <w:rsid w:val="000B6F97"/>
    <w:rsid w:val="000B753C"/>
    <w:rsid w:val="000D6CEC"/>
    <w:rsid w:val="000E3851"/>
    <w:rsid w:val="001005AC"/>
    <w:rsid w:val="00100EA6"/>
    <w:rsid w:val="00116D8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453FA"/>
    <w:rsid w:val="00262447"/>
    <w:rsid w:val="00267D42"/>
    <w:rsid w:val="002864C1"/>
    <w:rsid w:val="00286F1B"/>
    <w:rsid w:val="00297746"/>
    <w:rsid w:val="002A072A"/>
    <w:rsid w:val="002A2207"/>
    <w:rsid w:val="002A4D6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31D4D"/>
    <w:rsid w:val="004342A9"/>
    <w:rsid w:val="00472BC9"/>
    <w:rsid w:val="004A1A26"/>
    <w:rsid w:val="004A325C"/>
    <w:rsid w:val="004B09E5"/>
    <w:rsid w:val="004B1DDB"/>
    <w:rsid w:val="004B5674"/>
    <w:rsid w:val="004D6B88"/>
    <w:rsid w:val="004D7C00"/>
    <w:rsid w:val="004E5CA6"/>
    <w:rsid w:val="004F36C8"/>
    <w:rsid w:val="004F7D18"/>
    <w:rsid w:val="00505F3F"/>
    <w:rsid w:val="00507D55"/>
    <w:rsid w:val="005234D4"/>
    <w:rsid w:val="00543030"/>
    <w:rsid w:val="00543D67"/>
    <w:rsid w:val="005453E1"/>
    <w:rsid w:val="00545E29"/>
    <w:rsid w:val="00553256"/>
    <w:rsid w:val="00555B83"/>
    <w:rsid w:val="00582B8D"/>
    <w:rsid w:val="005B2A5A"/>
    <w:rsid w:val="005B2D14"/>
    <w:rsid w:val="005B5720"/>
    <w:rsid w:val="005D0427"/>
    <w:rsid w:val="005D1945"/>
    <w:rsid w:val="005F1BE9"/>
    <w:rsid w:val="00607644"/>
    <w:rsid w:val="006124EB"/>
    <w:rsid w:val="00643C3C"/>
    <w:rsid w:val="00647E79"/>
    <w:rsid w:val="00651F04"/>
    <w:rsid w:val="00666409"/>
    <w:rsid w:val="0068526E"/>
    <w:rsid w:val="006873C8"/>
    <w:rsid w:val="006907A9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02FF6"/>
    <w:rsid w:val="00735025"/>
    <w:rsid w:val="00737CFA"/>
    <w:rsid w:val="007534BC"/>
    <w:rsid w:val="00755C4C"/>
    <w:rsid w:val="00760300"/>
    <w:rsid w:val="00761D5C"/>
    <w:rsid w:val="0076562B"/>
    <w:rsid w:val="00776F46"/>
    <w:rsid w:val="007838D0"/>
    <w:rsid w:val="00790D20"/>
    <w:rsid w:val="00797E4D"/>
    <w:rsid w:val="007A1491"/>
    <w:rsid w:val="008116F4"/>
    <w:rsid w:val="00812500"/>
    <w:rsid w:val="008267D9"/>
    <w:rsid w:val="0083254B"/>
    <w:rsid w:val="00861148"/>
    <w:rsid w:val="00867CD7"/>
    <w:rsid w:val="00872029"/>
    <w:rsid w:val="008A6CC1"/>
    <w:rsid w:val="008A71CB"/>
    <w:rsid w:val="008A7CA6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7576C"/>
    <w:rsid w:val="00977868"/>
    <w:rsid w:val="0098482C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B28C5"/>
    <w:rsid w:val="00AC0B0B"/>
    <w:rsid w:val="00AE2223"/>
    <w:rsid w:val="00AF09BC"/>
    <w:rsid w:val="00AF1645"/>
    <w:rsid w:val="00B0449C"/>
    <w:rsid w:val="00B06F92"/>
    <w:rsid w:val="00B107BF"/>
    <w:rsid w:val="00B13F26"/>
    <w:rsid w:val="00B517B4"/>
    <w:rsid w:val="00B60642"/>
    <w:rsid w:val="00B67A0A"/>
    <w:rsid w:val="00B77CBD"/>
    <w:rsid w:val="00B97211"/>
    <w:rsid w:val="00BA3D13"/>
    <w:rsid w:val="00BA5B71"/>
    <w:rsid w:val="00BB5468"/>
    <w:rsid w:val="00BE6045"/>
    <w:rsid w:val="00BF031A"/>
    <w:rsid w:val="00C04649"/>
    <w:rsid w:val="00C1270F"/>
    <w:rsid w:val="00C12B5B"/>
    <w:rsid w:val="00C3350F"/>
    <w:rsid w:val="00C37E5D"/>
    <w:rsid w:val="00C41BAF"/>
    <w:rsid w:val="00C426F0"/>
    <w:rsid w:val="00C5755F"/>
    <w:rsid w:val="00C77F88"/>
    <w:rsid w:val="00C922A0"/>
    <w:rsid w:val="00C97360"/>
    <w:rsid w:val="00CA5928"/>
    <w:rsid w:val="00CB0EE7"/>
    <w:rsid w:val="00CB1D9B"/>
    <w:rsid w:val="00CC0383"/>
    <w:rsid w:val="00CC45EE"/>
    <w:rsid w:val="00CC5C67"/>
    <w:rsid w:val="00CD116C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691C"/>
    <w:rsid w:val="00D5726F"/>
    <w:rsid w:val="00D63733"/>
    <w:rsid w:val="00D70F54"/>
    <w:rsid w:val="00D81566"/>
    <w:rsid w:val="00D86107"/>
    <w:rsid w:val="00DA0672"/>
    <w:rsid w:val="00DD657D"/>
    <w:rsid w:val="00DE2D52"/>
    <w:rsid w:val="00DF39A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621C1"/>
    <w:rsid w:val="00E87E28"/>
    <w:rsid w:val="00E97AC1"/>
    <w:rsid w:val="00EA6F96"/>
    <w:rsid w:val="00EA7F76"/>
    <w:rsid w:val="00ED7191"/>
    <w:rsid w:val="00EE7085"/>
    <w:rsid w:val="00EF7DDD"/>
    <w:rsid w:val="00F12955"/>
    <w:rsid w:val="00F25C2A"/>
    <w:rsid w:val="00F513E1"/>
    <w:rsid w:val="00F51D3C"/>
    <w:rsid w:val="00F55C68"/>
    <w:rsid w:val="00F6490F"/>
    <w:rsid w:val="00F730F6"/>
    <w:rsid w:val="00F8032B"/>
    <w:rsid w:val="00F809C0"/>
    <w:rsid w:val="00FB0C3E"/>
    <w:rsid w:val="00FB2404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28</TotalTime>
  <Pages>2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2414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9</cp:revision>
  <cp:lastPrinted>2017-04-24T09:45:00Z</cp:lastPrinted>
  <dcterms:created xsi:type="dcterms:W3CDTF">2017-12-01T07:17:00Z</dcterms:created>
  <dcterms:modified xsi:type="dcterms:W3CDTF">2017-12-01T07:48:00Z</dcterms:modified>
</cp:coreProperties>
</file>