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7000B4">
            <w:pPr>
              <w:pStyle w:val="Zawartotabeli"/>
              <w:snapToGrid w:val="0"/>
              <w:jc w:val="both"/>
              <w:rPr>
                <w:rFonts w:eastAsia="Tahoma"/>
              </w:rPr>
            </w:pPr>
            <w:r>
              <w:rPr>
                <w:rFonts w:eastAsia="Tahoma"/>
              </w:rPr>
              <w:t xml:space="preserve">        </w:t>
            </w:r>
            <w:r w:rsidRPr="00D9796B">
              <w:rPr>
                <w:rFonts w:eastAsia="Tahoma"/>
              </w:rPr>
              <w:t xml:space="preserve">Sławno, dnia </w:t>
            </w:r>
            <w:r w:rsidR="002E6A32">
              <w:rPr>
                <w:rFonts w:eastAsia="Tahoma"/>
              </w:rPr>
              <w:t>04</w:t>
            </w:r>
            <w:r w:rsidR="005F1BE9">
              <w:rPr>
                <w:rFonts w:eastAsia="Tahoma"/>
              </w:rPr>
              <w:t>.12</w:t>
            </w:r>
            <w:r w:rsidR="003D567B">
              <w:rPr>
                <w:rFonts w:eastAsia="Tahoma"/>
              </w:rPr>
              <w:t>.2017</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5F1BE9">
        <w:t>/382-</w:t>
      </w:r>
      <w:r w:rsidR="004E5CA6">
        <w:t>I</w:t>
      </w:r>
      <w:r w:rsidR="00E02634">
        <w:t>/12</w:t>
      </w:r>
      <w:r>
        <w:t>-</w:t>
      </w:r>
      <w:r w:rsidR="00AB28C5">
        <w:t>6</w:t>
      </w:r>
      <w:r w:rsidR="00A64E9C">
        <w:t>/2017</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8B4FEA">
      <w:pPr>
        <w:pStyle w:val="Bezodstpw"/>
        <w:ind w:left="567" w:hanging="567"/>
        <w:jc w:val="both"/>
        <w:rPr>
          <w:b/>
        </w:rPr>
      </w:pPr>
      <w:r w:rsidRPr="00D9796B">
        <w:rPr>
          <w:rFonts w:eastAsia="Tahoma"/>
          <w:b/>
          <w:bCs/>
        </w:rPr>
        <w:t xml:space="preserve">Dot.: przetarg nieograniczony </w:t>
      </w:r>
      <w:r>
        <w:rPr>
          <w:rFonts w:eastAsia="Tahoma"/>
          <w:b/>
          <w:bCs/>
        </w:rPr>
        <w:t xml:space="preserve">(znak sprawy: </w:t>
      </w:r>
      <w:r w:rsidR="00E02634">
        <w:rPr>
          <w:b/>
        </w:rPr>
        <w:t>Opatrunki, środki dezynfekcyjne, żywienie, materiały Szewne i inny asortyment</w:t>
      </w:r>
      <w:r w:rsidR="00A274BF">
        <w:rPr>
          <w:b/>
        </w:rPr>
        <w:t xml:space="preserve"> </w:t>
      </w:r>
      <w:r w:rsidR="00E02634">
        <w:rPr>
          <w:b/>
        </w:rPr>
        <w:t>I/12</w:t>
      </w:r>
      <w:r w:rsidR="00543030" w:rsidRPr="00543030">
        <w:rPr>
          <w:b/>
        </w:rPr>
        <w:t>/201</w:t>
      </w:r>
      <w:r w:rsidR="003D567B">
        <w:rPr>
          <w:b/>
        </w:rPr>
        <w:t>7</w:t>
      </w:r>
      <w:r w:rsidR="005F1BE9">
        <w:rPr>
          <w:b/>
        </w:rPr>
        <w:t>)</w:t>
      </w:r>
    </w:p>
    <w:p w:rsidR="00FC376F" w:rsidRDefault="004F7D18" w:rsidP="00FC376F">
      <w:pPr>
        <w:rPr>
          <w:b/>
        </w:rPr>
      </w:pPr>
      <w:r>
        <w:rPr>
          <w:b/>
        </w:rPr>
        <w:t>Pyt 1</w:t>
      </w:r>
      <w:r w:rsidR="004E5CA6" w:rsidRPr="00543030">
        <w:rPr>
          <w:b/>
        </w:rPr>
        <w:t xml:space="preserve">: </w:t>
      </w:r>
    </w:p>
    <w:p w:rsidR="00FC376F" w:rsidRPr="00FC376F" w:rsidRDefault="00FC376F" w:rsidP="00FC376F">
      <w:pPr>
        <w:rPr>
          <w:b/>
        </w:rPr>
      </w:pPr>
      <w:r>
        <w:t>pakiet nr 26</w:t>
      </w:r>
    </w:p>
    <w:p w:rsidR="00E02634" w:rsidRPr="00EB0943" w:rsidRDefault="00E02634" w:rsidP="00E02634">
      <w:pPr>
        <w:suppressAutoHyphens w:val="0"/>
        <w:jc w:val="both"/>
      </w:pPr>
      <w:r>
        <w:t xml:space="preserve">Zwracamy się do Zamawiającego z prośbą o doprecyzowanie opisu przedmiotu zamówienia w pakiecie nr 26, poprzez uzupełnienie opisu przedmiotu zamówienia(siatek antyadhezyjnych) w zakresie oczekiwanych parametrów techniczno-użytkowych, </w:t>
      </w:r>
      <w:r w:rsidR="00FC376F">
        <w:t xml:space="preserve">                       </w:t>
      </w:r>
      <w:r>
        <w:t xml:space="preserve">tj. </w:t>
      </w:r>
      <w:r w:rsidRPr="001815EC">
        <w:rPr>
          <w:u w:val="single"/>
        </w:rPr>
        <w:t>wskazanie w kolumnie nr 3 pakietu nr 26 oczekiwanych rozmiarów siatek antyadhezyjnych, opisanych w pozycjach od 1 do 3</w:t>
      </w:r>
      <w:r>
        <w:t xml:space="preserve">. Obecna treść opisu przedmiotu zamówienia w pakiecie nr 26 dla każdej z 3 pozycji tego pakietu,   nie zawiera informacji nt wymaganych rozmiarów </w:t>
      </w:r>
      <w:proofErr w:type="spellStart"/>
      <w:r>
        <w:t>ww</w:t>
      </w:r>
      <w:proofErr w:type="spellEnd"/>
      <w:r>
        <w:t xml:space="preserve"> siatek antyadhezyjnych.</w:t>
      </w:r>
    </w:p>
    <w:p w:rsidR="00AE2223" w:rsidRPr="004E15E6" w:rsidRDefault="004F7D18" w:rsidP="00AE2223">
      <w:pPr>
        <w:jc w:val="both"/>
        <w:rPr>
          <w:b/>
        </w:rPr>
      </w:pPr>
      <w:r>
        <w:rPr>
          <w:b/>
        </w:rPr>
        <w:t>Ad 1</w:t>
      </w:r>
      <w:r w:rsidR="004E5CA6" w:rsidRPr="004E5CA6">
        <w:rPr>
          <w:b/>
        </w:rPr>
        <w:t>:</w:t>
      </w:r>
      <w:r w:rsidR="005234D4" w:rsidRPr="005234D4">
        <w:t xml:space="preserve"> </w:t>
      </w:r>
      <w:r w:rsidR="004E15E6" w:rsidRPr="004E15E6">
        <w:rPr>
          <w:b/>
        </w:rPr>
        <w:t xml:space="preserve">poz.1- 15x15 cm; poz. 2 – 10x15 cm; poz. 3 – 20x30 cm </w:t>
      </w:r>
    </w:p>
    <w:p w:rsidR="00797E4D" w:rsidRDefault="00797E4D" w:rsidP="003D567B"/>
    <w:p w:rsidR="009A4FCE" w:rsidRPr="004E5CA6" w:rsidRDefault="009A4FCE" w:rsidP="009A4FCE">
      <w:pPr>
        <w:rPr>
          <w:b/>
        </w:rPr>
      </w:pPr>
      <w:r>
        <w:rPr>
          <w:b/>
        </w:rPr>
        <w:t>Pyt 2</w:t>
      </w:r>
      <w:r w:rsidRPr="00543030">
        <w:rPr>
          <w:b/>
        </w:rPr>
        <w:t xml:space="preserve">: </w:t>
      </w:r>
    </w:p>
    <w:p w:rsidR="009A4FCE" w:rsidRDefault="009A4FCE" w:rsidP="009A4FCE">
      <w:r>
        <w:t>Pakiet 7</w:t>
      </w:r>
    </w:p>
    <w:p w:rsidR="009A4FCE" w:rsidRDefault="009A4FCE" w:rsidP="009A4FCE">
      <w:r>
        <w:t>Czy zamawiający dopuści składanie oferty na pozycje?</w:t>
      </w:r>
    </w:p>
    <w:p w:rsidR="009A4FCE" w:rsidRDefault="009A4FCE" w:rsidP="009A4FCE">
      <w:pPr>
        <w:jc w:val="both"/>
        <w:rPr>
          <w:b/>
        </w:rPr>
      </w:pPr>
      <w:r>
        <w:rPr>
          <w:b/>
        </w:rPr>
        <w:t>Ad 2</w:t>
      </w:r>
      <w:r w:rsidRPr="004E5CA6">
        <w:rPr>
          <w:b/>
        </w:rPr>
        <w:t>:</w:t>
      </w:r>
      <w:r w:rsidRPr="005234D4">
        <w:t xml:space="preserve"> </w:t>
      </w:r>
      <w:r w:rsidR="00A20178" w:rsidRPr="00A20178">
        <w:rPr>
          <w:b/>
        </w:rPr>
        <w:t>Nie, zgodnie z SIWZ</w:t>
      </w:r>
    </w:p>
    <w:p w:rsidR="009A4FCE" w:rsidRDefault="009A4FCE" w:rsidP="009A4FCE">
      <w:pPr>
        <w:rPr>
          <w:b/>
        </w:rPr>
      </w:pPr>
    </w:p>
    <w:p w:rsidR="009A4FCE" w:rsidRPr="004E5CA6" w:rsidRDefault="009A4FCE" w:rsidP="009A4FCE">
      <w:pPr>
        <w:rPr>
          <w:b/>
        </w:rPr>
      </w:pPr>
      <w:r>
        <w:rPr>
          <w:b/>
        </w:rPr>
        <w:t>Pyt 3</w:t>
      </w:r>
      <w:r w:rsidRPr="00543030">
        <w:rPr>
          <w:b/>
        </w:rPr>
        <w:t xml:space="preserve">: </w:t>
      </w:r>
    </w:p>
    <w:p w:rsidR="009A4FCE" w:rsidRDefault="009A4FCE" w:rsidP="009A4FCE">
      <w:r>
        <w:t>Pakiet 7</w:t>
      </w:r>
    </w:p>
    <w:p w:rsidR="009A4FCE" w:rsidRDefault="009A4FCE" w:rsidP="009A4FCE">
      <w:pPr>
        <w:jc w:val="both"/>
      </w:pPr>
      <w:r>
        <w:t>Czy zamawiający wydzieli pozycje 11,12,23-28,36-39 do osobnego pakietu ,ze względu na duże zróżnicowanie asortymentu, co pozwoli na przedstawienie konkurencyjnej oferty?</w:t>
      </w:r>
    </w:p>
    <w:p w:rsidR="009A4FCE" w:rsidRDefault="009A4FCE" w:rsidP="009A4FCE">
      <w:pPr>
        <w:jc w:val="both"/>
        <w:rPr>
          <w:b/>
        </w:rPr>
      </w:pPr>
      <w:r>
        <w:rPr>
          <w:b/>
        </w:rPr>
        <w:t>Ad 3</w:t>
      </w:r>
      <w:r w:rsidRPr="004E5CA6">
        <w:rPr>
          <w:b/>
        </w:rPr>
        <w:t>:</w:t>
      </w:r>
      <w:r w:rsidRPr="005234D4">
        <w:t xml:space="preserve"> </w:t>
      </w:r>
      <w:r w:rsidR="00A20178" w:rsidRPr="00A20178">
        <w:rPr>
          <w:b/>
        </w:rPr>
        <w:t>Zgodnie z SIWZ</w:t>
      </w:r>
    </w:p>
    <w:p w:rsidR="009A4FCE" w:rsidRDefault="009A4FCE" w:rsidP="009A4FCE">
      <w:pPr>
        <w:rPr>
          <w:b/>
        </w:rPr>
      </w:pPr>
    </w:p>
    <w:p w:rsidR="009A4FCE" w:rsidRPr="004E5CA6" w:rsidRDefault="009A4FCE" w:rsidP="009A4FCE">
      <w:pPr>
        <w:rPr>
          <w:b/>
        </w:rPr>
      </w:pPr>
      <w:r>
        <w:rPr>
          <w:b/>
        </w:rPr>
        <w:t>Pyt 4</w:t>
      </w:r>
      <w:r w:rsidRPr="00543030">
        <w:rPr>
          <w:b/>
        </w:rPr>
        <w:t xml:space="preserve">: </w:t>
      </w:r>
    </w:p>
    <w:p w:rsidR="009A4FCE" w:rsidRDefault="009A4FCE" w:rsidP="009A4FCE">
      <w:r>
        <w:t>Pakiet 7 Poz.11</w:t>
      </w:r>
    </w:p>
    <w:p w:rsidR="009A4FCE" w:rsidRDefault="009A4FCE" w:rsidP="009A4FCE">
      <w:r>
        <w:t>Czy zamawiający wymaga kompresy z niestrzępiącymi się brzegami?</w:t>
      </w:r>
    </w:p>
    <w:p w:rsidR="009A4FCE" w:rsidRDefault="009A4FCE" w:rsidP="009A4FCE">
      <w:pPr>
        <w:jc w:val="both"/>
        <w:rPr>
          <w:b/>
        </w:rPr>
      </w:pPr>
      <w:r>
        <w:rPr>
          <w:b/>
        </w:rPr>
        <w:t>Ad 4</w:t>
      </w:r>
      <w:r w:rsidRPr="004E5CA6">
        <w:rPr>
          <w:b/>
        </w:rPr>
        <w:t>:</w:t>
      </w:r>
      <w:r w:rsidRPr="005234D4">
        <w:t xml:space="preserve"> </w:t>
      </w:r>
      <w:r w:rsidR="00A20178" w:rsidRPr="00A20178">
        <w:rPr>
          <w:b/>
        </w:rPr>
        <w:t>Tak</w:t>
      </w:r>
    </w:p>
    <w:p w:rsidR="009A4FCE" w:rsidRDefault="009A4FCE" w:rsidP="009A4FCE">
      <w:pPr>
        <w:rPr>
          <w:b/>
        </w:rPr>
      </w:pPr>
    </w:p>
    <w:p w:rsidR="009A4FCE" w:rsidRPr="004E5CA6" w:rsidRDefault="009A4FCE" w:rsidP="009A4FCE">
      <w:pPr>
        <w:rPr>
          <w:b/>
        </w:rPr>
      </w:pPr>
      <w:r>
        <w:rPr>
          <w:b/>
        </w:rPr>
        <w:t>Pyt 5</w:t>
      </w:r>
      <w:r w:rsidRPr="00543030">
        <w:rPr>
          <w:b/>
        </w:rPr>
        <w:t xml:space="preserve">: </w:t>
      </w:r>
    </w:p>
    <w:p w:rsidR="009A4FCE" w:rsidRDefault="009A4FCE" w:rsidP="009A4FCE">
      <w:r>
        <w:t>Pakiet 7 Poz.11</w:t>
      </w:r>
    </w:p>
    <w:p w:rsidR="009A4FCE" w:rsidRDefault="009A4FCE" w:rsidP="009A4FCE">
      <w:r>
        <w:t>Czy zamawiający wymaga kompresy z podwijanymi brzegami?</w:t>
      </w:r>
    </w:p>
    <w:p w:rsidR="009A4FCE" w:rsidRDefault="009A4FCE" w:rsidP="009A4FCE">
      <w:pPr>
        <w:jc w:val="both"/>
        <w:rPr>
          <w:b/>
        </w:rPr>
      </w:pPr>
      <w:r>
        <w:rPr>
          <w:b/>
        </w:rPr>
        <w:t>Ad 5</w:t>
      </w:r>
      <w:r w:rsidRPr="004E5CA6">
        <w:rPr>
          <w:b/>
        </w:rPr>
        <w:t>:</w:t>
      </w:r>
      <w:r w:rsidRPr="005234D4">
        <w:t xml:space="preserve"> </w:t>
      </w:r>
      <w:r w:rsidR="00A20178" w:rsidRPr="00A20178">
        <w:rPr>
          <w:b/>
        </w:rPr>
        <w:t>Tak</w:t>
      </w:r>
    </w:p>
    <w:p w:rsidR="009A4FCE" w:rsidRDefault="009A4FCE" w:rsidP="009A4FCE">
      <w:pPr>
        <w:rPr>
          <w:b/>
        </w:rPr>
      </w:pPr>
    </w:p>
    <w:p w:rsidR="009A4FCE" w:rsidRPr="004E5CA6" w:rsidRDefault="009A4FCE" w:rsidP="009A4FCE">
      <w:pPr>
        <w:rPr>
          <w:b/>
        </w:rPr>
      </w:pPr>
      <w:r>
        <w:rPr>
          <w:b/>
        </w:rPr>
        <w:t>Pyt 6</w:t>
      </w:r>
      <w:r w:rsidRPr="00543030">
        <w:rPr>
          <w:b/>
        </w:rPr>
        <w:t xml:space="preserve">: </w:t>
      </w:r>
    </w:p>
    <w:p w:rsidR="009A4FCE" w:rsidRDefault="009A4FCE" w:rsidP="009A4FCE">
      <w:r>
        <w:t>Pakiet 7 Poz.11</w:t>
      </w:r>
    </w:p>
    <w:p w:rsidR="009A4FCE" w:rsidRDefault="009A4FCE" w:rsidP="009A4FCE">
      <w:r>
        <w:t>Czy zamawiający wymaga kompresy sklasyfikowaną w klasie II a reguła 7?</w:t>
      </w:r>
    </w:p>
    <w:p w:rsidR="009A4FCE" w:rsidRDefault="009A4FCE" w:rsidP="009A4FCE">
      <w:pPr>
        <w:jc w:val="both"/>
        <w:rPr>
          <w:b/>
        </w:rPr>
      </w:pPr>
      <w:r>
        <w:rPr>
          <w:b/>
        </w:rPr>
        <w:t>Ad 6</w:t>
      </w:r>
      <w:r w:rsidRPr="004E5CA6">
        <w:rPr>
          <w:b/>
        </w:rPr>
        <w:t>:</w:t>
      </w:r>
      <w:r w:rsidRPr="005234D4">
        <w:t xml:space="preserve"> </w:t>
      </w:r>
      <w:r w:rsidR="00A20178" w:rsidRPr="00A20178">
        <w:rPr>
          <w:b/>
        </w:rPr>
        <w:t>Tak</w:t>
      </w:r>
    </w:p>
    <w:p w:rsidR="009A4FCE" w:rsidRDefault="009A4FCE" w:rsidP="003D567B"/>
    <w:p w:rsidR="009A4FCE" w:rsidRPr="004E5CA6" w:rsidRDefault="009A4FCE" w:rsidP="009A4FCE">
      <w:pPr>
        <w:rPr>
          <w:b/>
        </w:rPr>
      </w:pPr>
      <w:r>
        <w:rPr>
          <w:b/>
        </w:rPr>
        <w:t>Pyt 7</w:t>
      </w:r>
      <w:r w:rsidRPr="00543030">
        <w:rPr>
          <w:b/>
        </w:rPr>
        <w:t xml:space="preserve">: </w:t>
      </w:r>
    </w:p>
    <w:p w:rsidR="009A4FCE" w:rsidRDefault="009A4FCE" w:rsidP="009A4FCE">
      <w:r>
        <w:t>Pakiet 7 Poz.11</w:t>
      </w:r>
    </w:p>
    <w:p w:rsidR="009A4FCE" w:rsidRDefault="009A4FCE" w:rsidP="009A4FCE">
      <w:r>
        <w:t>Czy zamawiający dopuści kompresy sterylizowaną tlenkiem etylenu?</w:t>
      </w:r>
    </w:p>
    <w:p w:rsidR="009A4FCE" w:rsidRDefault="009A4FCE" w:rsidP="009A4FCE">
      <w:pPr>
        <w:jc w:val="both"/>
        <w:rPr>
          <w:b/>
        </w:rPr>
      </w:pPr>
      <w:r>
        <w:rPr>
          <w:b/>
        </w:rPr>
        <w:t>Ad 7</w:t>
      </w:r>
      <w:r w:rsidRPr="004E5CA6">
        <w:rPr>
          <w:b/>
        </w:rPr>
        <w:t>:</w:t>
      </w:r>
      <w:r w:rsidRPr="005234D4">
        <w:t xml:space="preserve"> </w:t>
      </w:r>
      <w:r w:rsidR="00A20178" w:rsidRPr="00A20178">
        <w:rPr>
          <w:b/>
        </w:rPr>
        <w:t>Zgodnie z SIWZ</w:t>
      </w:r>
    </w:p>
    <w:p w:rsidR="009A4FCE" w:rsidRDefault="009A4FCE" w:rsidP="009A4FCE">
      <w:pPr>
        <w:rPr>
          <w:b/>
        </w:rPr>
      </w:pPr>
    </w:p>
    <w:p w:rsidR="009A4FCE" w:rsidRPr="004E5CA6" w:rsidRDefault="009A4FCE" w:rsidP="009A4FCE">
      <w:pPr>
        <w:rPr>
          <w:b/>
        </w:rPr>
      </w:pPr>
      <w:r>
        <w:rPr>
          <w:b/>
        </w:rPr>
        <w:t>Pyt 8</w:t>
      </w:r>
      <w:r w:rsidRPr="00543030">
        <w:rPr>
          <w:b/>
        </w:rPr>
        <w:t xml:space="preserve">: </w:t>
      </w:r>
    </w:p>
    <w:p w:rsidR="009A4FCE" w:rsidRDefault="009A4FCE" w:rsidP="009A4FCE">
      <w:r>
        <w:t>Pakiet 7 Poz.11</w:t>
      </w:r>
    </w:p>
    <w:p w:rsidR="009A4FCE" w:rsidRDefault="009A4FCE" w:rsidP="009A4FCE">
      <w:r>
        <w:t>Czy zamawiający wymaga kompresy sterylizowaną tlenkiem etylenu?</w:t>
      </w:r>
    </w:p>
    <w:p w:rsidR="009A4FCE" w:rsidRDefault="009A4FCE" w:rsidP="009A4FCE">
      <w:pPr>
        <w:jc w:val="both"/>
        <w:rPr>
          <w:b/>
        </w:rPr>
      </w:pPr>
      <w:r>
        <w:rPr>
          <w:b/>
        </w:rPr>
        <w:t>Ad 8</w:t>
      </w:r>
      <w:r w:rsidRPr="004E5CA6">
        <w:rPr>
          <w:b/>
        </w:rPr>
        <w:t>:</w:t>
      </w:r>
      <w:r w:rsidRPr="005234D4">
        <w:t xml:space="preserve"> </w:t>
      </w:r>
      <w:r w:rsidR="00A20178" w:rsidRPr="00A20178">
        <w:rPr>
          <w:b/>
        </w:rPr>
        <w:t>Nie</w:t>
      </w:r>
    </w:p>
    <w:p w:rsidR="009A4FCE" w:rsidRDefault="009A4FCE" w:rsidP="009A4FCE">
      <w:pPr>
        <w:rPr>
          <w:b/>
        </w:rPr>
      </w:pPr>
    </w:p>
    <w:p w:rsidR="009A4FCE" w:rsidRPr="004E5CA6" w:rsidRDefault="009A4FCE" w:rsidP="009A4FCE">
      <w:pPr>
        <w:rPr>
          <w:b/>
        </w:rPr>
      </w:pPr>
      <w:r>
        <w:rPr>
          <w:b/>
        </w:rPr>
        <w:t>Pyt 9</w:t>
      </w:r>
      <w:r w:rsidRPr="00543030">
        <w:rPr>
          <w:b/>
        </w:rPr>
        <w:t xml:space="preserve">: </w:t>
      </w:r>
    </w:p>
    <w:p w:rsidR="009A4FCE" w:rsidRDefault="009A4FCE" w:rsidP="009A4FCE">
      <w:r>
        <w:t>Pakiet 7 Poz.12</w:t>
      </w:r>
    </w:p>
    <w:p w:rsidR="009A4FCE" w:rsidRDefault="009A4FCE" w:rsidP="009A4FCE">
      <w:r>
        <w:t xml:space="preserve">Czy zamawiający dopuszcza gazę w roli 13 nitkową, niejałową, szer. 90 cm x 100 m? </w:t>
      </w:r>
    </w:p>
    <w:p w:rsidR="009A4FCE" w:rsidRDefault="009A4FCE" w:rsidP="009A4FCE">
      <w:pPr>
        <w:jc w:val="both"/>
        <w:rPr>
          <w:b/>
        </w:rPr>
      </w:pPr>
      <w:r>
        <w:rPr>
          <w:b/>
        </w:rPr>
        <w:t>Ad 9</w:t>
      </w:r>
      <w:r w:rsidRPr="004E5CA6">
        <w:rPr>
          <w:b/>
        </w:rPr>
        <w:t>:</w:t>
      </w:r>
      <w:r w:rsidRPr="005234D4">
        <w:t xml:space="preserve"> </w:t>
      </w:r>
      <w:r w:rsidR="00A20178" w:rsidRPr="00A20178">
        <w:rPr>
          <w:b/>
        </w:rPr>
        <w:t>Zgodnie z SIWZ</w:t>
      </w:r>
    </w:p>
    <w:p w:rsidR="009A4FCE" w:rsidRDefault="009A4FCE" w:rsidP="009A4FCE">
      <w:pPr>
        <w:rPr>
          <w:b/>
        </w:rPr>
      </w:pPr>
    </w:p>
    <w:p w:rsidR="009A4FCE" w:rsidRPr="004E5CA6" w:rsidRDefault="009A4FCE" w:rsidP="009A4FCE">
      <w:pPr>
        <w:rPr>
          <w:b/>
        </w:rPr>
      </w:pPr>
      <w:r>
        <w:rPr>
          <w:b/>
        </w:rPr>
        <w:t>Pyt 10</w:t>
      </w:r>
      <w:r w:rsidRPr="00543030">
        <w:rPr>
          <w:b/>
        </w:rPr>
        <w:t xml:space="preserve">: </w:t>
      </w:r>
    </w:p>
    <w:p w:rsidR="009A4FCE" w:rsidRDefault="009A4FCE" w:rsidP="009A4FCE">
      <w:r>
        <w:t>Pakiet 7 Poz.12</w:t>
      </w:r>
    </w:p>
    <w:p w:rsidR="009A4FCE" w:rsidRDefault="009A4FCE" w:rsidP="009A4FCE">
      <w:r>
        <w:t xml:space="preserve">Czy zamawiający dopuszcza wycenę za opakowanie 100 </w:t>
      </w:r>
      <w:proofErr w:type="spellStart"/>
      <w:r>
        <w:t>mb</w:t>
      </w:r>
      <w:proofErr w:type="spellEnd"/>
      <w:r>
        <w:t>. z przeliczeniem?</w:t>
      </w:r>
    </w:p>
    <w:p w:rsidR="009A4FCE" w:rsidRDefault="009A4FCE" w:rsidP="00A20178">
      <w:pPr>
        <w:jc w:val="both"/>
        <w:rPr>
          <w:b/>
        </w:rPr>
      </w:pPr>
      <w:r>
        <w:rPr>
          <w:b/>
        </w:rPr>
        <w:t>Ad 10</w:t>
      </w:r>
      <w:r w:rsidRPr="004E5CA6">
        <w:rPr>
          <w:b/>
        </w:rPr>
        <w:t>:</w:t>
      </w:r>
      <w:r w:rsidRPr="005234D4">
        <w:t xml:space="preserve"> </w:t>
      </w:r>
      <w:r w:rsidR="00A20178" w:rsidRPr="00A20178">
        <w:rPr>
          <w:b/>
        </w:rPr>
        <w:t>Zgodnie z SIWZ</w:t>
      </w:r>
    </w:p>
    <w:p w:rsidR="00A20178" w:rsidRDefault="00A20178" w:rsidP="00A20178">
      <w:pPr>
        <w:jc w:val="both"/>
        <w:rPr>
          <w:b/>
        </w:rPr>
      </w:pPr>
    </w:p>
    <w:p w:rsidR="009A4FCE" w:rsidRPr="004E5CA6" w:rsidRDefault="009A4FCE" w:rsidP="009A4FCE">
      <w:pPr>
        <w:rPr>
          <w:b/>
        </w:rPr>
      </w:pPr>
      <w:r>
        <w:rPr>
          <w:b/>
        </w:rPr>
        <w:t>Pyt 11</w:t>
      </w:r>
      <w:r w:rsidRPr="00543030">
        <w:rPr>
          <w:b/>
        </w:rPr>
        <w:t xml:space="preserve">: </w:t>
      </w:r>
    </w:p>
    <w:p w:rsidR="009A4FCE" w:rsidRDefault="009A4FCE" w:rsidP="009A4FCE">
      <w:r>
        <w:t>Pakiet 7 Poz.12</w:t>
      </w:r>
    </w:p>
    <w:p w:rsidR="009A4FCE" w:rsidRDefault="009A4FCE" w:rsidP="009A4FCE">
      <w:pPr>
        <w:jc w:val="both"/>
      </w:pPr>
      <w:r>
        <w:t>Czy zamawiający dopuszcza gazę w składce 17 nitkową, niejałową, 90 cm x 100 m ?</w:t>
      </w:r>
    </w:p>
    <w:p w:rsidR="009A4FCE" w:rsidRDefault="009A4FCE" w:rsidP="009A4FCE">
      <w:pPr>
        <w:jc w:val="both"/>
        <w:rPr>
          <w:b/>
        </w:rPr>
      </w:pPr>
      <w:r>
        <w:rPr>
          <w:b/>
        </w:rPr>
        <w:t>Ad 11</w:t>
      </w:r>
      <w:r w:rsidRPr="004E5CA6">
        <w:rPr>
          <w:b/>
        </w:rPr>
        <w:t>:</w:t>
      </w:r>
      <w:r w:rsidRPr="005234D4">
        <w:t xml:space="preserve"> </w:t>
      </w:r>
      <w:r w:rsidR="00A20178" w:rsidRPr="00A20178">
        <w:rPr>
          <w:b/>
        </w:rPr>
        <w:t>Zamawiający dopuszcza</w:t>
      </w:r>
    </w:p>
    <w:p w:rsidR="009A4FCE" w:rsidRDefault="009A4FCE" w:rsidP="009A4FCE">
      <w:pPr>
        <w:rPr>
          <w:b/>
        </w:rPr>
      </w:pPr>
    </w:p>
    <w:p w:rsidR="009A4FCE" w:rsidRPr="004E5CA6" w:rsidRDefault="009A4FCE" w:rsidP="009A4FCE">
      <w:pPr>
        <w:rPr>
          <w:b/>
        </w:rPr>
      </w:pPr>
      <w:r>
        <w:rPr>
          <w:b/>
        </w:rPr>
        <w:t>Pyt 12</w:t>
      </w:r>
      <w:r w:rsidRPr="00543030">
        <w:rPr>
          <w:b/>
        </w:rPr>
        <w:t xml:space="preserve">: </w:t>
      </w:r>
    </w:p>
    <w:p w:rsidR="009A4FCE" w:rsidRDefault="009A4FCE" w:rsidP="009A4FCE">
      <w:r>
        <w:t>Pakiet 7 Poz.12</w:t>
      </w:r>
    </w:p>
    <w:p w:rsidR="009A4FCE" w:rsidRDefault="009A4FCE" w:rsidP="009A4FCE">
      <w:r>
        <w:t>Czy zamawiający wymaga gazę z niestrzępiącymi się brzegami?</w:t>
      </w:r>
    </w:p>
    <w:p w:rsidR="009A4FCE" w:rsidRDefault="009A4FCE" w:rsidP="009A4FCE">
      <w:pPr>
        <w:jc w:val="both"/>
        <w:rPr>
          <w:b/>
        </w:rPr>
      </w:pPr>
      <w:r>
        <w:rPr>
          <w:b/>
        </w:rPr>
        <w:t>Ad 12</w:t>
      </w:r>
      <w:r w:rsidRPr="004E5CA6">
        <w:rPr>
          <w:b/>
        </w:rPr>
        <w:t>:</w:t>
      </w:r>
      <w:r w:rsidR="00A20178">
        <w:rPr>
          <w:b/>
        </w:rPr>
        <w:t xml:space="preserve"> Tak</w:t>
      </w:r>
      <w:r w:rsidRPr="005234D4">
        <w:t xml:space="preserve"> </w:t>
      </w:r>
    </w:p>
    <w:p w:rsidR="009A4FCE" w:rsidRDefault="009A4FCE" w:rsidP="009A4FCE">
      <w:pPr>
        <w:rPr>
          <w:b/>
        </w:rPr>
      </w:pPr>
    </w:p>
    <w:p w:rsidR="009A4FCE" w:rsidRPr="004E5CA6" w:rsidRDefault="009A4FCE" w:rsidP="009A4FCE">
      <w:pPr>
        <w:rPr>
          <w:b/>
        </w:rPr>
      </w:pPr>
      <w:r>
        <w:rPr>
          <w:b/>
        </w:rPr>
        <w:t>Pyt 13</w:t>
      </w:r>
      <w:r w:rsidRPr="00543030">
        <w:rPr>
          <w:b/>
        </w:rPr>
        <w:t xml:space="preserve">: </w:t>
      </w:r>
    </w:p>
    <w:p w:rsidR="009A4FCE" w:rsidRDefault="009A4FCE" w:rsidP="009A4FCE">
      <w:r>
        <w:t>Pakiet 7 Poz.12</w:t>
      </w:r>
    </w:p>
    <w:p w:rsidR="009A4FCE" w:rsidRDefault="009A4FCE" w:rsidP="009A4FCE">
      <w:r>
        <w:t>Czy zamawiający wymaga gazę z podwijanymi brzegami?</w:t>
      </w:r>
    </w:p>
    <w:p w:rsidR="009A4FCE" w:rsidRDefault="009A4FCE" w:rsidP="009A4FCE">
      <w:pPr>
        <w:jc w:val="both"/>
        <w:rPr>
          <w:b/>
        </w:rPr>
      </w:pPr>
      <w:r>
        <w:rPr>
          <w:b/>
        </w:rPr>
        <w:t>Ad 13</w:t>
      </w:r>
      <w:r w:rsidRPr="004E5CA6">
        <w:rPr>
          <w:b/>
        </w:rPr>
        <w:t>:</w:t>
      </w:r>
      <w:r w:rsidRPr="005234D4">
        <w:t xml:space="preserve"> </w:t>
      </w:r>
      <w:r w:rsidR="00A20178" w:rsidRPr="00A20178">
        <w:rPr>
          <w:b/>
        </w:rPr>
        <w:t>Nie</w:t>
      </w:r>
    </w:p>
    <w:p w:rsidR="009A4FCE" w:rsidRDefault="009A4FCE" w:rsidP="009A4FCE">
      <w:pPr>
        <w:rPr>
          <w:b/>
        </w:rPr>
      </w:pPr>
    </w:p>
    <w:p w:rsidR="009A4FCE" w:rsidRPr="004E5CA6" w:rsidRDefault="009A4FCE" w:rsidP="009A4FCE">
      <w:pPr>
        <w:rPr>
          <w:b/>
        </w:rPr>
      </w:pPr>
      <w:r>
        <w:rPr>
          <w:b/>
        </w:rPr>
        <w:t>Pyt 14</w:t>
      </w:r>
      <w:r w:rsidRPr="00543030">
        <w:rPr>
          <w:b/>
        </w:rPr>
        <w:t xml:space="preserve">: </w:t>
      </w:r>
    </w:p>
    <w:p w:rsidR="009A4FCE" w:rsidRDefault="009A4FCE" w:rsidP="009A4FCE">
      <w:r>
        <w:t>Pakiet 7 Poz.12</w:t>
      </w:r>
    </w:p>
    <w:p w:rsidR="009A4FCE" w:rsidRDefault="009A4FCE" w:rsidP="009A4FCE">
      <w:r>
        <w:t>Czy zamawiający wymaga gazę sklasyfikowaną w klasie II a reguła 7?</w:t>
      </w:r>
    </w:p>
    <w:p w:rsidR="009A4FCE" w:rsidRPr="00A20178" w:rsidRDefault="009A4FCE" w:rsidP="009A4FCE">
      <w:pPr>
        <w:jc w:val="both"/>
        <w:rPr>
          <w:b/>
        </w:rPr>
      </w:pPr>
      <w:r>
        <w:rPr>
          <w:b/>
        </w:rPr>
        <w:t>Ad 14</w:t>
      </w:r>
      <w:r w:rsidRPr="004E5CA6">
        <w:rPr>
          <w:b/>
        </w:rPr>
        <w:t>:</w:t>
      </w:r>
      <w:r w:rsidRPr="005234D4">
        <w:t xml:space="preserve"> </w:t>
      </w:r>
      <w:r w:rsidR="00A20178" w:rsidRPr="00A20178">
        <w:rPr>
          <w:b/>
        </w:rPr>
        <w:t>Tak</w:t>
      </w:r>
    </w:p>
    <w:p w:rsidR="009A4FCE" w:rsidRDefault="009A4FCE" w:rsidP="009A4FCE">
      <w:pPr>
        <w:rPr>
          <w:b/>
        </w:rPr>
      </w:pPr>
    </w:p>
    <w:p w:rsidR="009A4FCE" w:rsidRPr="004E5CA6" w:rsidRDefault="009A4FCE" w:rsidP="009A4FCE">
      <w:pPr>
        <w:rPr>
          <w:b/>
        </w:rPr>
      </w:pPr>
      <w:r>
        <w:rPr>
          <w:b/>
        </w:rPr>
        <w:t>Pyt 15</w:t>
      </w:r>
      <w:r w:rsidRPr="00543030">
        <w:rPr>
          <w:b/>
        </w:rPr>
        <w:t xml:space="preserve">: </w:t>
      </w:r>
    </w:p>
    <w:p w:rsidR="009A4FCE" w:rsidRDefault="009A4FCE" w:rsidP="009A4FCE">
      <w:r>
        <w:t>Pakiet 7 Poz.23-26</w:t>
      </w:r>
    </w:p>
    <w:p w:rsidR="009A4FCE" w:rsidRDefault="009A4FCE" w:rsidP="009A4FCE">
      <w:r>
        <w:t>Czy zamawiający wymaga kompresy z niestrzępiącymi się brzegami?</w:t>
      </w:r>
    </w:p>
    <w:p w:rsidR="009A4FCE" w:rsidRPr="00A20178" w:rsidRDefault="009A4FCE" w:rsidP="009A4FCE">
      <w:pPr>
        <w:jc w:val="both"/>
        <w:rPr>
          <w:b/>
        </w:rPr>
      </w:pPr>
      <w:r>
        <w:rPr>
          <w:b/>
        </w:rPr>
        <w:t>Ad 15</w:t>
      </w:r>
      <w:r w:rsidRPr="004E5CA6">
        <w:rPr>
          <w:b/>
        </w:rPr>
        <w:t>:</w:t>
      </w:r>
      <w:r w:rsidRPr="005234D4">
        <w:t xml:space="preserve"> </w:t>
      </w:r>
      <w:r w:rsidR="00A20178" w:rsidRPr="00A20178">
        <w:rPr>
          <w:b/>
        </w:rPr>
        <w:t>Tak</w:t>
      </w:r>
    </w:p>
    <w:p w:rsidR="009A4FCE" w:rsidRDefault="009A4FCE" w:rsidP="009A4FCE">
      <w:pPr>
        <w:rPr>
          <w:b/>
        </w:rPr>
      </w:pPr>
    </w:p>
    <w:p w:rsidR="009A4FCE" w:rsidRPr="004E5CA6" w:rsidRDefault="009A4FCE" w:rsidP="009A4FCE">
      <w:pPr>
        <w:rPr>
          <w:b/>
        </w:rPr>
      </w:pPr>
      <w:r>
        <w:rPr>
          <w:b/>
        </w:rPr>
        <w:t>Pyt 16</w:t>
      </w:r>
      <w:r w:rsidRPr="00543030">
        <w:rPr>
          <w:b/>
        </w:rPr>
        <w:t xml:space="preserve">: </w:t>
      </w:r>
    </w:p>
    <w:p w:rsidR="009A4FCE" w:rsidRDefault="009A4FCE" w:rsidP="009A4FCE">
      <w:r>
        <w:t>Pakiet 7 Poz.23-26</w:t>
      </w:r>
    </w:p>
    <w:p w:rsidR="009A4FCE" w:rsidRDefault="009A4FCE" w:rsidP="009A4FCE">
      <w:r>
        <w:t>Czy zamawiający wymaga kompresy z podwijanymi brzegami?</w:t>
      </w:r>
    </w:p>
    <w:p w:rsidR="009A4FCE" w:rsidRDefault="009A4FCE" w:rsidP="009A4FCE">
      <w:pPr>
        <w:jc w:val="both"/>
        <w:rPr>
          <w:b/>
        </w:rPr>
      </w:pPr>
      <w:r>
        <w:rPr>
          <w:b/>
        </w:rPr>
        <w:t>Ad 16</w:t>
      </w:r>
      <w:r w:rsidRPr="004E5CA6">
        <w:rPr>
          <w:b/>
        </w:rPr>
        <w:t>:</w:t>
      </w:r>
      <w:r w:rsidRPr="005234D4">
        <w:t xml:space="preserve"> </w:t>
      </w:r>
      <w:r w:rsidR="00A20178" w:rsidRPr="00A20178">
        <w:rPr>
          <w:b/>
        </w:rPr>
        <w:t>Tak</w:t>
      </w:r>
    </w:p>
    <w:p w:rsidR="009A4FCE" w:rsidRDefault="009A4FCE" w:rsidP="009A4FCE">
      <w:pPr>
        <w:pStyle w:val="western"/>
        <w:spacing w:after="0" w:line="360" w:lineRule="auto"/>
      </w:pPr>
    </w:p>
    <w:p w:rsidR="005906D8" w:rsidRPr="004E5CA6" w:rsidRDefault="005906D8" w:rsidP="005906D8">
      <w:pPr>
        <w:rPr>
          <w:b/>
        </w:rPr>
      </w:pPr>
      <w:r>
        <w:rPr>
          <w:b/>
        </w:rPr>
        <w:t>Pyt 17</w:t>
      </w:r>
      <w:r w:rsidRPr="00543030">
        <w:rPr>
          <w:b/>
        </w:rPr>
        <w:t xml:space="preserve">: </w:t>
      </w:r>
    </w:p>
    <w:p w:rsidR="005906D8" w:rsidRDefault="005906D8" w:rsidP="005906D8">
      <w:r>
        <w:t>Pakiet 7 Poz.23-26</w:t>
      </w:r>
    </w:p>
    <w:p w:rsidR="005906D8" w:rsidRDefault="005906D8" w:rsidP="005906D8">
      <w:r>
        <w:t>Czy zamawiający wymaga kompresy sklasyfikowaną w klasie II a reguła 7?</w:t>
      </w:r>
    </w:p>
    <w:p w:rsidR="005906D8" w:rsidRDefault="005906D8" w:rsidP="005906D8">
      <w:pPr>
        <w:jc w:val="both"/>
        <w:rPr>
          <w:b/>
        </w:rPr>
      </w:pPr>
      <w:r>
        <w:rPr>
          <w:b/>
        </w:rPr>
        <w:t>Ad 17</w:t>
      </w:r>
      <w:r w:rsidRPr="004E5CA6">
        <w:rPr>
          <w:b/>
        </w:rPr>
        <w:t>:</w:t>
      </w:r>
      <w:r w:rsidRPr="005234D4">
        <w:t xml:space="preserve"> </w:t>
      </w:r>
      <w:r w:rsidR="00A20178" w:rsidRPr="00A20178">
        <w:rPr>
          <w:b/>
        </w:rPr>
        <w:t>Tak</w:t>
      </w:r>
    </w:p>
    <w:p w:rsidR="005906D8" w:rsidRDefault="005906D8" w:rsidP="005906D8">
      <w:pPr>
        <w:rPr>
          <w:b/>
        </w:rPr>
      </w:pPr>
    </w:p>
    <w:p w:rsidR="005906D8" w:rsidRPr="004E5CA6" w:rsidRDefault="005906D8" w:rsidP="005906D8">
      <w:pPr>
        <w:rPr>
          <w:b/>
        </w:rPr>
      </w:pPr>
      <w:r>
        <w:rPr>
          <w:b/>
        </w:rPr>
        <w:t>Pyt 18</w:t>
      </w:r>
      <w:r w:rsidRPr="00543030">
        <w:rPr>
          <w:b/>
        </w:rPr>
        <w:t xml:space="preserve">: </w:t>
      </w:r>
    </w:p>
    <w:p w:rsidR="005906D8" w:rsidRDefault="005906D8" w:rsidP="005906D8">
      <w:r>
        <w:t>Pakiet 7  Poz.39</w:t>
      </w:r>
    </w:p>
    <w:p w:rsidR="005906D8" w:rsidRDefault="005906D8" w:rsidP="005906D8">
      <w:r>
        <w:t>Czy zamawiający dopuści opaskę elastyczną dzianą z zapinką , o wymiarach 15 cm x 4 m?</w:t>
      </w:r>
    </w:p>
    <w:p w:rsidR="005906D8" w:rsidRDefault="005906D8" w:rsidP="005906D8">
      <w:pPr>
        <w:rPr>
          <w:b/>
        </w:rPr>
      </w:pPr>
      <w:r>
        <w:rPr>
          <w:b/>
        </w:rPr>
        <w:t>Ad 18</w:t>
      </w:r>
      <w:r w:rsidRPr="004E5CA6">
        <w:rPr>
          <w:b/>
        </w:rPr>
        <w:t>:</w:t>
      </w:r>
      <w:r w:rsidRPr="005234D4">
        <w:t xml:space="preserve"> </w:t>
      </w:r>
      <w:r w:rsidR="00A20178" w:rsidRPr="00A20178">
        <w:rPr>
          <w:b/>
        </w:rPr>
        <w:t>Zamawiający dopuszcza</w:t>
      </w:r>
    </w:p>
    <w:p w:rsidR="005906D8" w:rsidRDefault="005906D8" w:rsidP="005906D8">
      <w:pPr>
        <w:rPr>
          <w:b/>
        </w:rPr>
      </w:pPr>
    </w:p>
    <w:p w:rsidR="005906D8" w:rsidRPr="004E5CA6" w:rsidRDefault="005906D8" w:rsidP="005906D8">
      <w:pPr>
        <w:rPr>
          <w:b/>
        </w:rPr>
      </w:pPr>
      <w:r>
        <w:rPr>
          <w:b/>
        </w:rPr>
        <w:t>Pyt 19</w:t>
      </w:r>
      <w:r w:rsidRPr="00543030">
        <w:rPr>
          <w:b/>
        </w:rPr>
        <w:t xml:space="preserve">: </w:t>
      </w:r>
    </w:p>
    <w:p w:rsidR="005906D8" w:rsidRDefault="005906D8" w:rsidP="005906D8">
      <w:pPr>
        <w:jc w:val="both"/>
        <w:rPr>
          <w:b/>
        </w:rPr>
      </w:pPr>
      <w:r>
        <w:t>Czy Zamawiający wydzieli do osobnego Pakietu Produkty z Pakietu 8 punkt 4 i 5 i dopuści:</w:t>
      </w:r>
      <w:r>
        <w:br/>
        <w:t xml:space="preserve">w punkcie 4 -Jednorazowe chusteczki </w:t>
      </w:r>
      <w:proofErr w:type="spellStart"/>
      <w:r>
        <w:t>wiskozowo-celulozowo-poliestrowe</w:t>
      </w:r>
      <w:proofErr w:type="spellEnd"/>
      <w:r>
        <w:t xml:space="preserve"> przeznaczone                 do osuszania powierzchni, a po nasączeniu do dezynfekcji i mycia powierzchni oraz wyposażenia. </w:t>
      </w:r>
      <w:proofErr w:type="spellStart"/>
      <w:r>
        <w:t>Niskopyłowe</w:t>
      </w:r>
      <w:proofErr w:type="spellEnd"/>
      <w:r>
        <w:t xml:space="preserve">. Gramatura 70g/m2. Rozmiar pojedynczej chusteczki: 18 x 25 </w:t>
      </w:r>
      <w:proofErr w:type="spellStart"/>
      <w:r>
        <w:t>cm</w:t>
      </w:r>
      <w:proofErr w:type="spellEnd"/>
      <w:r>
        <w:t>. Opakowanie: zwój 300szt. perforowanych chusteczek, w opakowaniu foliowym                         z etykietą.</w:t>
      </w:r>
      <w:r>
        <w:br/>
        <w:t>w punkcie 5- wiaderko kompatybilne z zaproponowanymi wyżej chusteczkami</w:t>
      </w:r>
      <w:r>
        <w:br/>
        <w:t>lub</w:t>
      </w:r>
      <w:r>
        <w:br/>
        <w:t xml:space="preserve">w punkcie 4- Jednorazowe chusteczki </w:t>
      </w:r>
      <w:proofErr w:type="spellStart"/>
      <w:r>
        <w:t>wiskozowo-celulozowo-poliestrowe</w:t>
      </w:r>
      <w:proofErr w:type="spellEnd"/>
      <w:r>
        <w:t xml:space="preserve"> przeznaczone                do osuszania powierzchni, a po nasączeniu do dezynfekcji i mycia powierzchni oraz wyposażenia. </w:t>
      </w:r>
      <w:proofErr w:type="spellStart"/>
      <w:r>
        <w:t>Niskopyłowe</w:t>
      </w:r>
      <w:proofErr w:type="spellEnd"/>
      <w:r>
        <w:t xml:space="preserve">. Gramatura 70g/m2. Rozmiar pojedynczej chusteczki: 30 x 34 </w:t>
      </w:r>
      <w:proofErr w:type="spellStart"/>
      <w:r>
        <w:t>cm</w:t>
      </w:r>
      <w:proofErr w:type="spellEnd"/>
      <w:r>
        <w:t>. Opakowanie: zwój 100szt. perforowanych chusteczek, w opakowaniu foliowym                      z etykietą.</w:t>
      </w:r>
      <w:r>
        <w:br/>
        <w:t>w punkcie 5- wiaderko kompatybilne z zaproponowanymi wyżej chusteczkami</w:t>
      </w:r>
      <w:r>
        <w:br/>
      </w:r>
      <w:r>
        <w:rPr>
          <w:b/>
        </w:rPr>
        <w:t>Ad 19</w:t>
      </w:r>
      <w:r w:rsidRPr="004E5CA6">
        <w:rPr>
          <w:b/>
        </w:rPr>
        <w:t>:</w:t>
      </w:r>
      <w:r w:rsidRPr="005234D4">
        <w:t xml:space="preserve"> </w:t>
      </w:r>
      <w:r w:rsidR="00E71253" w:rsidRPr="00E71253">
        <w:rPr>
          <w:b/>
        </w:rPr>
        <w:t>Zgodnie z SIWZ</w:t>
      </w:r>
    </w:p>
    <w:p w:rsidR="005906D8" w:rsidRDefault="005906D8" w:rsidP="005906D8">
      <w:pPr>
        <w:rPr>
          <w:b/>
        </w:rPr>
      </w:pPr>
    </w:p>
    <w:p w:rsidR="005906D8" w:rsidRPr="004E5CA6" w:rsidRDefault="005906D8" w:rsidP="005906D8">
      <w:pPr>
        <w:rPr>
          <w:b/>
        </w:rPr>
      </w:pPr>
      <w:r>
        <w:rPr>
          <w:b/>
        </w:rPr>
        <w:t>Pyt 20</w:t>
      </w:r>
      <w:r w:rsidRPr="00543030">
        <w:rPr>
          <w:b/>
        </w:rPr>
        <w:t xml:space="preserve">: </w:t>
      </w:r>
    </w:p>
    <w:p w:rsidR="005906D8" w:rsidRDefault="005906D8" w:rsidP="005906D8">
      <w:pPr>
        <w:jc w:val="both"/>
        <w:rPr>
          <w:b/>
        </w:rPr>
      </w:pPr>
      <w:r>
        <w:t>Czy Zamawiający wydzieli do osobnego Pakietu Produkty z Pakietu 8 punkt 7 i 8 i dopuści:</w:t>
      </w:r>
      <w:r>
        <w:br/>
        <w:t xml:space="preserve">Chusteczki bezalkoholowe przeznaczone do mycia i szybkiej dezynfekcji powierzchni sprzętu medycznego wrażliwego na działanie </w:t>
      </w:r>
      <w:proofErr w:type="spellStart"/>
      <w:r>
        <w:t>alkoholu.Przeznaczone</w:t>
      </w:r>
      <w:proofErr w:type="spellEnd"/>
      <w:r>
        <w:t xml:space="preserve"> do dezynfekcji powierzchni sprzętu medycznego ze szkła, porcelany, metalu, gumy, tworzy sztucznych, szkła akrylowego. Do zastosowania na oddziale intensywnej terapii, blokach operacyjnych, do dezynfekcji aparatury medycznej, sprzętu, foteli </w:t>
      </w:r>
      <w:proofErr w:type="spellStart"/>
      <w:r>
        <w:t>zebiegowych</w:t>
      </w:r>
      <w:proofErr w:type="spellEnd"/>
      <w:r>
        <w:t xml:space="preserve">, lamp, inkubatorów. Bez zawartości aldehydów i fosforanów, nie odbarwiają dezynfekowanych powierzchni. Spektrum działania: B (w tym MRSA) w czasie 1 minuty, F (C. </w:t>
      </w:r>
      <w:proofErr w:type="spellStart"/>
      <w:r>
        <w:t>albicans</w:t>
      </w:r>
      <w:proofErr w:type="spellEnd"/>
      <w:r>
        <w:t xml:space="preserve">) w czasie 1 minuty, V (HBV, HCV, HDV, wirus grypy </w:t>
      </w:r>
      <w:proofErr w:type="spellStart"/>
      <w:r>
        <w:t>A,B,C</w:t>
      </w:r>
      <w:proofErr w:type="spellEnd"/>
      <w:r>
        <w:t xml:space="preserve">, </w:t>
      </w:r>
      <w:proofErr w:type="spellStart"/>
      <w:r>
        <w:t>Vaccinia</w:t>
      </w:r>
      <w:proofErr w:type="spellEnd"/>
      <w:r>
        <w:t xml:space="preserve">, Rota w czasie 1 minuty, Noro w czasie 30 minut, wymiar chusteczki 17x23cm, 100 sztuk w opakowaniu typu tuba i </w:t>
      </w:r>
      <w:proofErr w:type="spellStart"/>
      <w:r>
        <w:t>wklady</w:t>
      </w:r>
      <w:proofErr w:type="spellEnd"/>
      <w:r>
        <w:t xml:space="preserve"> do tuby?</w:t>
      </w:r>
      <w:r>
        <w:br/>
        <w:t>lub</w:t>
      </w:r>
      <w:r>
        <w:br/>
        <w:t xml:space="preserve">Chusteczki bezalkoholowe przeznaczone do mycia i szybkiej dezynfekcji powierzchni sprzętu medycznego wrażliwego na działanie </w:t>
      </w:r>
      <w:proofErr w:type="spellStart"/>
      <w:r>
        <w:t>alkoholu.Przeznaczone</w:t>
      </w:r>
      <w:proofErr w:type="spellEnd"/>
      <w:r>
        <w:t xml:space="preserve"> do dezynfekcji powierzchni sprzętu medycznego ze szkła, porcelany, metalu, gumy, tworzy sztucznych, szkła akrylowego. Do zastosowania na oddziale intensywnej terapii, blokach operacyjnych, do dezynfekcji aparatury medycznej, sprzętu, foteli </w:t>
      </w:r>
      <w:proofErr w:type="spellStart"/>
      <w:r>
        <w:t>zebiegowych</w:t>
      </w:r>
      <w:proofErr w:type="spellEnd"/>
      <w:r>
        <w:t xml:space="preserve">, lamp, inkubatorów. Bez zawartości aldehydów i fosforanów, nie odbarwiają dezynfekowanych powierzchni. Spektrum działania: B (w tym MRSA) w czasie 1 minuty, F (C. </w:t>
      </w:r>
      <w:proofErr w:type="spellStart"/>
      <w:r>
        <w:t>albicans</w:t>
      </w:r>
      <w:proofErr w:type="spellEnd"/>
      <w:r>
        <w:t xml:space="preserve">) w czasie 1 minuty, V (HBV, HCV, HDV, wirus grypy </w:t>
      </w:r>
      <w:proofErr w:type="spellStart"/>
      <w:r>
        <w:t>A,B,C</w:t>
      </w:r>
      <w:proofErr w:type="spellEnd"/>
      <w:r>
        <w:t xml:space="preserve">, </w:t>
      </w:r>
      <w:proofErr w:type="spellStart"/>
      <w:r>
        <w:t>Vaccinia</w:t>
      </w:r>
      <w:proofErr w:type="spellEnd"/>
      <w:r>
        <w:t>, Rota w czasie 1 minuty, Noro w czasie 30 minut, wymiar chusteczki 12x18cm, 200 sztuk w opakowaniu typu tuba i wkłady do tuby?</w:t>
      </w:r>
      <w:r>
        <w:br/>
      </w:r>
      <w:r>
        <w:lastRenderedPageBreak/>
        <w:t>lub</w:t>
      </w:r>
      <w:r>
        <w:br/>
        <w:t xml:space="preserve">Chusteczki do dezynfekcji powierzchni oraz sprzętu medycznego, rozmiar 17 x 23 cm,  nasączone 36,8 % alkoholem izopropylowym, i 47,3% etanolem. konfekcjonowane po 100 sztuk w opakowaniu (tuba) i wkłady do tuby- Spektrum bakterie, grzyby, drożdże, wirusy (w tym Polio i </w:t>
      </w:r>
      <w:proofErr w:type="spellStart"/>
      <w:r>
        <w:t>Adeno</w:t>
      </w:r>
      <w:proofErr w:type="spellEnd"/>
      <w:r>
        <w:t>) do 5minut?</w:t>
      </w:r>
      <w:r>
        <w:br/>
        <w:t>lub</w:t>
      </w:r>
      <w:r>
        <w:br/>
        <w:t xml:space="preserve">Chusteczki do dezynfekcji powierzchni oraz sprzętu medycznego, rozmiar 12 x 18 cm,  nasączone 36,8 % alkoholem izopropylowym, i 47,3% etanolem. konfekcjonowane po 200 sztuk w opakowaniu (tuba) i wkłady do tuby- Spektrum bakterie, grzyby, drożdże, wirusy (w tym Polio i </w:t>
      </w:r>
      <w:proofErr w:type="spellStart"/>
      <w:r>
        <w:t>Adeno</w:t>
      </w:r>
      <w:proofErr w:type="spellEnd"/>
      <w:r>
        <w:t>) do 5minut?</w:t>
      </w:r>
      <w:r>
        <w:br/>
      </w:r>
      <w:r>
        <w:rPr>
          <w:b/>
        </w:rPr>
        <w:t>Ad 20</w:t>
      </w:r>
      <w:r w:rsidRPr="004E5CA6">
        <w:rPr>
          <w:b/>
        </w:rPr>
        <w:t>:</w:t>
      </w:r>
      <w:r w:rsidRPr="005234D4">
        <w:t xml:space="preserve"> </w:t>
      </w:r>
      <w:r w:rsidR="00E71253" w:rsidRPr="00E71253">
        <w:rPr>
          <w:b/>
        </w:rPr>
        <w:t>Zamawiający dopuszcza.</w:t>
      </w:r>
    </w:p>
    <w:p w:rsidR="005906D8" w:rsidRDefault="005906D8" w:rsidP="005906D8">
      <w:pPr>
        <w:rPr>
          <w:b/>
        </w:rPr>
      </w:pPr>
    </w:p>
    <w:p w:rsidR="005906D8" w:rsidRPr="004E5CA6" w:rsidRDefault="005906D8" w:rsidP="005906D8">
      <w:pPr>
        <w:rPr>
          <w:b/>
        </w:rPr>
      </w:pPr>
      <w:r>
        <w:rPr>
          <w:b/>
        </w:rPr>
        <w:t>Pyt 21</w:t>
      </w:r>
      <w:r w:rsidRPr="00543030">
        <w:rPr>
          <w:b/>
        </w:rPr>
        <w:t xml:space="preserve">: </w:t>
      </w:r>
    </w:p>
    <w:p w:rsidR="005906D8" w:rsidRDefault="005906D8" w:rsidP="005906D8">
      <w:pPr>
        <w:jc w:val="both"/>
        <w:rPr>
          <w:b/>
        </w:rPr>
      </w:pPr>
      <w:r>
        <w:t>Czy Zamawiający wydzieli do osobnego Pakietu Produkt z Pakietu 9 punkt 14 i dopuści:</w:t>
      </w:r>
      <w:r>
        <w:br/>
        <w:t xml:space="preserve">Jednorazowe, nasączone 70% alkoholem izopropylowym gaziki wykonane z włókniny </w:t>
      </w:r>
      <w:proofErr w:type="spellStart"/>
      <w:r>
        <w:t>poliestrowo-celulozowo-wiskozowej</w:t>
      </w:r>
      <w:proofErr w:type="spellEnd"/>
      <w:r>
        <w:t xml:space="preserve">, przeznaczone do oczyszczania i dezynfekcji skóry przed nakłuciem lub zastrzykiem;  pakowane pojedynczo w hermetycznie zamkniętych saszetkach. Opakowania 100 </w:t>
      </w:r>
      <w:proofErr w:type="spellStart"/>
      <w:r>
        <w:t>szt</w:t>
      </w:r>
      <w:proofErr w:type="spellEnd"/>
      <w:r>
        <w:t>?</w:t>
      </w:r>
      <w:r>
        <w:br/>
      </w:r>
      <w:r>
        <w:rPr>
          <w:b/>
        </w:rPr>
        <w:t>Ad 21</w:t>
      </w:r>
      <w:r w:rsidRPr="004E5CA6">
        <w:rPr>
          <w:b/>
        </w:rPr>
        <w:t>:</w:t>
      </w:r>
      <w:r w:rsidRPr="005234D4">
        <w:t xml:space="preserve"> </w:t>
      </w:r>
      <w:r w:rsidR="00E71253" w:rsidRPr="00E71253">
        <w:rPr>
          <w:b/>
        </w:rPr>
        <w:t>Zamawiający dopuszcza.</w:t>
      </w:r>
    </w:p>
    <w:p w:rsidR="00B62465" w:rsidRDefault="00B62465" w:rsidP="00B62465">
      <w:pPr>
        <w:rPr>
          <w:b/>
        </w:rPr>
      </w:pPr>
    </w:p>
    <w:p w:rsidR="00B62465" w:rsidRPr="004E5CA6" w:rsidRDefault="00B62465" w:rsidP="00B62465">
      <w:pPr>
        <w:rPr>
          <w:b/>
        </w:rPr>
      </w:pPr>
      <w:r>
        <w:rPr>
          <w:b/>
        </w:rPr>
        <w:t>Pyt 22</w:t>
      </w:r>
      <w:r w:rsidRPr="00543030">
        <w:rPr>
          <w:b/>
        </w:rPr>
        <w:t xml:space="preserve">: </w:t>
      </w:r>
    </w:p>
    <w:p w:rsidR="00B62465" w:rsidRPr="00FA3E04" w:rsidRDefault="00B62465" w:rsidP="00B62465">
      <w:pPr>
        <w:jc w:val="both"/>
      </w:pPr>
      <w:r>
        <w:t>Załącznik nr 2 do SIWZ - p</w:t>
      </w:r>
      <w:r w:rsidRPr="00FA3E04">
        <w:t xml:space="preserve">akiet </w:t>
      </w:r>
      <w:r>
        <w:t>8</w:t>
      </w:r>
    </w:p>
    <w:p w:rsidR="00B62465" w:rsidRPr="00B62465" w:rsidRDefault="00B62465" w:rsidP="00B62465">
      <w:pPr>
        <w:jc w:val="both"/>
        <w:rPr>
          <w:color w:val="000000"/>
        </w:rPr>
      </w:pPr>
      <w:r>
        <w:rPr>
          <w:color w:val="000000"/>
        </w:rPr>
        <w:t>Prosimy o określenie ilości wanien jakie mają być dostarczone</w:t>
      </w:r>
      <w:r w:rsidRPr="0084144B">
        <w:rPr>
          <w:color w:val="000000"/>
        </w:rPr>
        <w:t>.</w:t>
      </w:r>
      <w:r>
        <w:rPr>
          <w:color w:val="000000"/>
        </w:rPr>
        <w:t xml:space="preserve"> Czy mają być po 1 sztuce każdej wielkości?</w:t>
      </w:r>
      <w:r>
        <w:br/>
      </w:r>
      <w:r>
        <w:rPr>
          <w:b/>
        </w:rPr>
        <w:t>Ad 22</w:t>
      </w:r>
      <w:r w:rsidRPr="004E5CA6">
        <w:rPr>
          <w:b/>
        </w:rPr>
        <w:t>:</w:t>
      </w:r>
      <w:r w:rsidRPr="005234D4">
        <w:t xml:space="preserve"> </w:t>
      </w:r>
      <w:r w:rsidR="00DF527A" w:rsidRPr="00DF527A">
        <w:rPr>
          <w:b/>
        </w:rPr>
        <w:t>10L-2szt.; 30L-1 szt.; 15L-1 szt. dłuższa niż wyższa; 5L-2 szt.; 1L-1 szt.; 8L-1 szt.; 3L-1 szt.</w:t>
      </w:r>
    </w:p>
    <w:p w:rsidR="00B62465" w:rsidRDefault="00B62465" w:rsidP="00B62465">
      <w:pPr>
        <w:rPr>
          <w:b/>
        </w:rPr>
      </w:pPr>
    </w:p>
    <w:p w:rsidR="00B62465" w:rsidRPr="004E5CA6" w:rsidRDefault="00B62465" w:rsidP="00B62465">
      <w:pPr>
        <w:rPr>
          <w:b/>
        </w:rPr>
      </w:pPr>
      <w:r>
        <w:rPr>
          <w:b/>
        </w:rPr>
        <w:t>Pyt 23</w:t>
      </w:r>
      <w:r w:rsidRPr="00543030">
        <w:rPr>
          <w:b/>
        </w:rPr>
        <w:t xml:space="preserve">: </w:t>
      </w:r>
    </w:p>
    <w:p w:rsidR="00B62465" w:rsidRPr="00B505C7" w:rsidRDefault="00B62465" w:rsidP="00B62465">
      <w:pPr>
        <w:jc w:val="both"/>
        <w:rPr>
          <w:color w:val="000000"/>
        </w:rPr>
      </w:pPr>
      <w:r w:rsidRPr="00B505C7">
        <w:rPr>
          <w:color w:val="000000"/>
        </w:rPr>
        <w:t xml:space="preserve">Pakiet 9 poz. 10 </w:t>
      </w:r>
    </w:p>
    <w:p w:rsidR="00B62465" w:rsidRPr="00B62465" w:rsidRDefault="00B62465" w:rsidP="00B62465">
      <w:pPr>
        <w:jc w:val="both"/>
        <w:rPr>
          <w:color w:val="000000"/>
        </w:rPr>
      </w:pPr>
      <w:r>
        <w:rPr>
          <w:color w:val="000000"/>
        </w:rPr>
        <w:t xml:space="preserve">Czy Zamawiający dopuści dotychczas używany preparat </w:t>
      </w:r>
      <w:proofErr w:type="spellStart"/>
      <w:r>
        <w:rPr>
          <w:color w:val="000000"/>
        </w:rPr>
        <w:t>Softasept</w:t>
      </w:r>
      <w:proofErr w:type="spellEnd"/>
      <w:r>
        <w:rPr>
          <w:color w:val="000000"/>
        </w:rPr>
        <w:t xml:space="preserve"> N zabarwiony op. 1l?</w:t>
      </w:r>
      <w:r>
        <w:br/>
      </w:r>
      <w:r>
        <w:rPr>
          <w:b/>
        </w:rPr>
        <w:t>Ad 23</w:t>
      </w:r>
      <w:r w:rsidRPr="004E5CA6">
        <w:rPr>
          <w:b/>
        </w:rPr>
        <w:t>:</w:t>
      </w:r>
      <w:r w:rsidRPr="005234D4">
        <w:t xml:space="preserve"> </w:t>
      </w:r>
      <w:r w:rsidR="00E71253" w:rsidRPr="00E71253">
        <w:rPr>
          <w:b/>
        </w:rPr>
        <w:t>Zamawiający dopuszcza.</w:t>
      </w:r>
    </w:p>
    <w:p w:rsidR="00B62465" w:rsidRDefault="00B62465" w:rsidP="00B62465">
      <w:pPr>
        <w:rPr>
          <w:b/>
        </w:rPr>
      </w:pPr>
    </w:p>
    <w:p w:rsidR="00B62465" w:rsidRPr="004E5CA6" w:rsidRDefault="00B62465" w:rsidP="00B62465">
      <w:pPr>
        <w:rPr>
          <w:b/>
        </w:rPr>
      </w:pPr>
      <w:r>
        <w:rPr>
          <w:b/>
        </w:rPr>
        <w:t>Pyt 24</w:t>
      </w:r>
      <w:r w:rsidRPr="00543030">
        <w:rPr>
          <w:b/>
        </w:rPr>
        <w:t xml:space="preserve">: </w:t>
      </w:r>
    </w:p>
    <w:p w:rsidR="00B62465" w:rsidRPr="00B505C7" w:rsidRDefault="00B62465" w:rsidP="00B62465">
      <w:pPr>
        <w:jc w:val="both"/>
        <w:rPr>
          <w:color w:val="000000"/>
        </w:rPr>
      </w:pPr>
      <w:r w:rsidRPr="00B505C7">
        <w:rPr>
          <w:color w:val="000000"/>
        </w:rPr>
        <w:t>Pakiet 9 poz. 12</w:t>
      </w:r>
    </w:p>
    <w:p w:rsidR="00B62465" w:rsidRPr="00B62465" w:rsidRDefault="00B62465" w:rsidP="00B62465">
      <w:pPr>
        <w:jc w:val="both"/>
        <w:rPr>
          <w:color w:val="000000"/>
        </w:rPr>
      </w:pPr>
      <w:r>
        <w:rPr>
          <w:color w:val="000000"/>
        </w:rPr>
        <w:t xml:space="preserve">Czy Zamawiający dopuści dotychczas używany preparat </w:t>
      </w:r>
      <w:proofErr w:type="spellStart"/>
      <w:r>
        <w:rPr>
          <w:color w:val="000000"/>
        </w:rPr>
        <w:t>Softasept</w:t>
      </w:r>
      <w:proofErr w:type="spellEnd"/>
      <w:r>
        <w:rPr>
          <w:color w:val="000000"/>
        </w:rPr>
        <w:t xml:space="preserve"> N bezbarwny op. 1l?</w:t>
      </w:r>
      <w:r>
        <w:br/>
      </w:r>
      <w:r>
        <w:rPr>
          <w:b/>
        </w:rPr>
        <w:t>Ad 24</w:t>
      </w:r>
      <w:r w:rsidRPr="004E5CA6">
        <w:rPr>
          <w:b/>
        </w:rPr>
        <w:t>:</w:t>
      </w:r>
      <w:r w:rsidRPr="005234D4">
        <w:t xml:space="preserve"> </w:t>
      </w:r>
      <w:r w:rsidR="00E71253" w:rsidRPr="00E71253">
        <w:rPr>
          <w:b/>
        </w:rPr>
        <w:t>Zamawiający dopuszcza.</w:t>
      </w:r>
    </w:p>
    <w:p w:rsidR="00B62465" w:rsidRDefault="00B62465" w:rsidP="00B62465">
      <w:pPr>
        <w:rPr>
          <w:b/>
        </w:rPr>
      </w:pPr>
    </w:p>
    <w:p w:rsidR="00B62465" w:rsidRPr="004E5CA6" w:rsidRDefault="00B62465" w:rsidP="00B62465">
      <w:pPr>
        <w:rPr>
          <w:b/>
        </w:rPr>
      </w:pPr>
      <w:r>
        <w:rPr>
          <w:b/>
        </w:rPr>
        <w:t>Pyt 25</w:t>
      </w:r>
      <w:r w:rsidRPr="00543030">
        <w:rPr>
          <w:b/>
        </w:rPr>
        <w:t xml:space="preserve">: </w:t>
      </w:r>
    </w:p>
    <w:p w:rsidR="00B62465" w:rsidRPr="00B505C7" w:rsidRDefault="00B62465" w:rsidP="00B62465">
      <w:pPr>
        <w:jc w:val="both"/>
        <w:rPr>
          <w:color w:val="000000"/>
        </w:rPr>
      </w:pPr>
      <w:r w:rsidRPr="00B505C7">
        <w:rPr>
          <w:color w:val="000000"/>
        </w:rPr>
        <w:t>Pakiet 9 poz. 13</w:t>
      </w:r>
    </w:p>
    <w:p w:rsidR="00B62465" w:rsidRPr="00B62465" w:rsidRDefault="00B62465" w:rsidP="00B62465">
      <w:pPr>
        <w:jc w:val="both"/>
        <w:rPr>
          <w:color w:val="000000"/>
        </w:rPr>
      </w:pPr>
      <w:r w:rsidRPr="00B505C7">
        <w:rPr>
          <w:color w:val="000000"/>
        </w:rPr>
        <w:t xml:space="preserve">Czy Zamawiający dopuści dotychczas używany preparat </w:t>
      </w:r>
      <w:proofErr w:type="spellStart"/>
      <w:r w:rsidRPr="00B505C7">
        <w:rPr>
          <w:color w:val="000000"/>
        </w:rPr>
        <w:t>Softasept</w:t>
      </w:r>
      <w:proofErr w:type="spellEnd"/>
      <w:r w:rsidRPr="00B505C7">
        <w:rPr>
          <w:color w:val="000000"/>
        </w:rPr>
        <w:t xml:space="preserve"> N bezbarwny op. </w:t>
      </w:r>
      <w:r>
        <w:rPr>
          <w:color w:val="000000"/>
        </w:rPr>
        <w:t>250m</w:t>
      </w:r>
      <w:r w:rsidRPr="00B505C7">
        <w:rPr>
          <w:color w:val="000000"/>
        </w:rPr>
        <w:t>l</w:t>
      </w:r>
      <w:r>
        <w:rPr>
          <w:color w:val="000000"/>
        </w:rPr>
        <w:t xml:space="preserve">                z odpowiednim przeliczeniem opakowań</w:t>
      </w:r>
      <w:r w:rsidRPr="00B505C7">
        <w:rPr>
          <w:color w:val="000000"/>
        </w:rPr>
        <w:t>?</w:t>
      </w:r>
      <w:r>
        <w:rPr>
          <w:color w:val="000000"/>
        </w:rPr>
        <w:t xml:space="preserve"> W przypadku zgody prosimy o określenie ilości opakowań.</w:t>
      </w:r>
      <w:r>
        <w:br/>
      </w:r>
      <w:r>
        <w:rPr>
          <w:b/>
        </w:rPr>
        <w:t>Ad 25</w:t>
      </w:r>
      <w:r w:rsidRPr="004E5CA6">
        <w:rPr>
          <w:b/>
        </w:rPr>
        <w:t>:</w:t>
      </w:r>
      <w:r w:rsidRPr="005234D4">
        <w:t xml:space="preserve"> </w:t>
      </w:r>
      <w:r w:rsidR="00E71253" w:rsidRPr="00E71253">
        <w:rPr>
          <w:b/>
        </w:rPr>
        <w:t>Zamawiający dopuszcza</w:t>
      </w:r>
      <w:r w:rsidR="00DF527A">
        <w:rPr>
          <w:b/>
        </w:rPr>
        <w:t>, w opisie poz.13 winno być 250ml zamiast 350ml</w:t>
      </w:r>
    </w:p>
    <w:p w:rsidR="00397A99" w:rsidRDefault="00397A99" w:rsidP="00397A99">
      <w:pPr>
        <w:rPr>
          <w:b/>
        </w:rPr>
      </w:pPr>
    </w:p>
    <w:p w:rsidR="00397A99" w:rsidRPr="004E5CA6" w:rsidRDefault="00397A99" w:rsidP="00397A99">
      <w:pPr>
        <w:rPr>
          <w:b/>
        </w:rPr>
      </w:pPr>
      <w:r>
        <w:rPr>
          <w:b/>
        </w:rPr>
        <w:t>Pyt 26</w:t>
      </w:r>
      <w:r w:rsidRPr="00543030">
        <w:rPr>
          <w:b/>
        </w:rPr>
        <w:t xml:space="preserve">: </w:t>
      </w:r>
    </w:p>
    <w:p w:rsidR="00397A99" w:rsidRPr="00397A99" w:rsidRDefault="00397A99" w:rsidP="00397A99">
      <w:pPr>
        <w:jc w:val="both"/>
      </w:pPr>
      <w:r w:rsidRPr="00397A99">
        <w:t>Czy Zamawiający w Pakiecie 5 w pozycji 3 wyrazi zgodę na zaoferowanie produktu leczniczego w butelce zakręcanej?</w:t>
      </w:r>
      <w:r>
        <w:br/>
      </w:r>
      <w:r>
        <w:rPr>
          <w:b/>
        </w:rPr>
        <w:t>Ad 26</w:t>
      </w:r>
      <w:r w:rsidRPr="004E5CA6">
        <w:rPr>
          <w:b/>
        </w:rPr>
        <w:t>:</w:t>
      </w:r>
      <w:r w:rsidRPr="005234D4">
        <w:t xml:space="preserve"> </w:t>
      </w:r>
      <w:r w:rsidR="00E71253" w:rsidRPr="00E71253">
        <w:rPr>
          <w:b/>
        </w:rPr>
        <w:t>Zamawiający dopuszcza.</w:t>
      </w:r>
    </w:p>
    <w:p w:rsidR="00397A99" w:rsidRDefault="00397A99" w:rsidP="00397A99">
      <w:pPr>
        <w:rPr>
          <w:b/>
        </w:rPr>
      </w:pPr>
    </w:p>
    <w:p w:rsidR="00E71253" w:rsidRDefault="00E71253" w:rsidP="00397A99">
      <w:pPr>
        <w:rPr>
          <w:b/>
        </w:rPr>
      </w:pPr>
    </w:p>
    <w:p w:rsidR="00E71253" w:rsidRDefault="00E71253" w:rsidP="00397A99">
      <w:pPr>
        <w:rPr>
          <w:b/>
        </w:rPr>
      </w:pPr>
    </w:p>
    <w:p w:rsidR="00397A99" w:rsidRPr="004E5CA6" w:rsidRDefault="00397A99" w:rsidP="00397A99">
      <w:pPr>
        <w:rPr>
          <w:b/>
        </w:rPr>
      </w:pPr>
      <w:r>
        <w:rPr>
          <w:b/>
        </w:rPr>
        <w:t>Pyt 27</w:t>
      </w:r>
      <w:r w:rsidRPr="00543030">
        <w:rPr>
          <w:b/>
        </w:rPr>
        <w:t xml:space="preserve">: </w:t>
      </w:r>
    </w:p>
    <w:p w:rsidR="00397A99" w:rsidRPr="00397A99" w:rsidRDefault="00397A99" w:rsidP="00397A99">
      <w:pPr>
        <w:jc w:val="both"/>
      </w:pPr>
      <w:r w:rsidRPr="00397A99">
        <w:t>Czy Zamawiający w Pakiecie 5 w pozycji 15 wyrazi zgodę na zaoferowanie produktu leczniczego w butelce stojącej z dwoma różnymi portami?</w:t>
      </w:r>
      <w:r>
        <w:br/>
      </w:r>
      <w:r>
        <w:rPr>
          <w:b/>
        </w:rPr>
        <w:t>Ad 27</w:t>
      </w:r>
      <w:r w:rsidRPr="004E5CA6">
        <w:rPr>
          <w:b/>
        </w:rPr>
        <w:t>:</w:t>
      </w:r>
      <w:r w:rsidRPr="005234D4">
        <w:t xml:space="preserve"> </w:t>
      </w:r>
      <w:r w:rsidR="00E71253" w:rsidRPr="00E71253">
        <w:rPr>
          <w:b/>
        </w:rPr>
        <w:t>Zamawiający dopuszcza.</w:t>
      </w:r>
    </w:p>
    <w:p w:rsidR="00397A99" w:rsidRDefault="00397A99" w:rsidP="00397A99">
      <w:pPr>
        <w:rPr>
          <w:b/>
        </w:rPr>
      </w:pPr>
    </w:p>
    <w:p w:rsidR="00397A99" w:rsidRPr="004E5CA6" w:rsidRDefault="00397A99" w:rsidP="00397A99">
      <w:pPr>
        <w:rPr>
          <w:b/>
        </w:rPr>
      </w:pPr>
      <w:r>
        <w:rPr>
          <w:b/>
        </w:rPr>
        <w:t>Pyt 28</w:t>
      </w:r>
      <w:r w:rsidRPr="00543030">
        <w:rPr>
          <w:b/>
        </w:rPr>
        <w:t xml:space="preserve">: </w:t>
      </w:r>
    </w:p>
    <w:p w:rsidR="00397A99" w:rsidRPr="00397A99" w:rsidRDefault="00397A99" w:rsidP="00397A99">
      <w:pPr>
        <w:jc w:val="both"/>
      </w:pPr>
      <w:r w:rsidRPr="00397A99">
        <w:t>Czy Zamawiający w Pakiecie 5 pozycja 20 wyrazi zgodę na zaoferowanie asortymentu konfek</w:t>
      </w:r>
      <w:r>
        <w:t>cjonowanego w butelce szklanej?</w:t>
      </w:r>
      <w:r>
        <w:br/>
      </w:r>
      <w:r>
        <w:rPr>
          <w:b/>
        </w:rPr>
        <w:t>Ad 28</w:t>
      </w:r>
      <w:r w:rsidRPr="004E5CA6">
        <w:rPr>
          <w:b/>
        </w:rPr>
        <w:t>:</w:t>
      </w:r>
      <w:r w:rsidRPr="005234D4">
        <w:t xml:space="preserve"> </w:t>
      </w:r>
      <w:r w:rsidR="00E71253" w:rsidRPr="00E71253">
        <w:rPr>
          <w:b/>
        </w:rPr>
        <w:t>Zamawiający dopuszcza.</w:t>
      </w:r>
    </w:p>
    <w:p w:rsidR="00397A99" w:rsidRDefault="00397A99" w:rsidP="00397A99">
      <w:pPr>
        <w:rPr>
          <w:b/>
        </w:rPr>
      </w:pPr>
    </w:p>
    <w:p w:rsidR="00397A99" w:rsidRPr="004E5CA6" w:rsidRDefault="00397A99" w:rsidP="00397A99">
      <w:pPr>
        <w:rPr>
          <w:b/>
        </w:rPr>
      </w:pPr>
      <w:r>
        <w:rPr>
          <w:b/>
        </w:rPr>
        <w:t>Pyt 29</w:t>
      </w:r>
      <w:r w:rsidRPr="00543030">
        <w:rPr>
          <w:b/>
        </w:rPr>
        <w:t xml:space="preserve">: </w:t>
      </w:r>
    </w:p>
    <w:p w:rsidR="00397A99" w:rsidRPr="00397A99" w:rsidRDefault="00397A99" w:rsidP="00397A99">
      <w:pPr>
        <w:jc w:val="both"/>
      </w:pPr>
      <w:r w:rsidRPr="00397A99">
        <w:t>Czy Zamawiający w Pakiecie 5 w pozycji 26 (Mannitol 20% 100 ml) wyrazi zgodę na zaoferowanie produktu leczniczego w opakowaniu butelka szklana? Opisany produkt nie występuje na rynku w worku.</w:t>
      </w:r>
      <w:r>
        <w:br/>
      </w:r>
      <w:r>
        <w:rPr>
          <w:b/>
        </w:rPr>
        <w:t>Ad 29</w:t>
      </w:r>
      <w:r w:rsidRPr="004E5CA6">
        <w:rPr>
          <w:b/>
        </w:rPr>
        <w:t>:</w:t>
      </w:r>
      <w:r w:rsidRPr="005234D4">
        <w:t xml:space="preserve"> </w:t>
      </w:r>
      <w:r w:rsidR="00E71253" w:rsidRPr="00E71253">
        <w:rPr>
          <w:b/>
        </w:rPr>
        <w:t>Zamawiający wyraża zgodę.</w:t>
      </w:r>
    </w:p>
    <w:p w:rsidR="00397A99" w:rsidRDefault="00397A99" w:rsidP="00397A99">
      <w:pPr>
        <w:rPr>
          <w:b/>
        </w:rPr>
      </w:pPr>
    </w:p>
    <w:p w:rsidR="00397A99" w:rsidRPr="004E5CA6" w:rsidRDefault="00397A99" w:rsidP="00397A99">
      <w:pPr>
        <w:rPr>
          <w:b/>
        </w:rPr>
      </w:pPr>
      <w:r>
        <w:rPr>
          <w:b/>
        </w:rPr>
        <w:t>Pyt 30</w:t>
      </w:r>
      <w:r w:rsidRPr="00543030">
        <w:rPr>
          <w:b/>
        </w:rPr>
        <w:t xml:space="preserve">: </w:t>
      </w:r>
    </w:p>
    <w:p w:rsidR="00397A99" w:rsidRPr="00397A99" w:rsidRDefault="00397A99" w:rsidP="00397A99">
      <w:pPr>
        <w:jc w:val="both"/>
      </w:pPr>
      <w:r w:rsidRPr="00397A99">
        <w:t>Czy Zamawiający w Pakiecie 5 pozycja 29 wyrazi zgodę na zaoferowanie asortymentu konfekcjonowanego w opakowaniach handlowych a’ 20 sztuk, z odpowiednim przeliczeniem opakowań w górę?</w:t>
      </w:r>
      <w:r>
        <w:br/>
      </w:r>
      <w:r>
        <w:rPr>
          <w:b/>
        </w:rPr>
        <w:t>Ad 30</w:t>
      </w:r>
      <w:r w:rsidRPr="004E5CA6">
        <w:rPr>
          <w:b/>
        </w:rPr>
        <w:t>:</w:t>
      </w:r>
      <w:r w:rsidRPr="005234D4">
        <w:t xml:space="preserve"> </w:t>
      </w:r>
      <w:r w:rsidR="00E71253" w:rsidRPr="00E71253">
        <w:rPr>
          <w:b/>
        </w:rPr>
        <w:t>Zgodnie z SIWZ</w:t>
      </w:r>
    </w:p>
    <w:p w:rsidR="00397A99" w:rsidRDefault="00397A99" w:rsidP="00397A99">
      <w:pPr>
        <w:rPr>
          <w:b/>
        </w:rPr>
      </w:pPr>
    </w:p>
    <w:p w:rsidR="00397A99" w:rsidRPr="004E5CA6" w:rsidRDefault="00397A99" w:rsidP="00397A99">
      <w:pPr>
        <w:rPr>
          <w:b/>
        </w:rPr>
      </w:pPr>
      <w:r>
        <w:rPr>
          <w:b/>
        </w:rPr>
        <w:t>Pyt 31</w:t>
      </w:r>
      <w:r w:rsidRPr="00543030">
        <w:rPr>
          <w:b/>
        </w:rPr>
        <w:t xml:space="preserve">: </w:t>
      </w:r>
    </w:p>
    <w:p w:rsidR="00397A99" w:rsidRPr="00397A99" w:rsidRDefault="00397A99" w:rsidP="00397A99">
      <w:pPr>
        <w:jc w:val="both"/>
      </w:pPr>
      <w:r w:rsidRPr="00397A99">
        <w:t xml:space="preserve">Czy Zamawiający w Pakiecie 1 w pozycji 5 wyrazi zgodę na zaoferowanie diety </w:t>
      </w:r>
      <w:proofErr w:type="spellStart"/>
      <w:r w:rsidRPr="00397A99">
        <w:t>Fresubin</w:t>
      </w:r>
      <w:proofErr w:type="spellEnd"/>
      <w:r w:rsidRPr="00397A99">
        <w:t xml:space="preserve"> </w:t>
      </w:r>
      <w:proofErr w:type="spellStart"/>
      <w:r w:rsidRPr="00397A99">
        <w:t>Original</w:t>
      </w:r>
      <w:proofErr w:type="spellEnd"/>
      <w:r w:rsidRPr="00397A99">
        <w:t xml:space="preserve"> w opakowaniu </w:t>
      </w:r>
      <w:proofErr w:type="spellStart"/>
      <w:r w:rsidRPr="00397A99">
        <w:t>EasyBag</w:t>
      </w:r>
      <w:proofErr w:type="spellEnd"/>
      <w:r w:rsidRPr="00397A99">
        <w:t xml:space="preserve"> 500ml - dieta do żywienia dojelitowego </w:t>
      </w:r>
      <w:proofErr w:type="spellStart"/>
      <w:r w:rsidRPr="00397A99">
        <w:t>normokaloryczna</w:t>
      </w:r>
      <w:proofErr w:type="spellEnd"/>
      <w:r w:rsidRPr="00397A99">
        <w:t xml:space="preserve"> (1,0 kcal/ml),bezresztkowa, zawierająca białko mleka(kazeina i soja)(3,8g/100ml), tłuszcze (olej rzepakowy, olej słonecznikowy, ω-3 kwasy tłuszczowe olej rybi </w:t>
      </w:r>
      <w:proofErr w:type="spellStart"/>
      <w:r w:rsidRPr="00397A99">
        <w:t>EPA,DHA</w:t>
      </w:r>
      <w:proofErr w:type="spellEnd"/>
      <w:r w:rsidRPr="00397A99">
        <w:t>)(3,4g/100ml), węglowodany (</w:t>
      </w:r>
      <w:proofErr w:type="spellStart"/>
      <w:r w:rsidRPr="00397A99">
        <w:t>maltodekstryny</w:t>
      </w:r>
      <w:proofErr w:type="spellEnd"/>
      <w:r w:rsidRPr="00397A99">
        <w:t>) (13,8g/100m</w:t>
      </w:r>
      <w:r>
        <w:t xml:space="preserve">l) o </w:t>
      </w:r>
      <w:proofErr w:type="spellStart"/>
      <w:r>
        <w:t>osmolarności</w:t>
      </w:r>
      <w:proofErr w:type="spellEnd"/>
      <w:r>
        <w:t xml:space="preserve"> 220 </w:t>
      </w:r>
      <w:proofErr w:type="spellStart"/>
      <w:r>
        <w:t>mosmol</w:t>
      </w:r>
      <w:proofErr w:type="spellEnd"/>
      <w:r>
        <w:t>/l?</w:t>
      </w:r>
      <w:r>
        <w:br/>
      </w:r>
      <w:r>
        <w:rPr>
          <w:b/>
        </w:rPr>
        <w:t>Ad 31</w:t>
      </w:r>
      <w:r w:rsidRPr="004E5CA6">
        <w:rPr>
          <w:b/>
        </w:rPr>
        <w:t>:</w:t>
      </w:r>
      <w:r w:rsidRPr="005234D4">
        <w:t xml:space="preserve"> </w:t>
      </w:r>
      <w:r w:rsidR="00E71253" w:rsidRPr="00E71253">
        <w:rPr>
          <w:b/>
        </w:rPr>
        <w:t>Zamawiający nie wyraża zgody.</w:t>
      </w:r>
      <w:r w:rsidR="00E71253">
        <w:t xml:space="preserve"> </w:t>
      </w:r>
    </w:p>
    <w:p w:rsidR="00397A99" w:rsidRDefault="00397A99" w:rsidP="00397A99">
      <w:pPr>
        <w:rPr>
          <w:b/>
        </w:rPr>
      </w:pPr>
    </w:p>
    <w:p w:rsidR="00397A99" w:rsidRPr="004E5CA6" w:rsidRDefault="00397A99" w:rsidP="00397A99">
      <w:pPr>
        <w:rPr>
          <w:b/>
        </w:rPr>
      </w:pPr>
      <w:r>
        <w:rPr>
          <w:b/>
        </w:rPr>
        <w:t>Pyt 32</w:t>
      </w:r>
      <w:r w:rsidRPr="00543030">
        <w:rPr>
          <w:b/>
        </w:rPr>
        <w:t xml:space="preserve">: </w:t>
      </w:r>
    </w:p>
    <w:p w:rsidR="00397A99" w:rsidRPr="00397A99" w:rsidRDefault="00397A99" w:rsidP="00397A99">
      <w:pPr>
        <w:jc w:val="both"/>
      </w:pPr>
      <w:r w:rsidRPr="00397A99">
        <w:t xml:space="preserve">Czy Zamawiający w Pakiecie 1 w pozycji  6 wyrazi zgodę na zaoferowanie diety </w:t>
      </w:r>
      <w:proofErr w:type="spellStart"/>
      <w:r w:rsidRPr="00397A99">
        <w:t>Fresubin</w:t>
      </w:r>
      <w:proofErr w:type="spellEnd"/>
      <w:r w:rsidRPr="00397A99">
        <w:t xml:space="preserve"> 1200 </w:t>
      </w:r>
      <w:proofErr w:type="spellStart"/>
      <w:r w:rsidRPr="00397A99">
        <w:t>Complete</w:t>
      </w:r>
      <w:proofErr w:type="spellEnd"/>
      <w:r w:rsidRPr="00397A99">
        <w:t xml:space="preserve"> w opakowaniu </w:t>
      </w:r>
      <w:proofErr w:type="spellStart"/>
      <w:r w:rsidRPr="00397A99">
        <w:t>EasyBag</w:t>
      </w:r>
      <w:proofErr w:type="spellEnd"/>
      <w:r w:rsidRPr="00397A99">
        <w:t xml:space="preserve"> 1000ml - dieta do żywienia dojelitowego </w:t>
      </w:r>
      <w:proofErr w:type="spellStart"/>
      <w:r w:rsidRPr="00397A99">
        <w:t>bogatobiałkowa</w:t>
      </w:r>
      <w:proofErr w:type="spellEnd"/>
      <w:r w:rsidRPr="00397A99">
        <w:t xml:space="preserve">, </w:t>
      </w:r>
      <w:proofErr w:type="spellStart"/>
      <w:r w:rsidRPr="00397A99">
        <w:t>normokaloryczna</w:t>
      </w:r>
      <w:proofErr w:type="spellEnd"/>
      <w:r w:rsidRPr="00397A99">
        <w:t xml:space="preserve"> (1,2 kcal/ml) </w:t>
      </w:r>
      <w:proofErr w:type="spellStart"/>
      <w:r w:rsidRPr="00397A99">
        <w:t>bogatoresztkowa</w:t>
      </w:r>
      <w:proofErr w:type="spellEnd"/>
      <w:r w:rsidRPr="00397A99">
        <w:t xml:space="preserve"> zawierająca białko mleka(kazeina i serwatka)(6,0g/100ml), tłuszcze(olej rzepakowy, olej słonecznikowy, ω-3 kwasy tłuszczowe olej rybi </w:t>
      </w:r>
      <w:proofErr w:type="spellStart"/>
      <w:r w:rsidRPr="00397A99">
        <w:t>EPA,DHA</w:t>
      </w:r>
      <w:proofErr w:type="spellEnd"/>
      <w:r w:rsidRPr="00397A99">
        <w:t>) (4,1g/100ml) węglowodany</w:t>
      </w:r>
      <w:r>
        <w:t xml:space="preserve"> </w:t>
      </w:r>
      <w:r w:rsidRPr="00397A99">
        <w:t>(</w:t>
      </w:r>
      <w:proofErr w:type="spellStart"/>
      <w:r w:rsidRPr="00397A99">
        <w:t>maltodekstryny</w:t>
      </w:r>
      <w:proofErr w:type="spellEnd"/>
      <w:r w:rsidRPr="00397A99">
        <w:t>)</w:t>
      </w:r>
      <w:r>
        <w:t xml:space="preserve"> </w:t>
      </w:r>
      <w:r w:rsidRPr="00397A99">
        <w:t xml:space="preserve">(15,0g/100ml) błonnik (dekstryny pszenicy, </w:t>
      </w:r>
      <w:proofErr w:type="spellStart"/>
      <w:r w:rsidRPr="00397A99">
        <w:t>prebiotyk-inulina</w:t>
      </w:r>
      <w:proofErr w:type="spellEnd"/>
      <w:r w:rsidRPr="00397A99">
        <w:t>, celuloza mikrokrystaliczn</w:t>
      </w:r>
      <w:r>
        <w:t xml:space="preserve">a) o </w:t>
      </w:r>
      <w:proofErr w:type="spellStart"/>
      <w:r>
        <w:t>osmolarności</w:t>
      </w:r>
      <w:proofErr w:type="spellEnd"/>
      <w:r>
        <w:t xml:space="preserve"> 345 </w:t>
      </w:r>
      <w:proofErr w:type="spellStart"/>
      <w:r>
        <w:t>mosmol</w:t>
      </w:r>
      <w:proofErr w:type="spellEnd"/>
      <w:r>
        <w:t>/l?</w:t>
      </w:r>
      <w:r>
        <w:br/>
      </w:r>
      <w:r>
        <w:rPr>
          <w:b/>
        </w:rPr>
        <w:t>Ad 32</w:t>
      </w:r>
      <w:r w:rsidRPr="004E5CA6">
        <w:rPr>
          <w:b/>
        </w:rPr>
        <w:t>:</w:t>
      </w:r>
      <w:r w:rsidRPr="005234D4">
        <w:t xml:space="preserve"> </w:t>
      </w:r>
      <w:r w:rsidR="00E71253" w:rsidRPr="00E71253">
        <w:rPr>
          <w:b/>
        </w:rPr>
        <w:t>Zamawiający nie wyraża zgody.</w:t>
      </w:r>
    </w:p>
    <w:p w:rsidR="00397A99" w:rsidRDefault="00397A99" w:rsidP="00397A99">
      <w:pPr>
        <w:rPr>
          <w:b/>
        </w:rPr>
      </w:pPr>
    </w:p>
    <w:p w:rsidR="00397A99" w:rsidRPr="004E5CA6" w:rsidRDefault="00397A99" w:rsidP="00397A99">
      <w:pPr>
        <w:rPr>
          <w:b/>
        </w:rPr>
      </w:pPr>
      <w:r>
        <w:rPr>
          <w:b/>
        </w:rPr>
        <w:t>Pyt 33</w:t>
      </w:r>
      <w:r w:rsidRPr="00543030">
        <w:rPr>
          <w:b/>
        </w:rPr>
        <w:t xml:space="preserve">: </w:t>
      </w:r>
    </w:p>
    <w:p w:rsidR="00397A99" w:rsidRPr="00397A99" w:rsidRDefault="00397A99" w:rsidP="00397A99">
      <w:pPr>
        <w:jc w:val="both"/>
      </w:pPr>
      <w:r w:rsidRPr="00397A99">
        <w:t xml:space="preserve">Czy Zamawiający w Pakiecie 1 w pozycji 7 wyrazi zgodę na zaoferowanie diety </w:t>
      </w:r>
      <w:proofErr w:type="spellStart"/>
      <w:r w:rsidRPr="00397A99">
        <w:t>Diben</w:t>
      </w:r>
      <w:proofErr w:type="spellEnd"/>
      <w:r w:rsidRPr="00397A99">
        <w:t xml:space="preserve"> w opakowaniu </w:t>
      </w:r>
      <w:proofErr w:type="spellStart"/>
      <w:r w:rsidRPr="00397A99">
        <w:t>EasyBag</w:t>
      </w:r>
      <w:proofErr w:type="spellEnd"/>
      <w:r w:rsidRPr="00397A99">
        <w:t xml:space="preserve"> 1000ml - dieta do żywienia dojelitowego, </w:t>
      </w:r>
      <w:proofErr w:type="spellStart"/>
      <w:r w:rsidRPr="00397A99">
        <w:t>normokaloryczna</w:t>
      </w:r>
      <w:proofErr w:type="spellEnd"/>
      <w:r w:rsidRPr="00397A99">
        <w:t xml:space="preserve"> (1,0 kcal/ml), </w:t>
      </w:r>
      <w:proofErr w:type="spellStart"/>
      <w:r w:rsidRPr="00397A99">
        <w:t>bogatoresztkowa</w:t>
      </w:r>
      <w:proofErr w:type="spellEnd"/>
      <w:r w:rsidRPr="00397A99">
        <w:t xml:space="preserve">, stosowana w cukrzycy zawierająca białko mleka(w tym kazeina)(4,65g/100ml) tłuszcze(wysoka zawartość tłuszczów, MUFA)(olej słonecznikowy, olej szafranowy, ω-3 kwasy tłuszczowe olej rybi </w:t>
      </w:r>
      <w:proofErr w:type="spellStart"/>
      <w:r w:rsidRPr="00397A99">
        <w:t>EPA,DHA</w:t>
      </w:r>
      <w:proofErr w:type="spellEnd"/>
      <w:r w:rsidRPr="00397A99">
        <w:t xml:space="preserve">)(4,6g/100ml) o niskiej zawartości węglowodanów(skrobia, fruktoza) (9,25g/100ml) błonnik(wysoka zawartość)(dekstryny </w:t>
      </w:r>
      <w:r w:rsidRPr="00397A99">
        <w:lastRenderedPageBreak/>
        <w:t xml:space="preserve">tapioki, celuloza mikrokrystaliczna) (1,5g/100ml) o </w:t>
      </w:r>
      <w:proofErr w:type="spellStart"/>
      <w:r w:rsidRPr="00397A99">
        <w:t>osmolarności</w:t>
      </w:r>
      <w:proofErr w:type="spellEnd"/>
      <w:r w:rsidRPr="00397A99">
        <w:t xml:space="preserve"> 345 </w:t>
      </w:r>
      <w:proofErr w:type="spellStart"/>
      <w:r w:rsidRPr="00397A99">
        <w:t>mosmol</w:t>
      </w:r>
      <w:proofErr w:type="spellEnd"/>
      <w:r w:rsidRPr="00397A99">
        <w:t>/l?</w:t>
      </w:r>
      <w:r>
        <w:br/>
      </w:r>
      <w:r>
        <w:rPr>
          <w:b/>
        </w:rPr>
        <w:t>Ad 33</w:t>
      </w:r>
      <w:r w:rsidRPr="004E5CA6">
        <w:rPr>
          <w:b/>
        </w:rPr>
        <w:t>:</w:t>
      </w:r>
      <w:r w:rsidRPr="005234D4">
        <w:t xml:space="preserve"> </w:t>
      </w:r>
      <w:r w:rsidR="00E71253" w:rsidRPr="00E71253">
        <w:rPr>
          <w:b/>
        </w:rPr>
        <w:t>Zamawiający nie wyraża zgody.</w:t>
      </w:r>
    </w:p>
    <w:p w:rsidR="0053566C" w:rsidRDefault="0053566C" w:rsidP="00397A99">
      <w:pPr>
        <w:rPr>
          <w:b/>
        </w:rPr>
      </w:pPr>
    </w:p>
    <w:p w:rsidR="00397A99" w:rsidRPr="004E5CA6" w:rsidRDefault="00397A99" w:rsidP="00397A99">
      <w:pPr>
        <w:rPr>
          <w:b/>
        </w:rPr>
      </w:pPr>
      <w:r>
        <w:rPr>
          <w:b/>
        </w:rPr>
        <w:t>Pyt 34</w:t>
      </w:r>
      <w:r w:rsidRPr="00543030">
        <w:rPr>
          <w:b/>
        </w:rPr>
        <w:t xml:space="preserve">: </w:t>
      </w:r>
    </w:p>
    <w:p w:rsidR="00397A99" w:rsidRPr="00397A99" w:rsidRDefault="00397A99" w:rsidP="00397A99">
      <w:pPr>
        <w:jc w:val="both"/>
      </w:pPr>
      <w:r w:rsidRPr="00397A99">
        <w:t xml:space="preserve">Czy Zamawiający w Pakiecie 1 w pozycji 8 wyrazi zgodę na zaoferowanie diety  </w:t>
      </w:r>
      <w:proofErr w:type="spellStart"/>
      <w:r w:rsidRPr="00397A99">
        <w:t>Survimed</w:t>
      </w:r>
      <w:proofErr w:type="spellEnd"/>
      <w:r w:rsidRPr="00397A99">
        <w:t xml:space="preserve"> OPD w opakowaniu </w:t>
      </w:r>
      <w:proofErr w:type="spellStart"/>
      <w:r w:rsidRPr="00397A99">
        <w:t>EasyBag</w:t>
      </w:r>
      <w:proofErr w:type="spellEnd"/>
      <w:r w:rsidRPr="00397A99">
        <w:t xml:space="preserve"> 500ml - dieta do żywienia dojelitowego oligopeptydowa, </w:t>
      </w:r>
      <w:proofErr w:type="spellStart"/>
      <w:r w:rsidRPr="00397A99">
        <w:t>normokaloryczna</w:t>
      </w:r>
      <w:proofErr w:type="spellEnd"/>
      <w:r w:rsidRPr="00397A99">
        <w:t xml:space="preserve"> (1,0 kcal/ml), bezresztkowa(zawiera śladowe ilości celulozy), stosowana w zaburzeniach wchłaniania zawierająca białko (</w:t>
      </w:r>
      <w:proofErr w:type="spellStart"/>
      <w:r w:rsidRPr="00397A99">
        <w:t>krótkołańcuchowe</w:t>
      </w:r>
      <w:proofErr w:type="spellEnd"/>
      <w:r w:rsidRPr="00397A99">
        <w:t xml:space="preserve"> peptydy i wolne aminokwasy): hydrolizat serwatki(4,5g/100ml), tłuszcze (niska zawartość, 51% MCT): MCT, olej rzepakowy, olej </w:t>
      </w:r>
      <w:proofErr w:type="spellStart"/>
      <w:r w:rsidRPr="00397A99">
        <w:t>szafra¬nowy</w:t>
      </w:r>
      <w:proofErr w:type="spellEnd"/>
      <w:r w:rsidRPr="00397A99">
        <w:t xml:space="preserve">, olej rybi (EPA, DHA)(2,8g/100ml), węglowodany: </w:t>
      </w:r>
      <w:proofErr w:type="spellStart"/>
      <w:r w:rsidRPr="00397A99">
        <w:t>maltodekstryny</w:t>
      </w:r>
      <w:proofErr w:type="spellEnd"/>
      <w:r w:rsidRPr="00397A99">
        <w:t>, modyfikowana skrobia(14,3g/100ml), błonnik(śladowa zawartość): celuloza(0,08g/100m</w:t>
      </w:r>
      <w:r>
        <w:t xml:space="preserve">l) o </w:t>
      </w:r>
      <w:proofErr w:type="spellStart"/>
      <w:r>
        <w:t>osmolarności</w:t>
      </w:r>
      <w:proofErr w:type="spellEnd"/>
      <w:r>
        <w:t xml:space="preserve"> 300 </w:t>
      </w:r>
      <w:proofErr w:type="spellStart"/>
      <w:r>
        <w:t>mosmol</w:t>
      </w:r>
      <w:proofErr w:type="spellEnd"/>
      <w:r>
        <w:t>/l?</w:t>
      </w:r>
      <w:r>
        <w:br/>
      </w:r>
      <w:r>
        <w:rPr>
          <w:b/>
        </w:rPr>
        <w:t>Ad 34</w:t>
      </w:r>
      <w:r w:rsidRPr="004E5CA6">
        <w:rPr>
          <w:b/>
        </w:rPr>
        <w:t>:</w:t>
      </w:r>
      <w:r w:rsidRPr="005234D4">
        <w:t xml:space="preserve"> </w:t>
      </w:r>
      <w:r w:rsidR="00E71253" w:rsidRPr="00E71253">
        <w:rPr>
          <w:b/>
        </w:rPr>
        <w:t>Zamawiający nie wyraża zgody.</w:t>
      </w:r>
    </w:p>
    <w:p w:rsidR="00397A99" w:rsidRDefault="00397A99" w:rsidP="00397A99">
      <w:pPr>
        <w:rPr>
          <w:b/>
        </w:rPr>
      </w:pPr>
    </w:p>
    <w:p w:rsidR="00397A99" w:rsidRPr="004E5CA6" w:rsidRDefault="00397A99" w:rsidP="00397A99">
      <w:pPr>
        <w:rPr>
          <w:b/>
        </w:rPr>
      </w:pPr>
      <w:r>
        <w:rPr>
          <w:b/>
        </w:rPr>
        <w:t>Pyt 35</w:t>
      </w:r>
      <w:r w:rsidRPr="00543030">
        <w:rPr>
          <w:b/>
        </w:rPr>
        <w:t xml:space="preserve">: </w:t>
      </w:r>
    </w:p>
    <w:p w:rsidR="00397A99" w:rsidRPr="00397A99" w:rsidRDefault="00397A99" w:rsidP="00397A99">
      <w:pPr>
        <w:jc w:val="both"/>
      </w:pPr>
      <w:r w:rsidRPr="00397A99">
        <w:t xml:space="preserve">Czy Zamawiający w Pakiecie 1 w pozycji 9 wyrazi zgodę na zaoferowanie diety  </w:t>
      </w:r>
      <w:proofErr w:type="spellStart"/>
      <w:r w:rsidRPr="00397A99">
        <w:t>Supportan</w:t>
      </w:r>
      <w:proofErr w:type="spellEnd"/>
      <w:r w:rsidRPr="00397A99">
        <w:t xml:space="preserve"> w opakowaniu </w:t>
      </w:r>
      <w:proofErr w:type="spellStart"/>
      <w:r w:rsidRPr="00397A99">
        <w:t>EasyBag</w:t>
      </w:r>
      <w:proofErr w:type="spellEnd"/>
      <w:r w:rsidRPr="00397A99">
        <w:t xml:space="preserve"> 500ml - dieta do żywienia dojelitowego wysokokaloryczna (1,5 kcal/ml), </w:t>
      </w:r>
      <w:proofErr w:type="spellStart"/>
      <w:r w:rsidRPr="00397A99">
        <w:t>bogatobiałkowa</w:t>
      </w:r>
      <w:proofErr w:type="spellEnd"/>
      <w:r w:rsidRPr="00397A99">
        <w:t xml:space="preserve">, </w:t>
      </w:r>
      <w:proofErr w:type="spellStart"/>
      <w:r w:rsidRPr="00397A99">
        <w:t>bogatoresztkowa</w:t>
      </w:r>
      <w:proofErr w:type="spellEnd"/>
      <w:r w:rsidRPr="00397A99">
        <w:t xml:space="preserve">, stosowana w chorobie nowotworowej zawierająca białko (wysoka zawartość): mleko (kazeina, hydrolizat serwatki)(10,0g/100ml), tłuszcze (wysoka zawartość, bogaty w EPA z oleju rybiego): olej </w:t>
      </w:r>
      <w:proofErr w:type="spellStart"/>
      <w:r w:rsidRPr="00397A99">
        <w:t>sza¬franowy</w:t>
      </w:r>
      <w:proofErr w:type="spellEnd"/>
      <w:r w:rsidRPr="00397A99">
        <w:t>, olej słonecznikowy, olej rybi (</w:t>
      </w:r>
      <w:proofErr w:type="spellStart"/>
      <w:r w:rsidRPr="00397A99">
        <w:t>EPA,DHA</w:t>
      </w:r>
      <w:proofErr w:type="spellEnd"/>
      <w:r w:rsidRPr="00397A99">
        <w:t xml:space="preserve">), MCT(6,7g/100ml), węglowodany (niska zawartość): </w:t>
      </w:r>
      <w:proofErr w:type="spellStart"/>
      <w:r w:rsidRPr="00397A99">
        <w:t>maltodekstryny</w:t>
      </w:r>
      <w:proofErr w:type="spellEnd"/>
      <w:r w:rsidRPr="00397A99">
        <w:t>, cukier trzcinowy(12,4g/100ml), błonnik: inulina (</w:t>
      </w:r>
      <w:proofErr w:type="spellStart"/>
      <w:r w:rsidRPr="00397A99">
        <w:t>prebiotyk</w:t>
      </w:r>
      <w:proofErr w:type="spellEnd"/>
      <w:r w:rsidRPr="00397A99">
        <w:t>), dekstryny pszenicy(1,2g/10</w:t>
      </w:r>
      <w:r>
        <w:t xml:space="preserve">0ml) o </w:t>
      </w:r>
      <w:proofErr w:type="spellStart"/>
      <w:r>
        <w:t>osmolarności</w:t>
      </w:r>
      <w:proofErr w:type="spellEnd"/>
      <w:r>
        <w:t xml:space="preserve"> 340 </w:t>
      </w:r>
      <w:proofErr w:type="spellStart"/>
      <w:r>
        <w:t>mOsm</w:t>
      </w:r>
      <w:proofErr w:type="spellEnd"/>
      <w:r>
        <w:t>/l?</w:t>
      </w:r>
      <w:r>
        <w:br/>
      </w:r>
      <w:r>
        <w:rPr>
          <w:b/>
        </w:rPr>
        <w:t>Ad 35</w:t>
      </w:r>
      <w:r w:rsidRPr="004E5CA6">
        <w:rPr>
          <w:b/>
        </w:rPr>
        <w:t>:</w:t>
      </w:r>
      <w:r w:rsidRPr="005234D4">
        <w:t xml:space="preserve"> </w:t>
      </w:r>
      <w:r w:rsidR="00E71253" w:rsidRPr="00E71253">
        <w:rPr>
          <w:b/>
        </w:rPr>
        <w:t>Zamawiający nie wyraża zgody.</w:t>
      </w:r>
    </w:p>
    <w:p w:rsidR="00397A99" w:rsidRDefault="00397A99" w:rsidP="00397A99">
      <w:pPr>
        <w:rPr>
          <w:b/>
        </w:rPr>
      </w:pPr>
    </w:p>
    <w:p w:rsidR="00397A99" w:rsidRPr="004E5CA6" w:rsidRDefault="00397A99" w:rsidP="00397A99">
      <w:pPr>
        <w:rPr>
          <w:b/>
        </w:rPr>
      </w:pPr>
      <w:r>
        <w:rPr>
          <w:b/>
        </w:rPr>
        <w:t>Pyt 36</w:t>
      </w:r>
      <w:r w:rsidRPr="00543030">
        <w:rPr>
          <w:b/>
        </w:rPr>
        <w:t xml:space="preserve">: </w:t>
      </w:r>
    </w:p>
    <w:p w:rsidR="00397A99" w:rsidRPr="00397A99" w:rsidRDefault="00397A99" w:rsidP="00397A99">
      <w:pPr>
        <w:jc w:val="both"/>
      </w:pPr>
      <w:r w:rsidRPr="00397A99">
        <w:t xml:space="preserve">Czy Zamawiający w Pakiecie 1 w pozycji 10 wyrazi zgodę na zaoferowanie </w:t>
      </w:r>
      <w:proofErr w:type="spellStart"/>
      <w:r w:rsidRPr="00397A99">
        <w:t>Fresubin</w:t>
      </w:r>
      <w:proofErr w:type="spellEnd"/>
      <w:r w:rsidRPr="00397A99">
        <w:t xml:space="preserve"> Energy, w opakowaniu </w:t>
      </w:r>
      <w:proofErr w:type="spellStart"/>
      <w:r w:rsidRPr="00397A99">
        <w:t>EasyBag</w:t>
      </w:r>
      <w:proofErr w:type="spellEnd"/>
      <w:r w:rsidRPr="00397A99">
        <w:t xml:space="preserve"> 500ml - dieta do żywienia dojelitowego wysokokaloryczna</w:t>
      </w:r>
      <w:r>
        <w:t xml:space="preserve"> </w:t>
      </w:r>
      <w:r w:rsidRPr="00397A99">
        <w:t xml:space="preserve">(1,5kcal/ml), bezresztkowa zawierająca białko mleka(kazeina i serwatka)(5,6g/100ml), tłuszcze(olej rzepakowy, olej słonecznikowy, ω-3 kwasy tłuszczowe olej rybi </w:t>
      </w:r>
      <w:proofErr w:type="spellStart"/>
      <w:r w:rsidRPr="00397A99">
        <w:t>EPA,DHA</w:t>
      </w:r>
      <w:proofErr w:type="spellEnd"/>
      <w:r w:rsidRPr="00397A99">
        <w:t>)(5,8g/100ml), węglowodany(</w:t>
      </w:r>
      <w:proofErr w:type="spellStart"/>
      <w:r w:rsidRPr="00397A99">
        <w:t>maltodekstryny</w:t>
      </w:r>
      <w:proofErr w:type="spellEnd"/>
      <w:r w:rsidRPr="00397A99">
        <w:t>) (18,8g/100m</w:t>
      </w:r>
      <w:r>
        <w:t xml:space="preserve">l) o </w:t>
      </w:r>
      <w:proofErr w:type="spellStart"/>
      <w:r>
        <w:t>osmolarności</w:t>
      </w:r>
      <w:proofErr w:type="spellEnd"/>
      <w:r>
        <w:t xml:space="preserve"> 330 </w:t>
      </w:r>
      <w:proofErr w:type="spellStart"/>
      <w:r>
        <w:t>mosmol</w:t>
      </w:r>
      <w:proofErr w:type="spellEnd"/>
      <w:r>
        <w:t>/l?</w:t>
      </w:r>
      <w:r>
        <w:br/>
      </w:r>
      <w:r>
        <w:rPr>
          <w:b/>
        </w:rPr>
        <w:t>Ad 36</w:t>
      </w:r>
      <w:r w:rsidRPr="004E5CA6">
        <w:rPr>
          <w:b/>
        </w:rPr>
        <w:t>:</w:t>
      </w:r>
      <w:r w:rsidRPr="005234D4">
        <w:t xml:space="preserve"> </w:t>
      </w:r>
      <w:r w:rsidR="00E71253" w:rsidRPr="00E71253">
        <w:rPr>
          <w:b/>
        </w:rPr>
        <w:t>Zamawiający nie wyraża zgody.</w:t>
      </w:r>
    </w:p>
    <w:p w:rsidR="00397A99" w:rsidRDefault="00397A99" w:rsidP="00397A99">
      <w:pPr>
        <w:rPr>
          <w:b/>
        </w:rPr>
      </w:pPr>
    </w:p>
    <w:p w:rsidR="00397A99" w:rsidRPr="004E5CA6" w:rsidRDefault="00397A99" w:rsidP="00397A99">
      <w:pPr>
        <w:rPr>
          <w:b/>
        </w:rPr>
      </w:pPr>
      <w:r>
        <w:rPr>
          <w:b/>
        </w:rPr>
        <w:t>Pyt 37</w:t>
      </w:r>
      <w:r w:rsidRPr="00543030">
        <w:rPr>
          <w:b/>
        </w:rPr>
        <w:t xml:space="preserve">: </w:t>
      </w:r>
    </w:p>
    <w:p w:rsidR="00397A99" w:rsidRPr="00397A99" w:rsidRDefault="00397A99" w:rsidP="00397A99">
      <w:pPr>
        <w:jc w:val="both"/>
      </w:pPr>
      <w:r w:rsidRPr="00397A99">
        <w:t xml:space="preserve">Czy Zamawiający w Pakiecie 1 w pozycji 11 wyrazi zgodę na zaoferowanie diety </w:t>
      </w:r>
      <w:proofErr w:type="spellStart"/>
      <w:r w:rsidRPr="00397A99">
        <w:t>Fresubin</w:t>
      </w:r>
      <w:proofErr w:type="spellEnd"/>
      <w:r w:rsidRPr="00397A99">
        <w:t xml:space="preserve"> </w:t>
      </w:r>
      <w:proofErr w:type="spellStart"/>
      <w:r w:rsidRPr="00397A99">
        <w:t>Original</w:t>
      </w:r>
      <w:proofErr w:type="spellEnd"/>
      <w:r w:rsidRPr="00397A99">
        <w:t xml:space="preserve"> </w:t>
      </w:r>
      <w:proofErr w:type="spellStart"/>
      <w:r w:rsidRPr="00397A99">
        <w:t>Fibre</w:t>
      </w:r>
      <w:proofErr w:type="spellEnd"/>
      <w:r w:rsidRPr="00397A99">
        <w:t xml:space="preserve"> w opakowaniu </w:t>
      </w:r>
      <w:proofErr w:type="spellStart"/>
      <w:r w:rsidRPr="00397A99">
        <w:t>EasyBag</w:t>
      </w:r>
      <w:proofErr w:type="spellEnd"/>
      <w:r w:rsidRPr="00397A99">
        <w:t xml:space="preserve"> 500ml - dieta do żywienia dojelitowego, </w:t>
      </w:r>
      <w:proofErr w:type="spellStart"/>
      <w:r w:rsidRPr="00397A99">
        <w:t>normokaloryczna</w:t>
      </w:r>
      <w:proofErr w:type="spellEnd"/>
      <w:r w:rsidRPr="00397A99">
        <w:t xml:space="preserve"> (1,0 kcal/ml), </w:t>
      </w:r>
      <w:proofErr w:type="spellStart"/>
      <w:r w:rsidRPr="00397A99">
        <w:t>bogatoresztkowa</w:t>
      </w:r>
      <w:proofErr w:type="spellEnd"/>
      <w:r w:rsidRPr="00397A99">
        <w:t xml:space="preserve"> o wysokiej zawartości błonnika (</w:t>
      </w:r>
      <w:proofErr w:type="spellStart"/>
      <w:r w:rsidRPr="00397A99">
        <w:t>prebiotyk-inulina</w:t>
      </w:r>
      <w:proofErr w:type="spellEnd"/>
      <w:r w:rsidRPr="00397A99">
        <w:t xml:space="preserve">) dekstryny pszenicy, celuloza (1,5 g/100ml), zawierająca białko mleka(kazeina i soja)(3,8g/100ml), tłuszcze(olej rzepakowy, olej słonecznikowy, ω-3 kwasy tłuszczowe olej rybi </w:t>
      </w:r>
      <w:proofErr w:type="spellStart"/>
      <w:r w:rsidRPr="00397A99">
        <w:t>EPA,DHA</w:t>
      </w:r>
      <w:proofErr w:type="spellEnd"/>
      <w:r w:rsidRPr="00397A99">
        <w:t>) (3,4g/100ml), węglowodany(</w:t>
      </w:r>
      <w:proofErr w:type="spellStart"/>
      <w:r w:rsidRPr="00397A99">
        <w:t>maltodekstryny</w:t>
      </w:r>
      <w:proofErr w:type="spellEnd"/>
      <w:r w:rsidRPr="00397A99">
        <w:t>)(13,8g/100m</w:t>
      </w:r>
      <w:r>
        <w:t xml:space="preserve">l) o </w:t>
      </w:r>
      <w:proofErr w:type="spellStart"/>
      <w:r>
        <w:t>osmolarności</w:t>
      </w:r>
      <w:proofErr w:type="spellEnd"/>
      <w:r>
        <w:t xml:space="preserve"> 285 </w:t>
      </w:r>
      <w:proofErr w:type="spellStart"/>
      <w:r>
        <w:t>mosmol</w:t>
      </w:r>
      <w:proofErr w:type="spellEnd"/>
      <w:r>
        <w:t>/l?</w:t>
      </w:r>
      <w:r>
        <w:br/>
      </w:r>
      <w:r>
        <w:rPr>
          <w:b/>
        </w:rPr>
        <w:t>Ad 37</w:t>
      </w:r>
      <w:r w:rsidRPr="004E5CA6">
        <w:rPr>
          <w:b/>
        </w:rPr>
        <w:t>:</w:t>
      </w:r>
      <w:r w:rsidRPr="005234D4">
        <w:t xml:space="preserve"> </w:t>
      </w:r>
      <w:r w:rsidR="00E71253" w:rsidRPr="00E71253">
        <w:rPr>
          <w:b/>
        </w:rPr>
        <w:t>Zamawiający nie wyraża zgody.</w:t>
      </w:r>
    </w:p>
    <w:p w:rsidR="00397A99" w:rsidRDefault="00397A99" w:rsidP="00397A99">
      <w:pPr>
        <w:rPr>
          <w:b/>
        </w:rPr>
      </w:pPr>
    </w:p>
    <w:p w:rsidR="00397A99" w:rsidRPr="004E5CA6" w:rsidRDefault="00397A99" w:rsidP="00397A99">
      <w:pPr>
        <w:rPr>
          <w:b/>
        </w:rPr>
      </w:pPr>
      <w:r>
        <w:rPr>
          <w:b/>
        </w:rPr>
        <w:t>Pyt 38</w:t>
      </w:r>
      <w:r w:rsidRPr="00543030">
        <w:rPr>
          <w:b/>
        </w:rPr>
        <w:t xml:space="preserve">: </w:t>
      </w:r>
    </w:p>
    <w:p w:rsidR="00397A99" w:rsidRDefault="00397A99" w:rsidP="00397A99">
      <w:pPr>
        <w:jc w:val="both"/>
      </w:pPr>
      <w:r w:rsidRPr="00397A99">
        <w:t xml:space="preserve">Czy Zamawiający w Pakiecie 1 w pozycji 12 wyrazi zgodę na zaoferowanie diety cząstkowej w proszku </w:t>
      </w:r>
      <w:proofErr w:type="spellStart"/>
      <w:r w:rsidRPr="00397A99">
        <w:t>Fresubin</w:t>
      </w:r>
      <w:proofErr w:type="spellEnd"/>
      <w:r w:rsidRPr="00397A99">
        <w:t xml:space="preserve"> Protein </w:t>
      </w:r>
      <w:proofErr w:type="spellStart"/>
      <w:r w:rsidRPr="00397A99">
        <w:t>Powder</w:t>
      </w:r>
      <w:proofErr w:type="spellEnd"/>
      <w:r w:rsidRPr="00397A99">
        <w:t xml:space="preserve">, Suplement białka - białko serwatki w proszku(proszek rozpuszczalny), zawierająca 87g/100g białka, tłuszcze 1g/100g, nie zawierająca błonnika, wartość energetyczna 360kcal/100g w opakowaniu jednostkowym po 300 g po odpowiednim </w:t>
      </w:r>
      <w:r w:rsidRPr="00397A99">
        <w:lastRenderedPageBreak/>
        <w:t>przeliczeniu na gramy i za</w:t>
      </w:r>
      <w:r>
        <w:t>okrągleniu do pełnych opakowań?</w:t>
      </w:r>
      <w:r>
        <w:br/>
      </w:r>
      <w:r>
        <w:rPr>
          <w:b/>
        </w:rPr>
        <w:t>Ad 38</w:t>
      </w:r>
      <w:r w:rsidRPr="004E5CA6">
        <w:rPr>
          <w:b/>
        </w:rPr>
        <w:t>:</w:t>
      </w:r>
      <w:r w:rsidRPr="005234D4">
        <w:t xml:space="preserve"> </w:t>
      </w:r>
      <w:r w:rsidR="00453415" w:rsidRPr="00E71253">
        <w:rPr>
          <w:b/>
        </w:rPr>
        <w:t>Zamawiający nie wyraża zgody.</w:t>
      </w:r>
    </w:p>
    <w:p w:rsidR="00397A99" w:rsidRDefault="00397A99" w:rsidP="00397A99">
      <w:pPr>
        <w:jc w:val="both"/>
      </w:pPr>
    </w:p>
    <w:p w:rsidR="00397A99" w:rsidRPr="004E5CA6" w:rsidRDefault="00397A99" w:rsidP="00397A99">
      <w:pPr>
        <w:rPr>
          <w:b/>
        </w:rPr>
      </w:pPr>
      <w:r>
        <w:rPr>
          <w:b/>
        </w:rPr>
        <w:t>Pyt 39</w:t>
      </w:r>
      <w:r w:rsidRPr="00543030">
        <w:rPr>
          <w:b/>
        </w:rPr>
        <w:t xml:space="preserve">: </w:t>
      </w:r>
    </w:p>
    <w:p w:rsidR="00397A99" w:rsidRPr="00397A99" w:rsidRDefault="00397A99" w:rsidP="00397A99">
      <w:pPr>
        <w:jc w:val="both"/>
      </w:pPr>
      <w:r w:rsidRPr="00397A99">
        <w:t>Czy Zamawiający wyrazi zgodę na wydzielenie z pakietu 1 pozycji 5-12? Utworzenie nowego pakietu pozwoli na przystąpienie większej liczbie oferentów, a co za tym idzie uzyskanie lepszej cenowo ofert</w:t>
      </w:r>
      <w:r>
        <w:t>y na czym Zamawiającemu zależy.</w:t>
      </w:r>
      <w:r>
        <w:br/>
      </w:r>
      <w:r>
        <w:rPr>
          <w:b/>
        </w:rPr>
        <w:t>Ad 39</w:t>
      </w:r>
      <w:r w:rsidRPr="004E5CA6">
        <w:rPr>
          <w:b/>
        </w:rPr>
        <w:t>:</w:t>
      </w:r>
      <w:r w:rsidRPr="005234D4">
        <w:t xml:space="preserve"> </w:t>
      </w:r>
      <w:r w:rsidR="00453415" w:rsidRPr="00E71253">
        <w:rPr>
          <w:b/>
        </w:rPr>
        <w:t>Zamawiający nie wyraża zgody.</w:t>
      </w:r>
    </w:p>
    <w:p w:rsidR="00397A99" w:rsidRPr="00397A99" w:rsidRDefault="00397A99" w:rsidP="00397A99">
      <w:pPr>
        <w:jc w:val="both"/>
      </w:pPr>
    </w:p>
    <w:p w:rsidR="00397A99" w:rsidRPr="004E5CA6" w:rsidRDefault="00397A99" w:rsidP="00397A99">
      <w:pPr>
        <w:rPr>
          <w:b/>
        </w:rPr>
      </w:pPr>
      <w:r>
        <w:rPr>
          <w:b/>
        </w:rPr>
        <w:t>Pyt 40</w:t>
      </w:r>
      <w:r w:rsidRPr="00543030">
        <w:rPr>
          <w:b/>
        </w:rPr>
        <w:t xml:space="preserve">: </w:t>
      </w:r>
    </w:p>
    <w:p w:rsidR="00397A99" w:rsidRPr="00397A99" w:rsidRDefault="00397A99" w:rsidP="00397A99">
      <w:pPr>
        <w:jc w:val="both"/>
      </w:pPr>
      <w:r w:rsidRPr="00397A99">
        <w:t xml:space="preserve">Czy Zamawiający w Pakiecie 2 w pozycji 1 wyrazi zgodę na zaoferowanie worka 3 komorowego </w:t>
      </w:r>
      <w:proofErr w:type="spellStart"/>
      <w:r w:rsidRPr="00397A99">
        <w:t>Kabiven</w:t>
      </w:r>
      <w:proofErr w:type="spellEnd"/>
      <w:r w:rsidRPr="00397A99">
        <w:t xml:space="preserve"> </w:t>
      </w:r>
      <w:proofErr w:type="spellStart"/>
      <w:r w:rsidRPr="00397A99">
        <w:t>Peripheral</w:t>
      </w:r>
      <w:proofErr w:type="spellEnd"/>
      <w:r w:rsidRPr="00397A99">
        <w:t xml:space="preserve"> do żywienia pozajelitowego do podawania obwodowo lub centralnie, zawierającego aminokwasy 34,0g, glukozę 97,0g, emulsję tłuszczową 51,0g, azot 5,4g i energię niebia</w:t>
      </w:r>
      <w:r>
        <w:t>łkową 900 kcal objętość 1440ml?</w:t>
      </w:r>
      <w:r>
        <w:br/>
      </w:r>
      <w:r>
        <w:rPr>
          <w:b/>
        </w:rPr>
        <w:t>Ad 40</w:t>
      </w:r>
      <w:r w:rsidRPr="004E5CA6">
        <w:rPr>
          <w:b/>
        </w:rPr>
        <w:t>:</w:t>
      </w:r>
      <w:r w:rsidRPr="005234D4">
        <w:t xml:space="preserve"> </w:t>
      </w:r>
      <w:r w:rsidR="00453415" w:rsidRPr="00E71253">
        <w:rPr>
          <w:b/>
        </w:rPr>
        <w:t>Zamawiający nie wyraża zgody.</w:t>
      </w:r>
    </w:p>
    <w:p w:rsidR="00397A99" w:rsidRDefault="00397A99" w:rsidP="00397A99">
      <w:pPr>
        <w:rPr>
          <w:b/>
        </w:rPr>
      </w:pPr>
    </w:p>
    <w:p w:rsidR="00397A99" w:rsidRPr="004E5CA6" w:rsidRDefault="00397A99" w:rsidP="00397A99">
      <w:pPr>
        <w:rPr>
          <w:b/>
        </w:rPr>
      </w:pPr>
      <w:r>
        <w:rPr>
          <w:b/>
        </w:rPr>
        <w:t>Pyt 41</w:t>
      </w:r>
      <w:r w:rsidRPr="00543030">
        <w:rPr>
          <w:b/>
        </w:rPr>
        <w:t xml:space="preserve">: </w:t>
      </w:r>
    </w:p>
    <w:p w:rsidR="00397A99" w:rsidRPr="00397A99" w:rsidRDefault="00397A99" w:rsidP="00397A99">
      <w:pPr>
        <w:jc w:val="both"/>
      </w:pPr>
      <w:r w:rsidRPr="00397A99">
        <w:t xml:space="preserve">Czy Zamawiający w Pakiecie 2 w pozycji 2 wyrazi zgodę na zaoferowanie worka 3 komorowego </w:t>
      </w:r>
      <w:proofErr w:type="spellStart"/>
      <w:r w:rsidRPr="00397A99">
        <w:t>Kabiven</w:t>
      </w:r>
      <w:proofErr w:type="spellEnd"/>
      <w:r w:rsidRPr="00397A99">
        <w:t xml:space="preserve"> </w:t>
      </w:r>
      <w:proofErr w:type="spellStart"/>
      <w:r w:rsidRPr="00397A99">
        <w:t>Peripheral</w:t>
      </w:r>
      <w:proofErr w:type="spellEnd"/>
      <w:r w:rsidRPr="00397A99">
        <w:t xml:space="preserve"> do żywienia pozajelitowego do podawania obwodowo lub centralnie, zawierającego aminokwasy 45,0g, glukozę 130,0g, emulsję tłuszczową 68,0g, azot 7,2g i energię niebiał</w:t>
      </w:r>
      <w:r>
        <w:t>kową 1200 kcal objętość 1920ml?</w:t>
      </w:r>
      <w:r>
        <w:br/>
      </w:r>
      <w:r>
        <w:rPr>
          <w:b/>
        </w:rPr>
        <w:t>Ad 41</w:t>
      </w:r>
      <w:r w:rsidRPr="004E5CA6">
        <w:rPr>
          <w:b/>
        </w:rPr>
        <w:t>:</w:t>
      </w:r>
      <w:r w:rsidRPr="005234D4">
        <w:t xml:space="preserve"> </w:t>
      </w:r>
      <w:r w:rsidR="00453415" w:rsidRPr="00E71253">
        <w:rPr>
          <w:b/>
        </w:rPr>
        <w:t>Zamawiający nie wyraża zgody.</w:t>
      </w:r>
    </w:p>
    <w:p w:rsidR="005C21F6" w:rsidRDefault="005C21F6" w:rsidP="005C21F6">
      <w:pPr>
        <w:rPr>
          <w:b/>
        </w:rPr>
      </w:pPr>
    </w:p>
    <w:p w:rsidR="005C21F6" w:rsidRPr="004E5CA6" w:rsidRDefault="005C21F6" w:rsidP="005C21F6">
      <w:pPr>
        <w:rPr>
          <w:b/>
        </w:rPr>
      </w:pPr>
      <w:r>
        <w:rPr>
          <w:b/>
        </w:rPr>
        <w:t>Pyt 42</w:t>
      </w:r>
      <w:r w:rsidRPr="00543030">
        <w:rPr>
          <w:b/>
        </w:rPr>
        <w:t xml:space="preserve">: </w:t>
      </w:r>
    </w:p>
    <w:p w:rsidR="005C21F6" w:rsidRPr="00397A99" w:rsidRDefault="005C21F6" w:rsidP="005C21F6">
      <w:pPr>
        <w:jc w:val="both"/>
      </w:pPr>
      <w:r w:rsidRPr="00397A99">
        <w:t xml:space="preserve">Czy Zamawiający w Pakiecie 2 w pozycji 3 wyrazi zgodę na zaoferowanie worka 3 komorowego </w:t>
      </w:r>
      <w:proofErr w:type="spellStart"/>
      <w:r w:rsidRPr="00397A99">
        <w:t>Kabiven</w:t>
      </w:r>
      <w:proofErr w:type="spellEnd"/>
      <w:r w:rsidRPr="00397A99">
        <w:t xml:space="preserve"> </w:t>
      </w:r>
      <w:proofErr w:type="spellStart"/>
      <w:r w:rsidRPr="00397A99">
        <w:t>Peripheral</w:t>
      </w:r>
      <w:proofErr w:type="spellEnd"/>
      <w:r w:rsidRPr="00397A99">
        <w:t xml:space="preserve"> do żywienia pozajelitowego do podawania obwodowo lub centralnie, zawierającego aminokwasy 57,0g, glukozę 162,0g, emulsję tłuszczową 85,0g, azot 9,0g i energię niebiałkową 1500 kcal objętość 2400ml?</w:t>
      </w:r>
      <w:r>
        <w:br/>
      </w:r>
      <w:r>
        <w:rPr>
          <w:b/>
        </w:rPr>
        <w:t>Ad 42</w:t>
      </w:r>
      <w:r w:rsidRPr="004E5CA6">
        <w:rPr>
          <w:b/>
        </w:rPr>
        <w:t>:</w:t>
      </w:r>
      <w:r w:rsidRPr="005234D4">
        <w:t xml:space="preserve"> </w:t>
      </w:r>
      <w:r w:rsidR="00453415" w:rsidRPr="00E71253">
        <w:rPr>
          <w:b/>
        </w:rPr>
        <w:t>Zamawiający nie wyraża zgody.</w:t>
      </w:r>
    </w:p>
    <w:p w:rsidR="005C21F6" w:rsidRDefault="005C21F6" w:rsidP="005C21F6">
      <w:pPr>
        <w:rPr>
          <w:b/>
        </w:rPr>
      </w:pPr>
    </w:p>
    <w:p w:rsidR="005C21F6" w:rsidRPr="004E5CA6" w:rsidRDefault="005C21F6" w:rsidP="005C21F6">
      <w:pPr>
        <w:rPr>
          <w:b/>
        </w:rPr>
      </w:pPr>
      <w:r>
        <w:rPr>
          <w:b/>
        </w:rPr>
        <w:t>Pyt 43</w:t>
      </w:r>
      <w:r w:rsidRPr="00543030">
        <w:rPr>
          <w:b/>
        </w:rPr>
        <w:t xml:space="preserve">: </w:t>
      </w:r>
    </w:p>
    <w:p w:rsidR="005C21F6" w:rsidRPr="00397A99" w:rsidRDefault="005C21F6" w:rsidP="005C21F6">
      <w:pPr>
        <w:jc w:val="both"/>
      </w:pPr>
      <w:r w:rsidRPr="00397A99">
        <w:t>Zwracamy się z uprzejmą prośbą o wyjaśnienie, w jaki sposób (Pakiet 2, pozycja 4 – 8) przelicz oferowaną ilość asortymentu – do pełnych opakowań w górę czy do dwóch miejsc po przecinku? Oferowany w ww. pozycjach asortyment konfekcjonowany jest w opakowaniach handlowych: pozycja 4 – 5, 7 – 8 x 10, pozycja 6 x 20 sztuk.</w:t>
      </w:r>
      <w:r>
        <w:br/>
      </w:r>
      <w:r>
        <w:rPr>
          <w:b/>
        </w:rPr>
        <w:t>Ad 43</w:t>
      </w:r>
      <w:r w:rsidRPr="004E5CA6">
        <w:rPr>
          <w:b/>
        </w:rPr>
        <w:t>:</w:t>
      </w:r>
      <w:r w:rsidRPr="005234D4">
        <w:t xml:space="preserve"> </w:t>
      </w:r>
      <w:r w:rsidR="00401FDE">
        <w:rPr>
          <w:b/>
        </w:rPr>
        <w:t xml:space="preserve">Do pełnych opakowań w górę. </w:t>
      </w:r>
    </w:p>
    <w:p w:rsidR="005C21F6" w:rsidRDefault="005C21F6" w:rsidP="005C21F6">
      <w:pPr>
        <w:rPr>
          <w:b/>
        </w:rPr>
      </w:pPr>
    </w:p>
    <w:p w:rsidR="005C21F6" w:rsidRPr="004E5CA6" w:rsidRDefault="005C21F6" w:rsidP="005C21F6">
      <w:pPr>
        <w:rPr>
          <w:b/>
        </w:rPr>
      </w:pPr>
      <w:r>
        <w:rPr>
          <w:b/>
        </w:rPr>
        <w:t>Pyt 44</w:t>
      </w:r>
      <w:r w:rsidRPr="00543030">
        <w:rPr>
          <w:b/>
        </w:rPr>
        <w:t xml:space="preserve">: </w:t>
      </w:r>
    </w:p>
    <w:p w:rsidR="005C21F6" w:rsidRPr="00397A99" w:rsidRDefault="005C21F6" w:rsidP="005C21F6">
      <w:pPr>
        <w:jc w:val="both"/>
      </w:pPr>
      <w:r w:rsidRPr="00397A99">
        <w:t xml:space="preserve">Czy Zamawiający w Pakiecie 3 w pozycji 1 wyrazi zgodę na zaoferowanie produktu </w:t>
      </w:r>
      <w:proofErr w:type="spellStart"/>
      <w:r w:rsidRPr="00397A99">
        <w:t>Vamin</w:t>
      </w:r>
      <w:proofErr w:type="spellEnd"/>
      <w:r w:rsidRPr="00397A99">
        <w:t xml:space="preserve"> 14 – roztwór aminokwasów be</w:t>
      </w:r>
      <w:r>
        <w:t>z elektrolitów o stężeniu 8,5%.</w:t>
      </w:r>
      <w:r>
        <w:br/>
      </w:r>
      <w:r>
        <w:rPr>
          <w:b/>
        </w:rPr>
        <w:t>Ad 44</w:t>
      </w:r>
      <w:r w:rsidRPr="004E5CA6">
        <w:rPr>
          <w:b/>
        </w:rPr>
        <w:t>:</w:t>
      </w:r>
      <w:r w:rsidRPr="005234D4">
        <w:t xml:space="preserve"> </w:t>
      </w:r>
      <w:r w:rsidR="00453415" w:rsidRPr="00453415">
        <w:rPr>
          <w:b/>
        </w:rPr>
        <w:t>Zgodnie z SIWZ.</w:t>
      </w:r>
    </w:p>
    <w:p w:rsidR="005C21F6" w:rsidRDefault="005C21F6" w:rsidP="005C21F6">
      <w:pPr>
        <w:rPr>
          <w:b/>
        </w:rPr>
      </w:pPr>
    </w:p>
    <w:p w:rsidR="005C21F6" w:rsidRPr="004E5CA6" w:rsidRDefault="005C21F6" w:rsidP="005C21F6">
      <w:pPr>
        <w:rPr>
          <w:b/>
        </w:rPr>
      </w:pPr>
      <w:r>
        <w:rPr>
          <w:b/>
        </w:rPr>
        <w:t>Pyt 45</w:t>
      </w:r>
      <w:r w:rsidRPr="00543030">
        <w:rPr>
          <w:b/>
        </w:rPr>
        <w:t xml:space="preserve">: </w:t>
      </w:r>
    </w:p>
    <w:p w:rsidR="005C21F6" w:rsidRPr="00397A99" w:rsidRDefault="005C21F6" w:rsidP="005C21F6">
      <w:pPr>
        <w:jc w:val="both"/>
      </w:pPr>
      <w:r w:rsidRPr="00397A99">
        <w:t xml:space="preserve">Czy Zamawiający w Pakiecie 3 w pozycji 2 wyrazi zgodę na zaoferowanie produktu leczniczego </w:t>
      </w:r>
      <w:proofErr w:type="spellStart"/>
      <w:r w:rsidRPr="00397A99">
        <w:t>Geloplasma</w:t>
      </w:r>
      <w:proofErr w:type="spellEnd"/>
      <w:r w:rsidRPr="00397A99">
        <w:t xml:space="preserve"> – roztwór zmodyfikowanej żelatyny 3% w opakowaniu worek 500ml?</w:t>
      </w:r>
      <w:r>
        <w:br/>
      </w:r>
      <w:r>
        <w:rPr>
          <w:b/>
        </w:rPr>
        <w:t>Ad 45</w:t>
      </w:r>
      <w:r w:rsidRPr="004E5CA6">
        <w:rPr>
          <w:b/>
        </w:rPr>
        <w:t>:</w:t>
      </w:r>
      <w:r w:rsidRPr="005234D4">
        <w:t xml:space="preserve"> </w:t>
      </w:r>
      <w:r w:rsidR="00453415" w:rsidRPr="00453415">
        <w:rPr>
          <w:b/>
        </w:rPr>
        <w:t>Zgodnie z SIWZ.</w:t>
      </w:r>
    </w:p>
    <w:p w:rsidR="005C21F6" w:rsidRDefault="005C21F6" w:rsidP="005C21F6">
      <w:pPr>
        <w:rPr>
          <w:b/>
        </w:rPr>
      </w:pPr>
    </w:p>
    <w:p w:rsidR="0053566C" w:rsidRDefault="0053566C" w:rsidP="005C21F6">
      <w:pPr>
        <w:rPr>
          <w:b/>
        </w:rPr>
      </w:pPr>
    </w:p>
    <w:p w:rsidR="0053566C" w:rsidRDefault="0053566C" w:rsidP="005C21F6">
      <w:pPr>
        <w:rPr>
          <w:b/>
        </w:rPr>
      </w:pPr>
    </w:p>
    <w:p w:rsidR="005C21F6" w:rsidRPr="004E5CA6" w:rsidRDefault="005C21F6" w:rsidP="005C21F6">
      <w:pPr>
        <w:rPr>
          <w:b/>
        </w:rPr>
      </w:pPr>
      <w:r>
        <w:rPr>
          <w:b/>
        </w:rPr>
        <w:lastRenderedPageBreak/>
        <w:t>Pyt 46</w:t>
      </w:r>
      <w:r w:rsidRPr="00543030">
        <w:rPr>
          <w:b/>
        </w:rPr>
        <w:t xml:space="preserve">: </w:t>
      </w:r>
    </w:p>
    <w:p w:rsidR="005C21F6" w:rsidRDefault="005C21F6" w:rsidP="005C21F6">
      <w:pPr>
        <w:jc w:val="both"/>
      </w:pPr>
      <w:r w:rsidRPr="00397A99">
        <w:t xml:space="preserve">Czy </w:t>
      </w:r>
      <w:proofErr w:type="spellStart"/>
      <w:r w:rsidRPr="00397A99">
        <w:t>Zamawiajacy</w:t>
      </w:r>
      <w:proofErr w:type="spellEnd"/>
      <w:r w:rsidRPr="00397A99">
        <w:t xml:space="preserve"> w Pakiecie 3 pozycja 3 wyrazi zgodę na zaoferowanie emulsji tłuszczowej 10% na bazie oleju sojowego o </w:t>
      </w:r>
      <w:proofErr w:type="spellStart"/>
      <w:r w:rsidRPr="00397A99">
        <w:t>osmolarności</w:t>
      </w:r>
      <w:proofErr w:type="spellEnd"/>
      <w:r w:rsidRPr="00397A99">
        <w:t xml:space="preserve"> 300?</w:t>
      </w:r>
      <w:r>
        <w:br/>
      </w:r>
      <w:r>
        <w:rPr>
          <w:b/>
        </w:rPr>
        <w:t>Ad 46</w:t>
      </w:r>
      <w:r w:rsidRPr="004E5CA6">
        <w:rPr>
          <w:b/>
        </w:rPr>
        <w:t>:</w:t>
      </w:r>
      <w:r w:rsidRPr="005234D4">
        <w:t xml:space="preserve"> </w:t>
      </w:r>
      <w:r w:rsidR="00453415" w:rsidRPr="00453415">
        <w:rPr>
          <w:b/>
        </w:rPr>
        <w:t>Zgodnie z SIWZ.</w:t>
      </w:r>
    </w:p>
    <w:p w:rsidR="005C21F6" w:rsidRDefault="005C21F6" w:rsidP="005C21F6">
      <w:pPr>
        <w:jc w:val="both"/>
      </w:pPr>
    </w:p>
    <w:p w:rsidR="005C21F6" w:rsidRPr="004E5CA6" w:rsidRDefault="005C21F6" w:rsidP="005C21F6">
      <w:pPr>
        <w:rPr>
          <w:b/>
        </w:rPr>
      </w:pPr>
      <w:r>
        <w:rPr>
          <w:b/>
        </w:rPr>
        <w:t>Pyt 47</w:t>
      </w:r>
      <w:r w:rsidRPr="00543030">
        <w:rPr>
          <w:b/>
        </w:rPr>
        <w:t xml:space="preserve">: </w:t>
      </w:r>
    </w:p>
    <w:p w:rsidR="005C21F6" w:rsidRPr="00397A99" w:rsidRDefault="005C21F6" w:rsidP="005C21F6">
      <w:pPr>
        <w:jc w:val="both"/>
      </w:pPr>
      <w:r w:rsidRPr="00397A99">
        <w:t xml:space="preserve">Czy Zamawiający w Pakiecie 3 w pozycji 7 wyrazi zgodę na zaoferowanie worka 3 komorowego </w:t>
      </w:r>
      <w:proofErr w:type="spellStart"/>
      <w:r w:rsidRPr="00397A99">
        <w:t>SMOFKabiven</w:t>
      </w:r>
      <w:proofErr w:type="spellEnd"/>
      <w:r w:rsidRPr="00397A99">
        <w:t xml:space="preserve"> zawierającego 10% roztwór aminokwasów 50,0g z tauryną, 8g azotu, glukozę z elektrolitami i cynkiem oraz unikalną emulsją tłuszczową 38g (30% oleju sojowego, 30% MCT, 25% oleju z oliwek, 15% oleju rybiego) węglowodany 125g o energii </w:t>
      </w:r>
      <w:proofErr w:type="spellStart"/>
      <w:r w:rsidRPr="00397A99">
        <w:t>pozabiałko</w:t>
      </w:r>
      <w:r>
        <w:t>wej</w:t>
      </w:r>
      <w:proofErr w:type="spellEnd"/>
      <w:r>
        <w:t xml:space="preserve"> 900 kcal, pojemności 986ml?</w:t>
      </w:r>
      <w:r>
        <w:br/>
      </w:r>
      <w:r>
        <w:rPr>
          <w:b/>
        </w:rPr>
        <w:t>Ad 47</w:t>
      </w:r>
      <w:r w:rsidRPr="004E5CA6">
        <w:rPr>
          <w:b/>
        </w:rPr>
        <w:t>:</w:t>
      </w:r>
      <w:r w:rsidRPr="005234D4">
        <w:t xml:space="preserve"> </w:t>
      </w:r>
      <w:r w:rsidR="00453415" w:rsidRPr="00453415">
        <w:rPr>
          <w:b/>
        </w:rPr>
        <w:t>Zgodnie z SIWZ.</w:t>
      </w:r>
    </w:p>
    <w:p w:rsidR="005C21F6" w:rsidRPr="00397A99" w:rsidRDefault="005C21F6" w:rsidP="005C21F6">
      <w:pPr>
        <w:jc w:val="both"/>
      </w:pPr>
    </w:p>
    <w:p w:rsidR="005C21F6" w:rsidRPr="004E5CA6" w:rsidRDefault="005C21F6" w:rsidP="005C21F6">
      <w:pPr>
        <w:rPr>
          <w:b/>
        </w:rPr>
      </w:pPr>
      <w:r>
        <w:rPr>
          <w:b/>
        </w:rPr>
        <w:t>Pyt 48</w:t>
      </w:r>
      <w:r w:rsidRPr="00543030">
        <w:rPr>
          <w:b/>
        </w:rPr>
        <w:t xml:space="preserve">: </w:t>
      </w:r>
    </w:p>
    <w:p w:rsidR="005C21F6" w:rsidRPr="00397A99" w:rsidRDefault="005C21F6" w:rsidP="005C21F6">
      <w:pPr>
        <w:jc w:val="both"/>
      </w:pPr>
      <w:r w:rsidRPr="00397A99">
        <w:t xml:space="preserve">Czy Zamawiający w Pakiecie 3 w pozycji 8 wyrazi zgodę na zaoferowanie worka 3 komorowego </w:t>
      </w:r>
      <w:proofErr w:type="spellStart"/>
      <w:r w:rsidRPr="00397A99">
        <w:t>SMOFKabiven</w:t>
      </w:r>
      <w:proofErr w:type="spellEnd"/>
      <w:r w:rsidRPr="00397A99">
        <w:t xml:space="preserve"> zawierającego 10% roztwór aminokwasów 75,0g z tauryną, 12g azotu, glukozę z elektrolitami i cynkiem oraz unikalną emulsją tłuszczową 56g (30% oleju sojowego, 30% MCT, 25% oleju z oliwek, 15% oleju rybiego) węglowodany 187g o energii </w:t>
      </w:r>
      <w:proofErr w:type="spellStart"/>
      <w:r w:rsidRPr="00397A99">
        <w:t>pozabiałkowej</w:t>
      </w:r>
      <w:proofErr w:type="spellEnd"/>
      <w:r w:rsidRPr="00397A99">
        <w:t xml:space="preserve"> 1300 kcal, pojemności 1477ml</w:t>
      </w:r>
      <w:r>
        <w:t>?</w:t>
      </w:r>
      <w:r>
        <w:br/>
      </w:r>
      <w:r>
        <w:rPr>
          <w:b/>
        </w:rPr>
        <w:t>Ad 48</w:t>
      </w:r>
      <w:r w:rsidRPr="004E5CA6">
        <w:rPr>
          <w:b/>
        </w:rPr>
        <w:t>:</w:t>
      </w:r>
      <w:r w:rsidRPr="005234D4">
        <w:t xml:space="preserve"> </w:t>
      </w:r>
      <w:r w:rsidR="00453415" w:rsidRPr="00453415">
        <w:rPr>
          <w:b/>
        </w:rPr>
        <w:t>Zgodnie z SIWZ.</w:t>
      </w:r>
    </w:p>
    <w:p w:rsidR="005C21F6" w:rsidRDefault="005C21F6" w:rsidP="005C21F6">
      <w:pPr>
        <w:rPr>
          <w:b/>
        </w:rPr>
      </w:pPr>
    </w:p>
    <w:p w:rsidR="005C21F6" w:rsidRPr="004E5CA6" w:rsidRDefault="005C21F6" w:rsidP="005C21F6">
      <w:pPr>
        <w:rPr>
          <w:b/>
        </w:rPr>
      </w:pPr>
      <w:r>
        <w:rPr>
          <w:b/>
        </w:rPr>
        <w:t>Pyt 49</w:t>
      </w:r>
      <w:r w:rsidRPr="00543030">
        <w:rPr>
          <w:b/>
        </w:rPr>
        <w:t xml:space="preserve">: </w:t>
      </w:r>
    </w:p>
    <w:p w:rsidR="005C21F6" w:rsidRPr="00397A99" w:rsidRDefault="005C21F6" w:rsidP="005C21F6">
      <w:pPr>
        <w:jc w:val="both"/>
      </w:pPr>
      <w:r w:rsidRPr="00397A99">
        <w:t xml:space="preserve">Czy Zamawiający w Pakiecie 3 w pozycji 9 wyrazi zgodę na zaoferowanie worka 3 komorowego </w:t>
      </w:r>
      <w:proofErr w:type="spellStart"/>
      <w:r w:rsidRPr="00397A99">
        <w:t>SMOFKabiven</w:t>
      </w:r>
      <w:proofErr w:type="spellEnd"/>
      <w:r w:rsidRPr="00397A99">
        <w:t xml:space="preserve"> zawierającego 10% roztwór aminokwasów 100,0g z tauryną, 16g azotu, glukozę z elektrolitami i cynkiem oraz unikalną emulsją tłuszczową 75g (30% oleju sojowego, 30% MCT, 25% oleju z oliwek, 15% oleju rybiego) węglowodany 250g o energii </w:t>
      </w:r>
      <w:proofErr w:type="spellStart"/>
      <w:r w:rsidRPr="00397A99">
        <w:t>pozabiałkowej</w:t>
      </w:r>
      <w:proofErr w:type="spellEnd"/>
      <w:r w:rsidRPr="00397A99">
        <w:t xml:space="preserve"> 1800 kcal, pojemności 1970ml?</w:t>
      </w:r>
      <w:r>
        <w:br/>
      </w:r>
      <w:r>
        <w:rPr>
          <w:b/>
        </w:rPr>
        <w:t>Ad 49</w:t>
      </w:r>
      <w:r w:rsidRPr="004E5CA6">
        <w:rPr>
          <w:b/>
        </w:rPr>
        <w:t>:</w:t>
      </w:r>
      <w:r w:rsidRPr="005234D4">
        <w:t xml:space="preserve"> </w:t>
      </w:r>
      <w:r w:rsidR="00453415" w:rsidRPr="00453415">
        <w:rPr>
          <w:b/>
        </w:rPr>
        <w:t>Zgodnie z SIWZ.</w:t>
      </w:r>
    </w:p>
    <w:p w:rsidR="005C21F6" w:rsidRDefault="005C21F6" w:rsidP="005C21F6">
      <w:pPr>
        <w:rPr>
          <w:b/>
        </w:rPr>
      </w:pPr>
    </w:p>
    <w:p w:rsidR="005C21F6" w:rsidRPr="004E5CA6" w:rsidRDefault="005C21F6" w:rsidP="005C21F6">
      <w:pPr>
        <w:rPr>
          <w:b/>
        </w:rPr>
      </w:pPr>
      <w:r>
        <w:rPr>
          <w:b/>
        </w:rPr>
        <w:t>Pyt 50</w:t>
      </w:r>
      <w:r w:rsidRPr="00543030">
        <w:rPr>
          <w:b/>
        </w:rPr>
        <w:t xml:space="preserve">: </w:t>
      </w:r>
    </w:p>
    <w:p w:rsidR="005C21F6" w:rsidRPr="00397A99" w:rsidRDefault="005C21F6" w:rsidP="005C21F6">
      <w:pPr>
        <w:jc w:val="both"/>
      </w:pPr>
      <w:r w:rsidRPr="00397A99">
        <w:t>Czy Zamawiający w Pakiecie 3 pozycja 12 dopuści możliwość zaoferowania asortymentu konfekcjonowanego a’ 20 sztuk ampułek – 1 opakowanie handlowe?</w:t>
      </w:r>
      <w:r>
        <w:br/>
      </w:r>
      <w:r>
        <w:rPr>
          <w:b/>
        </w:rPr>
        <w:t>Ad 50</w:t>
      </w:r>
      <w:r w:rsidRPr="004E5CA6">
        <w:rPr>
          <w:b/>
        </w:rPr>
        <w:t>:</w:t>
      </w:r>
      <w:r w:rsidRPr="005234D4">
        <w:t xml:space="preserve"> </w:t>
      </w:r>
      <w:r w:rsidR="00453415" w:rsidRPr="00453415">
        <w:rPr>
          <w:b/>
        </w:rPr>
        <w:t>Zgodnie z SIWZ.</w:t>
      </w:r>
    </w:p>
    <w:p w:rsidR="005C21F6" w:rsidRDefault="005C21F6" w:rsidP="005C21F6">
      <w:pPr>
        <w:rPr>
          <w:b/>
        </w:rPr>
      </w:pPr>
    </w:p>
    <w:p w:rsidR="005C21F6" w:rsidRPr="004E5CA6" w:rsidRDefault="005C21F6" w:rsidP="005C21F6">
      <w:pPr>
        <w:rPr>
          <w:b/>
        </w:rPr>
      </w:pPr>
      <w:r>
        <w:rPr>
          <w:b/>
        </w:rPr>
        <w:t>Pyt 51</w:t>
      </w:r>
      <w:r w:rsidRPr="00543030">
        <w:rPr>
          <w:b/>
        </w:rPr>
        <w:t xml:space="preserve">: </w:t>
      </w:r>
    </w:p>
    <w:p w:rsidR="005C21F6" w:rsidRPr="00397A99" w:rsidRDefault="005C21F6" w:rsidP="005C21F6">
      <w:pPr>
        <w:jc w:val="both"/>
      </w:pPr>
      <w:r w:rsidRPr="00397A99">
        <w:t>Czy Zamawiający wyrazi zgodę na wydzielenie z pakietu 3 pozycji 4-5? Utworzenie nowego pakietu pozwoli na przystąpienie większej liczbie oferentów, a co za tym idzie uzyskanie lepszej cenowo ofert</w:t>
      </w:r>
      <w:r>
        <w:t>y na czym Zamawiającemu zależy.</w:t>
      </w:r>
      <w:r>
        <w:br/>
      </w:r>
      <w:r>
        <w:rPr>
          <w:b/>
        </w:rPr>
        <w:t>Ad 51</w:t>
      </w:r>
      <w:r w:rsidRPr="004E5CA6">
        <w:rPr>
          <w:b/>
        </w:rPr>
        <w:t>:</w:t>
      </w:r>
      <w:r w:rsidRPr="005234D4">
        <w:t xml:space="preserve"> </w:t>
      </w:r>
      <w:r w:rsidR="00453415" w:rsidRPr="00E71253">
        <w:rPr>
          <w:b/>
        </w:rPr>
        <w:t>Zamawiający nie wyraża zgody.</w:t>
      </w:r>
    </w:p>
    <w:p w:rsidR="003E7315" w:rsidRDefault="003E7315" w:rsidP="003E7315">
      <w:pPr>
        <w:rPr>
          <w:b/>
        </w:rPr>
      </w:pPr>
    </w:p>
    <w:p w:rsidR="003E7315" w:rsidRPr="004E5CA6" w:rsidRDefault="003E7315" w:rsidP="003E7315">
      <w:pPr>
        <w:rPr>
          <w:b/>
        </w:rPr>
      </w:pPr>
      <w:r>
        <w:rPr>
          <w:b/>
        </w:rPr>
        <w:t>Pyt 52</w:t>
      </w:r>
      <w:r w:rsidRPr="00543030">
        <w:rPr>
          <w:b/>
        </w:rPr>
        <w:t xml:space="preserve">: </w:t>
      </w:r>
    </w:p>
    <w:p w:rsidR="003E7315" w:rsidRPr="00397A99" w:rsidRDefault="003E7315" w:rsidP="003E7315">
      <w:pPr>
        <w:jc w:val="both"/>
        <w:rPr>
          <w:lang w:eastAsia="en-US"/>
        </w:rPr>
      </w:pPr>
      <w:r w:rsidRPr="00160FBC">
        <w:t>Czy w zadaniu 26 poz.1, 2, 3 Zamawiający wyrazi zgodę na zaoferowanie siatki do zaopatrywania przepuklin b</w:t>
      </w:r>
      <w:r>
        <w:t>rzusznych i pooperacyjnych IPOM</w:t>
      </w:r>
      <w:r w:rsidRPr="00160FBC">
        <w:t xml:space="preserve">, o następujących właściwościach: implant powięziowy, jednowarstwowy składający się z dwóch komponentów (polipropylenu w 12% od strony otrzewnej i PVDF w 88% od strony trzewi) z kolorowym wyznacznikiem do prawidłowej aplikacji, dwukierunkowa elastyczność, grubość 0,7 mm, rozmiar porów w 80% &gt; 1,0 mm, waga 60 g/m2? </w:t>
      </w:r>
      <w:r>
        <w:br/>
      </w:r>
      <w:r>
        <w:rPr>
          <w:b/>
        </w:rPr>
        <w:t>Ad 52</w:t>
      </w:r>
      <w:r w:rsidRPr="004E5CA6">
        <w:rPr>
          <w:b/>
        </w:rPr>
        <w:t>:</w:t>
      </w:r>
      <w:r w:rsidRPr="005234D4">
        <w:t xml:space="preserve"> </w:t>
      </w:r>
      <w:r w:rsidR="004E15E6" w:rsidRPr="00E71253">
        <w:rPr>
          <w:b/>
        </w:rPr>
        <w:t>Zgodnie z SIWZ</w:t>
      </w:r>
    </w:p>
    <w:p w:rsidR="003E7315" w:rsidRDefault="003E7315" w:rsidP="003E7315">
      <w:pPr>
        <w:rPr>
          <w:b/>
        </w:rPr>
      </w:pPr>
    </w:p>
    <w:p w:rsidR="0053566C" w:rsidRDefault="0053566C" w:rsidP="003E7315">
      <w:pPr>
        <w:rPr>
          <w:b/>
        </w:rPr>
      </w:pPr>
    </w:p>
    <w:p w:rsidR="003E7315" w:rsidRPr="004E5CA6" w:rsidRDefault="003E7315" w:rsidP="003E7315">
      <w:pPr>
        <w:rPr>
          <w:b/>
        </w:rPr>
      </w:pPr>
      <w:r>
        <w:rPr>
          <w:b/>
        </w:rPr>
        <w:lastRenderedPageBreak/>
        <w:t>Pyt 53</w:t>
      </w:r>
      <w:r w:rsidRPr="00543030">
        <w:rPr>
          <w:b/>
        </w:rPr>
        <w:t xml:space="preserve">: </w:t>
      </w:r>
    </w:p>
    <w:p w:rsidR="003E7315" w:rsidRDefault="003E7315" w:rsidP="003E7315">
      <w:pPr>
        <w:jc w:val="both"/>
      </w:pPr>
      <w:r>
        <w:t>Czy w zadaniu 26 Zamawiający ma na myśli następujące rozmiary siatek:</w:t>
      </w:r>
    </w:p>
    <w:p w:rsidR="003E7315" w:rsidRDefault="003E7315" w:rsidP="003E7315">
      <w:pPr>
        <w:jc w:val="both"/>
      </w:pPr>
      <w:r>
        <w:t>poz. Nr 1 – 15 x 15 cm</w:t>
      </w:r>
    </w:p>
    <w:p w:rsidR="003E7315" w:rsidRDefault="003E7315" w:rsidP="003E7315">
      <w:pPr>
        <w:jc w:val="both"/>
      </w:pPr>
      <w:r>
        <w:t>poz. Nr 2 – 10 x 15 cm</w:t>
      </w:r>
    </w:p>
    <w:p w:rsidR="003E7315" w:rsidRPr="004E15E6" w:rsidRDefault="003E7315" w:rsidP="003E7315">
      <w:pPr>
        <w:jc w:val="both"/>
        <w:rPr>
          <w:b/>
        </w:rPr>
      </w:pPr>
      <w:r w:rsidRPr="004E15E6">
        <w:t>poz. Nr 3 – 20 x 30 cm</w:t>
      </w:r>
      <w:r w:rsidRPr="004E15E6">
        <w:br/>
      </w:r>
      <w:r w:rsidRPr="004E15E6">
        <w:rPr>
          <w:b/>
        </w:rPr>
        <w:t>Ad 53:</w:t>
      </w:r>
      <w:r w:rsidRPr="004E15E6">
        <w:t xml:space="preserve"> </w:t>
      </w:r>
      <w:r w:rsidR="004E15E6" w:rsidRPr="004E15E6">
        <w:rPr>
          <w:b/>
        </w:rPr>
        <w:t xml:space="preserve">poz.1- 15x15 cm; poz. 2 – 10x15 cm; poz. 3 – 20x30 cm </w:t>
      </w:r>
    </w:p>
    <w:p w:rsidR="004E15E6" w:rsidRDefault="004E15E6" w:rsidP="00957BAC">
      <w:pPr>
        <w:rPr>
          <w:b/>
        </w:rPr>
      </w:pPr>
    </w:p>
    <w:p w:rsidR="00957BAC" w:rsidRPr="004E5CA6" w:rsidRDefault="00957BAC" w:rsidP="00957BAC">
      <w:pPr>
        <w:rPr>
          <w:b/>
        </w:rPr>
      </w:pPr>
      <w:r>
        <w:rPr>
          <w:b/>
        </w:rPr>
        <w:t>Pyt 54</w:t>
      </w:r>
      <w:r w:rsidRPr="00543030">
        <w:rPr>
          <w:b/>
        </w:rPr>
        <w:t xml:space="preserve">: </w:t>
      </w:r>
    </w:p>
    <w:p w:rsidR="00957BAC" w:rsidRPr="00957BAC" w:rsidRDefault="00957BAC" w:rsidP="00957BAC">
      <w:pPr>
        <w:jc w:val="both"/>
      </w:pPr>
      <w:r>
        <w:t>Pakiet 7, pozycja 1, 16-20, 22, 29, 40, 41, 59-62 - Zwracamy się z prośbą o wydzielenie w/w pozycji do osobnego pakietu, co umożliwi złożenie naszej firmie konkurencyjnej oferty.</w:t>
      </w:r>
      <w:r w:rsidRPr="00957BAC">
        <w:br/>
      </w:r>
      <w:r w:rsidRPr="00EB0C12">
        <w:rPr>
          <w:b/>
        </w:rPr>
        <w:t>Ad 54:</w:t>
      </w:r>
      <w:r w:rsidRPr="00EB0C12">
        <w:t xml:space="preserve"> </w:t>
      </w:r>
      <w:r w:rsidR="00E71253" w:rsidRPr="00E71253">
        <w:rPr>
          <w:b/>
        </w:rPr>
        <w:t>Zgodnie z SIWZ</w:t>
      </w:r>
    </w:p>
    <w:p w:rsidR="00957BAC" w:rsidRDefault="00957BAC" w:rsidP="00957BAC">
      <w:pPr>
        <w:rPr>
          <w:b/>
        </w:rPr>
      </w:pPr>
    </w:p>
    <w:p w:rsidR="00957BAC" w:rsidRPr="004E5CA6" w:rsidRDefault="00957BAC" w:rsidP="00957BAC">
      <w:pPr>
        <w:rPr>
          <w:b/>
        </w:rPr>
      </w:pPr>
      <w:r>
        <w:rPr>
          <w:b/>
        </w:rPr>
        <w:t>Pyt 55</w:t>
      </w:r>
      <w:r w:rsidRPr="00543030">
        <w:rPr>
          <w:b/>
        </w:rPr>
        <w:t xml:space="preserve">: </w:t>
      </w:r>
    </w:p>
    <w:p w:rsidR="00957BAC" w:rsidRDefault="00957BAC" w:rsidP="00957BAC">
      <w:pPr>
        <w:jc w:val="both"/>
      </w:pPr>
      <w:r>
        <w:t xml:space="preserve">Pakiet 7, pozycja 3 </w:t>
      </w:r>
    </w:p>
    <w:p w:rsidR="00957BAC" w:rsidRPr="00957BAC" w:rsidRDefault="00957BAC" w:rsidP="00957BAC">
      <w:pPr>
        <w:jc w:val="both"/>
      </w:pPr>
      <w:r>
        <w:t>Czy Zamawiający dopuści opatrunek w rozmiarze 8x8cm?</w:t>
      </w:r>
      <w:r w:rsidRPr="00957BAC">
        <w:br/>
      </w:r>
      <w:r w:rsidRPr="00957BAC">
        <w:rPr>
          <w:b/>
        </w:rPr>
        <w:t>Ad 55:</w:t>
      </w:r>
      <w:r w:rsidRPr="00957BAC">
        <w:t xml:space="preserve"> </w:t>
      </w:r>
      <w:r w:rsidR="00E71253" w:rsidRPr="00E71253">
        <w:rPr>
          <w:b/>
        </w:rPr>
        <w:t>Zamawiający dopuszcza.</w:t>
      </w:r>
    </w:p>
    <w:p w:rsidR="00957BAC" w:rsidRDefault="00957BAC" w:rsidP="00957BAC">
      <w:pPr>
        <w:rPr>
          <w:b/>
        </w:rPr>
      </w:pPr>
    </w:p>
    <w:p w:rsidR="00957BAC" w:rsidRPr="004E5CA6" w:rsidRDefault="00957BAC" w:rsidP="00957BAC">
      <w:pPr>
        <w:rPr>
          <w:b/>
        </w:rPr>
      </w:pPr>
      <w:r>
        <w:rPr>
          <w:b/>
        </w:rPr>
        <w:t>Pyt 56</w:t>
      </w:r>
      <w:r w:rsidRPr="00543030">
        <w:rPr>
          <w:b/>
        </w:rPr>
        <w:t xml:space="preserve">: </w:t>
      </w:r>
    </w:p>
    <w:p w:rsidR="00957BAC" w:rsidRDefault="00957BAC" w:rsidP="00957BAC">
      <w:pPr>
        <w:jc w:val="both"/>
      </w:pPr>
      <w:r>
        <w:t xml:space="preserve">Pakiet 7, pozycja 10 </w:t>
      </w:r>
    </w:p>
    <w:p w:rsidR="00957BAC" w:rsidRPr="00957BAC" w:rsidRDefault="00957BAC" w:rsidP="00957BAC">
      <w:pPr>
        <w:jc w:val="both"/>
      </w:pPr>
      <w:r>
        <w:t>Czy Zamawiający dopuści serwetę w rozmiarze 50x70cm?</w:t>
      </w:r>
      <w:r w:rsidRPr="00957BAC">
        <w:br/>
      </w:r>
      <w:r w:rsidRPr="00957BAC">
        <w:rPr>
          <w:b/>
        </w:rPr>
        <w:t xml:space="preserve">Ad </w:t>
      </w:r>
      <w:r>
        <w:rPr>
          <w:b/>
        </w:rPr>
        <w:t>56</w:t>
      </w:r>
      <w:r w:rsidRPr="00957BAC">
        <w:rPr>
          <w:b/>
        </w:rPr>
        <w:t>:</w:t>
      </w:r>
      <w:r w:rsidRPr="00957BAC">
        <w:t xml:space="preserve"> </w:t>
      </w:r>
      <w:r w:rsidR="00E71253" w:rsidRPr="00E71253">
        <w:rPr>
          <w:b/>
        </w:rPr>
        <w:t>Zgodnie z SIWZ</w:t>
      </w:r>
    </w:p>
    <w:p w:rsidR="00957BAC" w:rsidRDefault="00957BAC" w:rsidP="00957BAC">
      <w:pPr>
        <w:rPr>
          <w:b/>
        </w:rPr>
      </w:pPr>
    </w:p>
    <w:p w:rsidR="00957BAC" w:rsidRPr="004E5CA6" w:rsidRDefault="00957BAC" w:rsidP="00957BAC">
      <w:pPr>
        <w:rPr>
          <w:b/>
        </w:rPr>
      </w:pPr>
      <w:r>
        <w:rPr>
          <w:b/>
        </w:rPr>
        <w:t>Pyt 57</w:t>
      </w:r>
      <w:r w:rsidRPr="00543030">
        <w:rPr>
          <w:b/>
        </w:rPr>
        <w:t xml:space="preserve">: </w:t>
      </w:r>
    </w:p>
    <w:p w:rsidR="00957BAC" w:rsidRDefault="00957BAC" w:rsidP="00957BAC">
      <w:pPr>
        <w:jc w:val="both"/>
      </w:pPr>
      <w:r>
        <w:t xml:space="preserve">Pakiet 7, pozycja 13-15 </w:t>
      </w:r>
    </w:p>
    <w:p w:rsidR="00957BAC" w:rsidRPr="00957BAC" w:rsidRDefault="00957BAC" w:rsidP="00957BAC">
      <w:pPr>
        <w:jc w:val="both"/>
      </w:pPr>
      <w:r>
        <w:t>Czy Zamawiający dopuści opatrunek z siatki bawełnianej impregnowanej białą parafiną?</w:t>
      </w:r>
      <w:r w:rsidRPr="00957BAC">
        <w:br/>
      </w:r>
      <w:r w:rsidRPr="00957BAC">
        <w:rPr>
          <w:b/>
        </w:rPr>
        <w:t xml:space="preserve">Ad </w:t>
      </w:r>
      <w:r>
        <w:rPr>
          <w:b/>
        </w:rPr>
        <w:t>57</w:t>
      </w:r>
      <w:r w:rsidRPr="00957BAC">
        <w:rPr>
          <w:b/>
        </w:rPr>
        <w:t>:</w:t>
      </w:r>
      <w:r w:rsidRPr="00957BAC">
        <w:t xml:space="preserve"> </w:t>
      </w:r>
      <w:r w:rsidR="00E71253" w:rsidRPr="00E71253">
        <w:rPr>
          <w:b/>
        </w:rPr>
        <w:t>Zgodnie z SIWZ</w:t>
      </w:r>
    </w:p>
    <w:p w:rsidR="00957BAC" w:rsidRDefault="00957BAC" w:rsidP="00957BAC">
      <w:pPr>
        <w:rPr>
          <w:b/>
        </w:rPr>
      </w:pPr>
    </w:p>
    <w:p w:rsidR="00957BAC" w:rsidRPr="004E5CA6" w:rsidRDefault="00957BAC" w:rsidP="00957BAC">
      <w:pPr>
        <w:rPr>
          <w:b/>
        </w:rPr>
      </w:pPr>
      <w:r>
        <w:rPr>
          <w:b/>
        </w:rPr>
        <w:t>Pyt 58</w:t>
      </w:r>
      <w:r w:rsidRPr="00543030">
        <w:rPr>
          <w:b/>
        </w:rPr>
        <w:t xml:space="preserve">: </w:t>
      </w:r>
    </w:p>
    <w:p w:rsidR="00957BAC" w:rsidRDefault="00957BAC" w:rsidP="00957BAC">
      <w:pPr>
        <w:jc w:val="both"/>
      </w:pPr>
      <w:r>
        <w:t xml:space="preserve">Pakiet 7, pozycja 14 </w:t>
      </w:r>
    </w:p>
    <w:p w:rsidR="00957BAC" w:rsidRPr="00957BAC" w:rsidRDefault="00957BAC" w:rsidP="00957BAC">
      <w:pPr>
        <w:jc w:val="both"/>
      </w:pPr>
      <w:r>
        <w:t>Czy Zamawiający dopuści opatrunek w rozmiarze 10x10cm?</w:t>
      </w:r>
      <w:r w:rsidRPr="00957BAC">
        <w:br/>
      </w:r>
      <w:r w:rsidRPr="00957BAC">
        <w:rPr>
          <w:b/>
        </w:rPr>
        <w:t xml:space="preserve">Ad </w:t>
      </w:r>
      <w:r>
        <w:rPr>
          <w:b/>
        </w:rPr>
        <w:t>58</w:t>
      </w:r>
      <w:r w:rsidRPr="00957BAC">
        <w:rPr>
          <w:b/>
        </w:rPr>
        <w:t>:</w:t>
      </w:r>
      <w:r w:rsidRPr="00957BAC">
        <w:t xml:space="preserve"> </w:t>
      </w:r>
      <w:r w:rsidR="00E71253" w:rsidRPr="00E71253">
        <w:rPr>
          <w:b/>
        </w:rPr>
        <w:t>Zamawiający dopuszcza.</w:t>
      </w:r>
    </w:p>
    <w:p w:rsidR="00957BAC" w:rsidRDefault="00957BAC" w:rsidP="00957BAC">
      <w:pPr>
        <w:rPr>
          <w:b/>
        </w:rPr>
      </w:pPr>
    </w:p>
    <w:p w:rsidR="00957BAC" w:rsidRPr="004E5CA6" w:rsidRDefault="00957BAC" w:rsidP="00957BAC">
      <w:pPr>
        <w:rPr>
          <w:b/>
        </w:rPr>
      </w:pPr>
      <w:r>
        <w:rPr>
          <w:b/>
        </w:rPr>
        <w:t>Pyt 59</w:t>
      </w:r>
      <w:r w:rsidRPr="00543030">
        <w:rPr>
          <w:b/>
        </w:rPr>
        <w:t xml:space="preserve">: </w:t>
      </w:r>
    </w:p>
    <w:p w:rsidR="00957BAC" w:rsidRDefault="00957BAC" w:rsidP="00957BAC">
      <w:pPr>
        <w:jc w:val="both"/>
      </w:pPr>
      <w:r>
        <w:t xml:space="preserve">Pakiet 7, pozycja 15 </w:t>
      </w:r>
    </w:p>
    <w:p w:rsidR="00957BAC" w:rsidRPr="00957BAC" w:rsidRDefault="00957BAC" w:rsidP="00957BAC">
      <w:pPr>
        <w:jc w:val="both"/>
      </w:pPr>
      <w:r>
        <w:t>Czy Zamawiający dopuści opatrunek w rozmiarze 15x20cm?</w:t>
      </w:r>
      <w:r w:rsidRPr="00957BAC">
        <w:br/>
      </w:r>
      <w:r w:rsidRPr="00957BAC">
        <w:rPr>
          <w:b/>
        </w:rPr>
        <w:t xml:space="preserve">Ad </w:t>
      </w:r>
      <w:r>
        <w:rPr>
          <w:b/>
        </w:rPr>
        <w:t>59</w:t>
      </w:r>
      <w:r w:rsidRPr="00957BAC">
        <w:rPr>
          <w:b/>
        </w:rPr>
        <w:t>:</w:t>
      </w:r>
      <w:r w:rsidRPr="00957BAC">
        <w:t xml:space="preserve"> </w:t>
      </w:r>
      <w:r w:rsidR="00E71253" w:rsidRPr="00E71253">
        <w:rPr>
          <w:b/>
        </w:rPr>
        <w:t>Zamawiający dopuszcza.</w:t>
      </w:r>
    </w:p>
    <w:p w:rsidR="00957BAC" w:rsidRDefault="00957BAC" w:rsidP="00957BAC">
      <w:pPr>
        <w:rPr>
          <w:b/>
        </w:rPr>
      </w:pPr>
    </w:p>
    <w:p w:rsidR="00957BAC" w:rsidRPr="004E5CA6" w:rsidRDefault="00957BAC" w:rsidP="00957BAC">
      <w:pPr>
        <w:rPr>
          <w:b/>
        </w:rPr>
      </w:pPr>
      <w:r>
        <w:rPr>
          <w:b/>
        </w:rPr>
        <w:t>Pyt 60</w:t>
      </w:r>
      <w:r w:rsidRPr="00543030">
        <w:rPr>
          <w:b/>
        </w:rPr>
        <w:t xml:space="preserve">: </w:t>
      </w:r>
    </w:p>
    <w:p w:rsidR="00957BAC" w:rsidRDefault="00957BAC" w:rsidP="00957BAC">
      <w:pPr>
        <w:jc w:val="both"/>
      </w:pPr>
      <w:r>
        <w:t xml:space="preserve">Pakiet 7, pozycja 30 </w:t>
      </w:r>
    </w:p>
    <w:p w:rsidR="00957BAC" w:rsidRPr="00957BAC" w:rsidRDefault="00957BAC" w:rsidP="00957BAC">
      <w:pPr>
        <w:jc w:val="both"/>
      </w:pPr>
      <w:r>
        <w:t>Czy Zamawiający dopuści przylepiec z tkaniny bawełnianej?</w:t>
      </w:r>
      <w:r w:rsidRPr="00957BAC">
        <w:br/>
      </w:r>
      <w:r w:rsidRPr="00957BAC">
        <w:rPr>
          <w:b/>
        </w:rPr>
        <w:t xml:space="preserve">Ad </w:t>
      </w:r>
      <w:r>
        <w:rPr>
          <w:b/>
        </w:rPr>
        <w:t>60</w:t>
      </w:r>
      <w:r w:rsidRPr="00957BAC">
        <w:rPr>
          <w:b/>
        </w:rPr>
        <w:t>:</w:t>
      </w:r>
      <w:r w:rsidRPr="00957BAC">
        <w:t xml:space="preserve"> </w:t>
      </w:r>
      <w:r w:rsidR="00E71253" w:rsidRPr="00E71253">
        <w:rPr>
          <w:b/>
        </w:rPr>
        <w:t>Zgodnie z SIWZ</w:t>
      </w:r>
    </w:p>
    <w:p w:rsidR="00957BAC" w:rsidRDefault="00957BAC" w:rsidP="00957BAC">
      <w:pPr>
        <w:rPr>
          <w:b/>
        </w:rPr>
      </w:pPr>
    </w:p>
    <w:p w:rsidR="00957BAC" w:rsidRPr="004E5CA6" w:rsidRDefault="00957BAC" w:rsidP="00957BAC">
      <w:pPr>
        <w:rPr>
          <w:b/>
        </w:rPr>
      </w:pPr>
      <w:r>
        <w:rPr>
          <w:b/>
        </w:rPr>
        <w:t>Pyt 61</w:t>
      </w:r>
      <w:r w:rsidRPr="00543030">
        <w:rPr>
          <w:b/>
        </w:rPr>
        <w:t xml:space="preserve">: </w:t>
      </w:r>
    </w:p>
    <w:p w:rsidR="00957BAC" w:rsidRDefault="00957BAC" w:rsidP="00957BAC">
      <w:pPr>
        <w:jc w:val="both"/>
      </w:pPr>
      <w:r>
        <w:t xml:space="preserve">Pakiet 7, pozycja 47-49 </w:t>
      </w:r>
    </w:p>
    <w:p w:rsidR="00957BAC" w:rsidRPr="00957BAC" w:rsidRDefault="00957BAC" w:rsidP="00957BAC">
      <w:pPr>
        <w:jc w:val="both"/>
      </w:pPr>
      <w:r>
        <w:t>Czy Zamawiający dopuści opaski gipsowe o czasie wiązania 5-6minut lub do 3 minut?</w:t>
      </w:r>
      <w:r w:rsidRPr="00957BAC">
        <w:br/>
      </w:r>
      <w:r w:rsidRPr="00957BAC">
        <w:rPr>
          <w:b/>
        </w:rPr>
        <w:t xml:space="preserve">Ad </w:t>
      </w:r>
      <w:r>
        <w:rPr>
          <w:b/>
        </w:rPr>
        <w:t>61</w:t>
      </w:r>
      <w:r w:rsidRPr="00957BAC">
        <w:rPr>
          <w:b/>
        </w:rPr>
        <w:t>:</w:t>
      </w:r>
      <w:r w:rsidRPr="00957BAC">
        <w:t xml:space="preserve"> </w:t>
      </w:r>
      <w:r w:rsidR="00E71253" w:rsidRPr="00E71253">
        <w:rPr>
          <w:b/>
        </w:rPr>
        <w:t>Zamawiający dopuszcza.</w:t>
      </w:r>
    </w:p>
    <w:p w:rsidR="00957BAC" w:rsidRDefault="00957BAC" w:rsidP="00957BAC">
      <w:pPr>
        <w:rPr>
          <w:b/>
        </w:rPr>
      </w:pPr>
    </w:p>
    <w:p w:rsidR="0053566C" w:rsidRDefault="0053566C" w:rsidP="00957BAC">
      <w:pPr>
        <w:rPr>
          <w:b/>
        </w:rPr>
      </w:pPr>
    </w:p>
    <w:p w:rsidR="0053566C" w:rsidRDefault="0053566C" w:rsidP="00957BAC">
      <w:pPr>
        <w:rPr>
          <w:b/>
        </w:rPr>
      </w:pPr>
    </w:p>
    <w:p w:rsidR="0053566C" w:rsidRDefault="0053566C" w:rsidP="00957BAC">
      <w:pPr>
        <w:rPr>
          <w:b/>
        </w:rPr>
      </w:pPr>
    </w:p>
    <w:p w:rsidR="00957BAC" w:rsidRPr="004E5CA6" w:rsidRDefault="00957BAC" w:rsidP="00957BAC">
      <w:pPr>
        <w:rPr>
          <w:b/>
        </w:rPr>
      </w:pPr>
      <w:r>
        <w:rPr>
          <w:b/>
        </w:rPr>
        <w:lastRenderedPageBreak/>
        <w:t>Pyt 62</w:t>
      </w:r>
      <w:r w:rsidRPr="00543030">
        <w:rPr>
          <w:b/>
        </w:rPr>
        <w:t xml:space="preserve">: </w:t>
      </w:r>
    </w:p>
    <w:p w:rsidR="009A4FCE" w:rsidRPr="00957BAC" w:rsidRDefault="004748A1" w:rsidP="00957BAC">
      <w:pPr>
        <w:jc w:val="both"/>
      </w:pPr>
      <w:r>
        <w:t>Pakiet 7, pozycja 47-49 - Czy Zamawiający dopuści opaski gipsowe pakowane a’1 sztuka z przeliczeniem zamawianej ilości?</w:t>
      </w:r>
      <w:r w:rsidR="00957BAC" w:rsidRPr="00957BAC">
        <w:br/>
      </w:r>
      <w:r w:rsidR="00957BAC" w:rsidRPr="00957BAC">
        <w:rPr>
          <w:b/>
        </w:rPr>
        <w:t xml:space="preserve">Ad </w:t>
      </w:r>
      <w:r w:rsidR="00957BAC">
        <w:rPr>
          <w:b/>
        </w:rPr>
        <w:t>62</w:t>
      </w:r>
      <w:r w:rsidR="00957BAC" w:rsidRPr="00957BAC">
        <w:rPr>
          <w:b/>
        </w:rPr>
        <w:t>:</w:t>
      </w:r>
      <w:r w:rsidR="00957BAC" w:rsidRPr="00957BAC">
        <w:t xml:space="preserve"> </w:t>
      </w:r>
      <w:r w:rsidR="00E71253" w:rsidRPr="00E71253">
        <w:rPr>
          <w:b/>
        </w:rPr>
        <w:t>Zamawiający dopuszcza.</w:t>
      </w:r>
    </w:p>
    <w:p w:rsidR="00957BAC" w:rsidRDefault="00957BAC" w:rsidP="00957BAC">
      <w:pPr>
        <w:rPr>
          <w:b/>
        </w:rPr>
      </w:pPr>
    </w:p>
    <w:p w:rsidR="00957BAC" w:rsidRPr="004E5CA6" w:rsidRDefault="00957BAC" w:rsidP="00957BAC">
      <w:pPr>
        <w:rPr>
          <w:b/>
        </w:rPr>
      </w:pPr>
      <w:r>
        <w:rPr>
          <w:b/>
        </w:rPr>
        <w:t>Pyt 63</w:t>
      </w:r>
      <w:r w:rsidRPr="00543030">
        <w:rPr>
          <w:b/>
        </w:rPr>
        <w:t xml:space="preserve">: </w:t>
      </w:r>
    </w:p>
    <w:p w:rsidR="004748A1" w:rsidRDefault="004748A1" w:rsidP="004748A1">
      <w:pPr>
        <w:jc w:val="both"/>
      </w:pPr>
      <w:r>
        <w:t xml:space="preserve">Pakiet 7, pozycja 65 </w:t>
      </w:r>
    </w:p>
    <w:p w:rsidR="00957BAC" w:rsidRPr="00957BAC" w:rsidRDefault="004748A1" w:rsidP="004748A1">
      <w:pPr>
        <w:jc w:val="both"/>
      </w:pPr>
      <w:r>
        <w:t>Czy Zamawiający dopuści opatrunek w rozmiarze 10x20cm lub 20x25cm?</w:t>
      </w:r>
      <w:r w:rsidR="00957BAC" w:rsidRPr="00957BAC">
        <w:br/>
      </w:r>
      <w:r w:rsidR="00957BAC" w:rsidRPr="00957BAC">
        <w:rPr>
          <w:b/>
        </w:rPr>
        <w:t xml:space="preserve">Ad </w:t>
      </w:r>
      <w:r w:rsidR="00957BAC">
        <w:rPr>
          <w:b/>
        </w:rPr>
        <w:t>63</w:t>
      </w:r>
      <w:r w:rsidR="00957BAC" w:rsidRPr="00957BAC">
        <w:rPr>
          <w:b/>
        </w:rPr>
        <w:t>:</w:t>
      </w:r>
      <w:r w:rsidR="00957BAC" w:rsidRPr="00957BAC">
        <w:t xml:space="preserve"> </w:t>
      </w:r>
      <w:r w:rsidR="006573F3" w:rsidRPr="00E71253">
        <w:rPr>
          <w:b/>
        </w:rPr>
        <w:t>Zamawiający dopuszcza</w:t>
      </w:r>
      <w:r w:rsidR="006573F3">
        <w:rPr>
          <w:b/>
        </w:rPr>
        <w:t xml:space="preserve"> 20x25cm</w:t>
      </w:r>
    </w:p>
    <w:p w:rsidR="00397A99" w:rsidRPr="00957BAC" w:rsidRDefault="00397A99" w:rsidP="00397A99">
      <w:pPr>
        <w:jc w:val="both"/>
      </w:pPr>
    </w:p>
    <w:p w:rsidR="00957BAC" w:rsidRDefault="00957BAC" w:rsidP="00957BAC">
      <w:pPr>
        <w:rPr>
          <w:b/>
        </w:rPr>
      </w:pPr>
      <w:r>
        <w:rPr>
          <w:b/>
        </w:rPr>
        <w:t>Pyt 64</w:t>
      </w:r>
      <w:r w:rsidRPr="00543030">
        <w:rPr>
          <w:b/>
        </w:rPr>
        <w:t xml:space="preserve">: </w:t>
      </w:r>
    </w:p>
    <w:p w:rsidR="004748A1" w:rsidRDefault="004748A1" w:rsidP="004748A1">
      <w:pPr>
        <w:jc w:val="both"/>
      </w:pPr>
      <w:r>
        <w:t xml:space="preserve">Pakiet 25, pozycja 1 – 10 </w:t>
      </w:r>
    </w:p>
    <w:p w:rsidR="004748A1" w:rsidRPr="004E5CA6" w:rsidRDefault="004748A1" w:rsidP="004748A1">
      <w:pPr>
        <w:rPr>
          <w:b/>
        </w:rPr>
      </w:pPr>
      <w:r>
        <w:t>Zwracamy się z prośbą o wydzielenie tych pozycji do osobnego pakietu.</w:t>
      </w:r>
    </w:p>
    <w:p w:rsidR="00957BAC" w:rsidRPr="00957BAC" w:rsidRDefault="00957BAC" w:rsidP="00957BAC">
      <w:pPr>
        <w:jc w:val="both"/>
      </w:pPr>
      <w:r w:rsidRPr="00957BAC">
        <w:rPr>
          <w:b/>
        </w:rPr>
        <w:t xml:space="preserve">Ad </w:t>
      </w:r>
      <w:r>
        <w:rPr>
          <w:b/>
        </w:rPr>
        <w:t>64</w:t>
      </w:r>
      <w:r w:rsidRPr="00957BAC">
        <w:rPr>
          <w:b/>
        </w:rPr>
        <w:t>:</w:t>
      </w:r>
      <w:r w:rsidRPr="00957BAC">
        <w:t xml:space="preserve"> </w:t>
      </w:r>
      <w:r w:rsidR="004E15E6" w:rsidRPr="004E15E6">
        <w:rPr>
          <w:b/>
        </w:rPr>
        <w:t>Zgodnie z SIWZ</w:t>
      </w:r>
    </w:p>
    <w:p w:rsidR="003E7315" w:rsidRPr="00957BAC" w:rsidRDefault="003E7315" w:rsidP="003E7315">
      <w:pPr>
        <w:jc w:val="both"/>
      </w:pPr>
    </w:p>
    <w:p w:rsidR="00957BAC" w:rsidRPr="004E5CA6" w:rsidRDefault="00957BAC" w:rsidP="00957BAC">
      <w:pPr>
        <w:rPr>
          <w:b/>
        </w:rPr>
      </w:pPr>
      <w:r>
        <w:rPr>
          <w:b/>
        </w:rPr>
        <w:t>Pyt 65</w:t>
      </w:r>
      <w:r w:rsidRPr="00543030">
        <w:rPr>
          <w:b/>
        </w:rPr>
        <w:t xml:space="preserve">: </w:t>
      </w:r>
    </w:p>
    <w:p w:rsidR="004748A1" w:rsidRDefault="004748A1" w:rsidP="004748A1">
      <w:pPr>
        <w:jc w:val="both"/>
      </w:pPr>
      <w:r>
        <w:t xml:space="preserve">Pakiet 25, pozycja 1 </w:t>
      </w:r>
    </w:p>
    <w:p w:rsidR="00957BAC" w:rsidRPr="00957BAC" w:rsidRDefault="004748A1" w:rsidP="004748A1">
      <w:pPr>
        <w:jc w:val="both"/>
      </w:pPr>
      <w:r>
        <w:t>Czy Zamawiający dopuści zaoferowanie nici o długości 75cm?</w:t>
      </w:r>
      <w:r w:rsidR="00957BAC" w:rsidRPr="00957BAC">
        <w:br/>
      </w:r>
      <w:r w:rsidR="00957BAC" w:rsidRPr="00957BAC">
        <w:rPr>
          <w:b/>
        </w:rPr>
        <w:t xml:space="preserve">Ad </w:t>
      </w:r>
      <w:r w:rsidR="00957BAC">
        <w:rPr>
          <w:b/>
        </w:rPr>
        <w:t>65</w:t>
      </w:r>
      <w:r w:rsidR="00957BAC" w:rsidRPr="00957BAC">
        <w:rPr>
          <w:b/>
        </w:rPr>
        <w:t>:</w:t>
      </w:r>
      <w:r w:rsidR="00957BAC" w:rsidRPr="00957BAC">
        <w:t xml:space="preserve"> </w:t>
      </w:r>
      <w:r w:rsidR="006573F3" w:rsidRPr="004E15E6">
        <w:rPr>
          <w:b/>
        </w:rPr>
        <w:t>Zgodnie z SIWZ</w:t>
      </w:r>
    </w:p>
    <w:p w:rsidR="00397A99" w:rsidRPr="00957BAC" w:rsidRDefault="00397A99" w:rsidP="00397A99">
      <w:pPr>
        <w:jc w:val="both"/>
      </w:pPr>
    </w:p>
    <w:p w:rsidR="00957BAC" w:rsidRPr="00957BAC" w:rsidRDefault="00957BAC" w:rsidP="00957BAC">
      <w:pPr>
        <w:rPr>
          <w:b/>
        </w:rPr>
      </w:pPr>
      <w:r>
        <w:rPr>
          <w:b/>
        </w:rPr>
        <w:t>Pyt 66</w:t>
      </w:r>
      <w:r w:rsidRPr="00543030">
        <w:rPr>
          <w:b/>
        </w:rPr>
        <w:t xml:space="preserve">: </w:t>
      </w:r>
    </w:p>
    <w:p w:rsidR="004748A1" w:rsidRDefault="004748A1" w:rsidP="004748A1">
      <w:pPr>
        <w:jc w:val="both"/>
      </w:pPr>
      <w:r>
        <w:t xml:space="preserve">Pakiet 25, pozycja 1 </w:t>
      </w:r>
    </w:p>
    <w:p w:rsidR="00957BAC" w:rsidRPr="00957BAC" w:rsidRDefault="004748A1" w:rsidP="004748A1">
      <w:pPr>
        <w:jc w:val="both"/>
      </w:pPr>
      <w:r>
        <w:t>Czy Zamawiający dopuści zaoferowanie igły o długości 40mm?</w:t>
      </w:r>
      <w:r w:rsidR="00957BAC" w:rsidRPr="00957BAC">
        <w:br/>
      </w:r>
      <w:r w:rsidR="00957BAC" w:rsidRPr="00957BAC">
        <w:rPr>
          <w:b/>
        </w:rPr>
        <w:t xml:space="preserve">Ad </w:t>
      </w:r>
      <w:r w:rsidR="00957BAC">
        <w:rPr>
          <w:b/>
        </w:rPr>
        <w:t>66</w:t>
      </w:r>
      <w:r w:rsidR="00957BAC" w:rsidRPr="00957BAC">
        <w:rPr>
          <w:b/>
        </w:rPr>
        <w:t>:</w:t>
      </w:r>
      <w:r w:rsidR="00957BAC" w:rsidRPr="00957BAC">
        <w:t xml:space="preserve"> </w:t>
      </w:r>
      <w:r w:rsidR="006573F3" w:rsidRPr="004E15E6">
        <w:rPr>
          <w:b/>
        </w:rPr>
        <w:t>Zgodnie z SIWZ</w:t>
      </w:r>
    </w:p>
    <w:p w:rsidR="009A4FCE" w:rsidRPr="00957BAC" w:rsidRDefault="009A4FCE" w:rsidP="009A4FCE"/>
    <w:p w:rsidR="00957BAC" w:rsidRPr="00957BAC" w:rsidRDefault="00957BAC" w:rsidP="00957BAC">
      <w:pPr>
        <w:rPr>
          <w:b/>
        </w:rPr>
      </w:pPr>
      <w:r>
        <w:rPr>
          <w:b/>
        </w:rPr>
        <w:t>Pyt 67</w:t>
      </w:r>
      <w:r w:rsidRPr="00543030">
        <w:rPr>
          <w:b/>
        </w:rPr>
        <w:t xml:space="preserve">: </w:t>
      </w:r>
    </w:p>
    <w:p w:rsidR="004748A1" w:rsidRDefault="004748A1" w:rsidP="004748A1">
      <w:pPr>
        <w:jc w:val="both"/>
      </w:pPr>
      <w:r>
        <w:t xml:space="preserve">Pakiet 25, pozycja 9 </w:t>
      </w:r>
    </w:p>
    <w:p w:rsidR="00957BAC" w:rsidRPr="00957BAC" w:rsidRDefault="004748A1" w:rsidP="004748A1">
      <w:pPr>
        <w:jc w:val="both"/>
      </w:pPr>
      <w:r>
        <w:t>Czy Zamawiający dopuści zaoferowanie igły o długości 26mm z nitką o długości 75cm?</w:t>
      </w:r>
      <w:r w:rsidR="00957BAC" w:rsidRPr="00957BAC">
        <w:br/>
      </w:r>
      <w:r w:rsidR="00957BAC" w:rsidRPr="00957BAC">
        <w:rPr>
          <w:b/>
        </w:rPr>
        <w:t xml:space="preserve">Ad </w:t>
      </w:r>
      <w:r w:rsidR="00957BAC">
        <w:rPr>
          <w:b/>
        </w:rPr>
        <w:t>67</w:t>
      </w:r>
      <w:r w:rsidR="00957BAC" w:rsidRPr="00957BAC">
        <w:rPr>
          <w:b/>
        </w:rPr>
        <w:t>:</w:t>
      </w:r>
      <w:r w:rsidR="00957BAC" w:rsidRPr="00957BAC">
        <w:t xml:space="preserve"> </w:t>
      </w:r>
      <w:r w:rsidR="006573F3" w:rsidRPr="004E15E6">
        <w:rPr>
          <w:b/>
        </w:rPr>
        <w:t>Zgodnie z SIWZ</w:t>
      </w:r>
    </w:p>
    <w:p w:rsidR="00957BAC" w:rsidRPr="00957BAC" w:rsidRDefault="005906D8" w:rsidP="00957BAC">
      <w:pPr>
        <w:rPr>
          <w:b/>
        </w:rPr>
      </w:pPr>
      <w:r w:rsidRPr="00957BAC">
        <w:br/>
      </w:r>
      <w:r w:rsidR="00957BAC">
        <w:rPr>
          <w:b/>
        </w:rPr>
        <w:t>Pyt 68</w:t>
      </w:r>
      <w:r w:rsidR="00957BAC" w:rsidRPr="00543030">
        <w:rPr>
          <w:b/>
        </w:rPr>
        <w:t xml:space="preserve">: </w:t>
      </w:r>
    </w:p>
    <w:p w:rsidR="00CC434D" w:rsidRPr="00A20861" w:rsidRDefault="00CC434D" w:rsidP="00CC434D">
      <w:pPr>
        <w:jc w:val="both"/>
      </w:pPr>
      <w:r w:rsidRPr="00A20861">
        <w:t>Czy zamawiający dopuści w Pakiecie nr 18:</w:t>
      </w:r>
    </w:p>
    <w:p w:rsidR="00CC434D" w:rsidRPr="00A20861" w:rsidRDefault="00CC434D" w:rsidP="00CC434D">
      <w:pPr>
        <w:jc w:val="both"/>
      </w:pPr>
      <w:r w:rsidRPr="00A20861">
        <w:t xml:space="preserve">Siatkę częściowo </w:t>
      </w:r>
      <w:proofErr w:type="spellStart"/>
      <w:r w:rsidRPr="00A20861">
        <w:t>wchłanialną</w:t>
      </w:r>
      <w:proofErr w:type="spellEnd"/>
      <w:r w:rsidRPr="00A20861">
        <w:t xml:space="preserve">, składającą się w 25 % z </w:t>
      </w:r>
      <w:proofErr w:type="spellStart"/>
      <w:r w:rsidRPr="00A20861">
        <w:t>niewchłanialnego</w:t>
      </w:r>
      <w:proofErr w:type="spellEnd"/>
      <w:r w:rsidRPr="00A20861">
        <w:t xml:space="preserve"> polipropylenu (PP) włókna </w:t>
      </w:r>
      <w:proofErr w:type="spellStart"/>
      <w:r w:rsidRPr="00A20861">
        <w:t>monofilament</w:t>
      </w:r>
      <w:proofErr w:type="spellEnd"/>
      <w:r w:rsidRPr="00A20861">
        <w:t xml:space="preserve"> oraz w 75 % z </w:t>
      </w:r>
      <w:proofErr w:type="spellStart"/>
      <w:r w:rsidRPr="00A20861">
        <w:t>wchłanialnego</w:t>
      </w:r>
      <w:proofErr w:type="spellEnd"/>
      <w:r w:rsidRPr="00A20861">
        <w:t xml:space="preserve"> włókna </w:t>
      </w:r>
      <w:proofErr w:type="spellStart"/>
      <w:r w:rsidRPr="00A20861">
        <w:t>monofilament</w:t>
      </w:r>
      <w:proofErr w:type="spellEnd"/>
      <w:r w:rsidRPr="00A20861">
        <w:t xml:space="preserve"> z </w:t>
      </w:r>
      <w:proofErr w:type="spellStart"/>
      <w:r w:rsidRPr="00A20861">
        <w:t>polilaktydu</w:t>
      </w:r>
      <w:proofErr w:type="spellEnd"/>
      <w:r w:rsidRPr="00A20861">
        <w:t xml:space="preserve"> (PLLA), czas </w:t>
      </w:r>
      <w:proofErr w:type="spellStart"/>
      <w:r w:rsidRPr="00A20861">
        <w:t>absorbcji</w:t>
      </w:r>
      <w:proofErr w:type="spellEnd"/>
      <w:r w:rsidRPr="00A20861">
        <w:t xml:space="preserve"> w ciągu dwóch lat, gramatura przed wchłonięciem 80 g/m</w:t>
      </w:r>
      <w:r w:rsidRPr="00A20861">
        <w:rPr>
          <w:vertAlign w:val="superscript"/>
        </w:rPr>
        <w:t>2</w:t>
      </w:r>
      <w:r w:rsidRPr="00A20861">
        <w:t>, gramatura po wchłonięciu 20 g/m</w:t>
      </w:r>
      <w:r w:rsidRPr="00A20861">
        <w:rPr>
          <w:vertAlign w:val="superscript"/>
        </w:rPr>
        <w:t>2</w:t>
      </w:r>
      <w:r w:rsidRPr="00A20861">
        <w:t xml:space="preserve">, grubość siatki </w:t>
      </w:r>
      <w:smartTag w:uri="urn:schemas-microsoft-com:office:smarttags" w:element="metricconverter">
        <w:smartTagPr>
          <w:attr w:name="ProductID" w:val="0,6 mm"/>
        </w:smartTagPr>
        <w:r w:rsidRPr="00A20861">
          <w:t>0,6 mm</w:t>
        </w:r>
      </w:smartTag>
      <w:r w:rsidRPr="00A20861">
        <w:t xml:space="preserve">, porowatość średnia 1059 </w:t>
      </w:r>
      <w:proofErr w:type="spellStart"/>
      <w:r w:rsidRPr="00A20861">
        <w:t>μm</w:t>
      </w:r>
      <w:proofErr w:type="spellEnd"/>
      <w:r w:rsidRPr="00A20861">
        <w:t xml:space="preserve">, porowatość </w:t>
      </w:r>
      <w:proofErr w:type="spellStart"/>
      <w:r w:rsidRPr="00A20861">
        <w:t>max</w:t>
      </w:r>
      <w:proofErr w:type="spellEnd"/>
      <w:r w:rsidRPr="00A20861">
        <w:t xml:space="preserve">. 2030 </w:t>
      </w:r>
      <w:proofErr w:type="spellStart"/>
      <w:r w:rsidRPr="00A20861">
        <w:t>μm</w:t>
      </w:r>
      <w:proofErr w:type="spellEnd"/>
      <w:r w:rsidRPr="00A20861">
        <w:t>, rozmiarze:</w:t>
      </w:r>
    </w:p>
    <w:p w:rsidR="00CC434D" w:rsidRPr="00A20861" w:rsidRDefault="00CC434D" w:rsidP="00CC434D">
      <w:pPr>
        <w:jc w:val="both"/>
      </w:pPr>
      <w:r w:rsidRPr="00A20861">
        <w:t>Poz. 1- zgodnym z SIWZ</w:t>
      </w:r>
    </w:p>
    <w:p w:rsidR="00CC434D" w:rsidRPr="00A20861" w:rsidRDefault="00CC434D" w:rsidP="00CC434D">
      <w:pPr>
        <w:jc w:val="both"/>
      </w:pPr>
      <w:r w:rsidRPr="00A20861">
        <w:t>Poz. 2- zgodnym z SIWZ</w:t>
      </w:r>
    </w:p>
    <w:p w:rsidR="00CC434D" w:rsidRPr="00A20861" w:rsidRDefault="00CC434D" w:rsidP="00CC434D">
      <w:pPr>
        <w:jc w:val="both"/>
      </w:pPr>
      <w:r w:rsidRPr="00A20861">
        <w:t>Poz. 3- zgodnym z SIWZ</w:t>
      </w:r>
    </w:p>
    <w:p w:rsidR="00CC434D" w:rsidRPr="00A20861" w:rsidRDefault="00CC434D" w:rsidP="00CC434D">
      <w:pPr>
        <w:jc w:val="both"/>
      </w:pPr>
      <w:r w:rsidRPr="00A20861">
        <w:t>Poz. 4- 7,6 x 15 cm (specyfikacja wymaga 7,5 x 15 cm)</w:t>
      </w:r>
    </w:p>
    <w:p w:rsidR="00CC434D" w:rsidRPr="00A20861" w:rsidRDefault="00CC434D" w:rsidP="00CC434D">
      <w:pPr>
        <w:jc w:val="both"/>
      </w:pPr>
      <w:r w:rsidRPr="00A20861">
        <w:t>Poz. 5- zgodnym z SIWZ</w:t>
      </w:r>
    </w:p>
    <w:p w:rsidR="00CC434D" w:rsidRPr="00A20861" w:rsidRDefault="00CC434D" w:rsidP="00CC434D">
      <w:pPr>
        <w:jc w:val="both"/>
      </w:pPr>
      <w:r w:rsidRPr="00A20861">
        <w:t>Poz. 6- 1</w:t>
      </w:r>
      <w:r>
        <w:t>0</w:t>
      </w:r>
      <w:r w:rsidRPr="00A20861">
        <w:t xml:space="preserve"> x 15 cm (specyfikacja wymaga 1</w:t>
      </w:r>
      <w:r>
        <w:t>0</w:t>
      </w:r>
      <w:r w:rsidRPr="00A20861">
        <w:t xml:space="preserve"> x 20 cm)</w:t>
      </w:r>
    </w:p>
    <w:p w:rsidR="00CC434D" w:rsidRPr="00A20861" w:rsidRDefault="00CC434D" w:rsidP="00CC434D">
      <w:pPr>
        <w:jc w:val="both"/>
      </w:pPr>
      <w:r w:rsidRPr="00A20861">
        <w:t xml:space="preserve">Poz. 7- </w:t>
      </w:r>
      <w:r>
        <w:t>6</w:t>
      </w:r>
      <w:r w:rsidRPr="00A20861">
        <w:t xml:space="preserve"> x </w:t>
      </w:r>
      <w:r>
        <w:t>11</w:t>
      </w:r>
      <w:r w:rsidRPr="00A20861">
        <w:t xml:space="preserve"> cm (specyfikacja wymaga </w:t>
      </w:r>
      <w:r>
        <w:t>6</w:t>
      </w:r>
      <w:r w:rsidRPr="00A20861">
        <w:t xml:space="preserve"> x </w:t>
      </w:r>
      <w:r>
        <w:t>12</w:t>
      </w:r>
      <w:r w:rsidRPr="00A20861">
        <w:t xml:space="preserve"> cm)</w:t>
      </w:r>
    </w:p>
    <w:p w:rsidR="0053566C" w:rsidRPr="004E15E6" w:rsidRDefault="00CC434D" w:rsidP="0053566C">
      <w:pPr>
        <w:jc w:val="both"/>
        <w:rPr>
          <w:b/>
        </w:rPr>
      </w:pPr>
      <w:r w:rsidRPr="00A20861">
        <w:t xml:space="preserve">Jednocześnie prosimy o zwolnienie z wymogu dostarczenie próbki do w/w pakietu lub o możliwość zaoferowania próbki </w:t>
      </w:r>
      <w:proofErr w:type="spellStart"/>
      <w:r w:rsidRPr="00A20861">
        <w:t>niesterylnej</w:t>
      </w:r>
      <w:proofErr w:type="spellEnd"/>
      <w:r w:rsidRPr="00A20861">
        <w:t>.</w:t>
      </w:r>
      <w:r w:rsidR="00957BAC" w:rsidRPr="00957BAC">
        <w:br/>
      </w:r>
      <w:r w:rsidR="00957BAC" w:rsidRPr="00957BAC">
        <w:rPr>
          <w:b/>
        </w:rPr>
        <w:t xml:space="preserve">Ad </w:t>
      </w:r>
      <w:r w:rsidR="00957BAC">
        <w:rPr>
          <w:b/>
        </w:rPr>
        <w:t>68</w:t>
      </w:r>
      <w:r w:rsidR="00957BAC" w:rsidRPr="00957BAC">
        <w:rPr>
          <w:b/>
        </w:rPr>
        <w:t>:</w:t>
      </w:r>
      <w:r w:rsidR="00957BAC" w:rsidRPr="00957BAC">
        <w:t xml:space="preserve"> </w:t>
      </w:r>
      <w:r w:rsidR="0053566C" w:rsidRPr="004E15E6">
        <w:rPr>
          <w:b/>
        </w:rPr>
        <w:t>Zgodnie z SIWZ</w:t>
      </w:r>
    </w:p>
    <w:p w:rsidR="00957BAC" w:rsidRPr="00957BAC" w:rsidRDefault="00957BAC" w:rsidP="004748A1">
      <w:pPr>
        <w:jc w:val="both"/>
      </w:pPr>
    </w:p>
    <w:p w:rsidR="00957BAC" w:rsidRDefault="00957BAC" w:rsidP="00957BAC">
      <w:pPr>
        <w:jc w:val="both"/>
      </w:pPr>
    </w:p>
    <w:p w:rsidR="0053566C" w:rsidRDefault="0053566C" w:rsidP="00957BAC">
      <w:pPr>
        <w:rPr>
          <w:b/>
        </w:rPr>
      </w:pPr>
    </w:p>
    <w:p w:rsidR="00957BAC" w:rsidRPr="00957BAC" w:rsidRDefault="00957BAC" w:rsidP="00957BAC">
      <w:pPr>
        <w:rPr>
          <w:b/>
        </w:rPr>
      </w:pPr>
      <w:r>
        <w:rPr>
          <w:b/>
        </w:rPr>
        <w:lastRenderedPageBreak/>
        <w:t>Pyt 69</w:t>
      </w:r>
      <w:r w:rsidRPr="00543030">
        <w:rPr>
          <w:b/>
        </w:rPr>
        <w:t xml:space="preserve">: </w:t>
      </w:r>
    </w:p>
    <w:p w:rsidR="00CC434D" w:rsidRDefault="00CC434D" w:rsidP="00CC434D">
      <w:pPr>
        <w:jc w:val="both"/>
      </w:pPr>
      <w:r w:rsidRPr="00A20861">
        <w:t>Czy w Pakiecie 26 nie wkradł się błąd pisarski i brak jest informacji odnośnie wymaganych rozmiarów ?</w:t>
      </w:r>
    </w:p>
    <w:p w:rsidR="00957BAC" w:rsidRPr="00957BAC" w:rsidRDefault="00CC434D" w:rsidP="00957BAC">
      <w:pPr>
        <w:jc w:val="both"/>
      </w:pPr>
      <w:r>
        <w:t xml:space="preserve">  - Jakich rozmiarów wymaga zamawiający w Pakiecie 26?</w:t>
      </w:r>
      <w:r w:rsidR="00957BAC" w:rsidRPr="00957BAC">
        <w:br/>
      </w:r>
      <w:r w:rsidR="00957BAC" w:rsidRPr="00957BAC">
        <w:rPr>
          <w:b/>
        </w:rPr>
        <w:t xml:space="preserve">Ad </w:t>
      </w:r>
      <w:r w:rsidR="00957BAC">
        <w:rPr>
          <w:b/>
        </w:rPr>
        <w:t>69</w:t>
      </w:r>
      <w:r w:rsidR="00957BAC" w:rsidRPr="00957BAC">
        <w:rPr>
          <w:b/>
        </w:rPr>
        <w:t>:</w:t>
      </w:r>
      <w:r w:rsidR="00957BAC" w:rsidRPr="00957BAC">
        <w:t xml:space="preserve"> </w:t>
      </w:r>
      <w:r w:rsidR="0053566C" w:rsidRPr="004E15E6">
        <w:rPr>
          <w:b/>
        </w:rPr>
        <w:t>poz.1- 15x15 cm; poz. 2 – 10x15 cm; poz. 3 – 20x30 cm</w:t>
      </w:r>
    </w:p>
    <w:p w:rsidR="00957BAC" w:rsidRDefault="00957BAC" w:rsidP="00957BAC">
      <w:pPr>
        <w:jc w:val="both"/>
      </w:pPr>
    </w:p>
    <w:p w:rsidR="00CC434D" w:rsidRPr="00957BAC" w:rsidRDefault="00CC434D" w:rsidP="00CC434D">
      <w:pPr>
        <w:rPr>
          <w:b/>
        </w:rPr>
      </w:pPr>
      <w:r>
        <w:rPr>
          <w:b/>
        </w:rPr>
        <w:t>Pyt 70</w:t>
      </w:r>
      <w:r w:rsidRPr="00543030">
        <w:rPr>
          <w:b/>
        </w:rPr>
        <w:t xml:space="preserve">: </w:t>
      </w:r>
    </w:p>
    <w:p w:rsidR="00CC434D" w:rsidRPr="00A20861" w:rsidRDefault="00CC434D" w:rsidP="00CC434D">
      <w:pPr>
        <w:jc w:val="both"/>
      </w:pPr>
      <w:r w:rsidRPr="00A20861">
        <w:t>Czy zamawiający dopuści w Pakiecie nr 26:</w:t>
      </w:r>
    </w:p>
    <w:p w:rsidR="00CC434D" w:rsidRPr="00A20861" w:rsidRDefault="00CC434D" w:rsidP="00CC434D">
      <w:pPr>
        <w:jc w:val="both"/>
      </w:pPr>
      <w:r w:rsidRPr="00A20861">
        <w:t xml:space="preserve">Siatkę kompozytową, wewnątrzotrzewnową, nie przylegająca z możliwością bezpośredniego położenia na jelita, miękką, </w:t>
      </w:r>
      <w:proofErr w:type="spellStart"/>
      <w:r w:rsidRPr="00A20861">
        <w:t>niewchłanialną</w:t>
      </w:r>
      <w:proofErr w:type="spellEnd"/>
      <w:r w:rsidRPr="00A20861">
        <w:t xml:space="preserve">, 2-warstwową.  Z jednej strony wykonaną z mikroporowatego </w:t>
      </w:r>
      <w:proofErr w:type="spellStart"/>
      <w:r w:rsidRPr="00A20861">
        <w:t>politetrafluoroetylenu</w:t>
      </w:r>
      <w:proofErr w:type="spellEnd"/>
      <w:r w:rsidRPr="00A20861">
        <w:t xml:space="preserve"> (</w:t>
      </w:r>
      <w:proofErr w:type="spellStart"/>
      <w:r w:rsidRPr="00A20861">
        <w:t>ePTFE</w:t>
      </w:r>
      <w:proofErr w:type="spellEnd"/>
      <w:r w:rsidRPr="00A20861">
        <w:t xml:space="preserve">), z drugiej z </w:t>
      </w:r>
      <w:proofErr w:type="spellStart"/>
      <w:r w:rsidRPr="00A20861">
        <w:t>makroporowatego</w:t>
      </w:r>
      <w:proofErr w:type="spellEnd"/>
      <w:r w:rsidRPr="00A20861">
        <w:t xml:space="preserve"> polipropylenu (PP), grubość </w:t>
      </w:r>
      <w:smartTag w:uri="urn:schemas-microsoft-com:office:smarttags" w:element="metricconverter">
        <w:smartTagPr>
          <w:attr w:name="ProductID" w:val="0,55 mm"/>
        </w:smartTagPr>
        <w:r w:rsidRPr="00A20861">
          <w:t>0,55 mm</w:t>
        </w:r>
      </w:smartTag>
      <w:r w:rsidRPr="00A20861">
        <w:t>, porowatość max 1230 µm, gramatura średnia 108 g/m</w:t>
      </w:r>
      <w:r w:rsidRPr="00A20861">
        <w:rPr>
          <w:vertAlign w:val="superscript"/>
        </w:rPr>
        <w:t>2</w:t>
      </w:r>
      <w:r w:rsidRPr="00A20861">
        <w:t>, z oznaczeniem strony implantacji, nie prasowana termicznie, nie pokryta silikonem, w rozmiarach</w:t>
      </w:r>
      <w:r>
        <w:t>:</w:t>
      </w:r>
    </w:p>
    <w:p w:rsidR="00CC434D" w:rsidRPr="00A20861" w:rsidRDefault="00CC434D" w:rsidP="00CC434D">
      <w:pPr>
        <w:jc w:val="both"/>
      </w:pPr>
      <w:r w:rsidRPr="00A20861">
        <w:t>•</w:t>
      </w:r>
      <w:r w:rsidRPr="00A20861">
        <w:tab/>
        <w:t>poz. nr 1- 14 x 18 cm,</w:t>
      </w:r>
    </w:p>
    <w:p w:rsidR="00CC434D" w:rsidRPr="00A20861" w:rsidRDefault="00CC434D" w:rsidP="00CC434D">
      <w:pPr>
        <w:jc w:val="both"/>
      </w:pPr>
      <w:r w:rsidRPr="00A20861">
        <w:t>•</w:t>
      </w:r>
      <w:r w:rsidRPr="00A20861">
        <w:tab/>
        <w:t>poz. nr 2- 11 x 14 cm,</w:t>
      </w:r>
    </w:p>
    <w:p w:rsidR="00CC434D" w:rsidRPr="00A20861" w:rsidRDefault="00CC434D" w:rsidP="00CC434D">
      <w:pPr>
        <w:jc w:val="both"/>
      </w:pPr>
      <w:r w:rsidRPr="00A20861">
        <w:t>•</w:t>
      </w:r>
      <w:r w:rsidRPr="00A20861">
        <w:tab/>
        <w:t>poz. nr 3- 20 x 25 cm?</w:t>
      </w:r>
    </w:p>
    <w:p w:rsidR="00CC434D" w:rsidRPr="00A20861" w:rsidRDefault="00CC434D" w:rsidP="00CC434D">
      <w:pPr>
        <w:jc w:val="both"/>
        <w:rPr>
          <w:bCs/>
        </w:rPr>
      </w:pPr>
      <w:r w:rsidRPr="00A20861">
        <w:rPr>
          <w:bCs/>
        </w:rPr>
        <w:t>Uzasadnienie.</w:t>
      </w:r>
    </w:p>
    <w:p w:rsidR="00CC434D" w:rsidRPr="00A20861" w:rsidRDefault="00CC434D" w:rsidP="00CC434D">
      <w:pPr>
        <w:jc w:val="both"/>
      </w:pPr>
      <w:r w:rsidRPr="00A20861">
        <w:t>Dopuszczenie naszych produktów umożliwi uczestnictwo w w/w przetargu, podniesie konkurencyjność postępowania i pozwoli Państwu na wybór rzeczywiście najkorzystniejszej oferty.</w:t>
      </w:r>
    </w:p>
    <w:p w:rsidR="00CC434D" w:rsidRPr="00957BAC" w:rsidRDefault="00CC434D" w:rsidP="00CC434D">
      <w:pPr>
        <w:jc w:val="both"/>
      </w:pPr>
      <w:r w:rsidRPr="00957BAC">
        <w:rPr>
          <w:b/>
        </w:rPr>
        <w:t xml:space="preserve">Ad </w:t>
      </w:r>
      <w:r>
        <w:rPr>
          <w:b/>
        </w:rPr>
        <w:t>70</w:t>
      </w:r>
      <w:r w:rsidRPr="00957BAC">
        <w:rPr>
          <w:b/>
        </w:rPr>
        <w:t>:</w:t>
      </w:r>
      <w:r w:rsidRPr="00957BAC">
        <w:t xml:space="preserve"> </w:t>
      </w:r>
      <w:r w:rsidR="0053566C" w:rsidRPr="004E15E6">
        <w:rPr>
          <w:b/>
        </w:rPr>
        <w:t>Zgodnie z SIWZ</w:t>
      </w:r>
    </w:p>
    <w:p w:rsidR="00957BAC" w:rsidRDefault="00957BAC" w:rsidP="00957BAC">
      <w:pPr>
        <w:jc w:val="both"/>
      </w:pPr>
    </w:p>
    <w:p w:rsidR="00CC434D" w:rsidRPr="00957BAC" w:rsidRDefault="00CC434D" w:rsidP="00CC434D">
      <w:pPr>
        <w:rPr>
          <w:b/>
        </w:rPr>
      </w:pPr>
      <w:r>
        <w:rPr>
          <w:b/>
        </w:rPr>
        <w:t>Pyt 71</w:t>
      </w:r>
      <w:r w:rsidRPr="00543030">
        <w:rPr>
          <w:b/>
        </w:rPr>
        <w:t xml:space="preserve">: </w:t>
      </w:r>
    </w:p>
    <w:p w:rsidR="00CC434D" w:rsidRDefault="00CC434D" w:rsidP="00CC434D">
      <w:pPr>
        <w:jc w:val="both"/>
      </w:pPr>
      <w:r>
        <w:t xml:space="preserve">Pakiet nr 6 poz. 4 </w:t>
      </w:r>
    </w:p>
    <w:p w:rsidR="00CC434D" w:rsidRDefault="00CC434D" w:rsidP="00CC434D">
      <w:pPr>
        <w:jc w:val="both"/>
      </w:pPr>
      <w:r>
        <w:t xml:space="preserve">Prosimy o dopuszczenie opatrunku w rozmiarze 15x15cm, spełniającego pozostałe wymogi SIWZ. </w:t>
      </w:r>
    </w:p>
    <w:p w:rsidR="00CC434D" w:rsidRPr="00957BAC" w:rsidRDefault="00CC434D" w:rsidP="00CC434D">
      <w:pPr>
        <w:jc w:val="both"/>
      </w:pPr>
      <w:r w:rsidRPr="00957BAC">
        <w:rPr>
          <w:b/>
        </w:rPr>
        <w:t xml:space="preserve">Ad </w:t>
      </w:r>
      <w:r>
        <w:rPr>
          <w:b/>
        </w:rPr>
        <w:t>71</w:t>
      </w:r>
      <w:r w:rsidRPr="00957BAC">
        <w:rPr>
          <w:b/>
        </w:rPr>
        <w:t>:</w:t>
      </w:r>
      <w:r w:rsidRPr="00957BAC">
        <w:t xml:space="preserve"> </w:t>
      </w:r>
      <w:r w:rsidR="00E71253" w:rsidRPr="00E71253">
        <w:rPr>
          <w:b/>
        </w:rPr>
        <w:t>Zamawiający dopuszcza.</w:t>
      </w:r>
      <w:r w:rsidR="00E71253">
        <w:t xml:space="preserve"> </w:t>
      </w:r>
    </w:p>
    <w:p w:rsidR="00957BAC" w:rsidRDefault="00957BAC" w:rsidP="00957BAC">
      <w:pPr>
        <w:jc w:val="both"/>
      </w:pPr>
    </w:p>
    <w:p w:rsidR="00EB0C12" w:rsidRPr="00957BAC" w:rsidRDefault="00EB0C12" w:rsidP="00EB0C12">
      <w:pPr>
        <w:rPr>
          <w:b/>
        </w:rPr>
      </w:pPr>
      <w:r>
        <w:rPr>
          <w:b/>
        </w:rPr>
        <w:t>Pyt 72</w:t>
      </w:r>
      <w:r w:rsidRPr="00543030">
        <w:rPr>
          <w:b/>
        </w:rPr>
        <w:t xml:space="preserve">: </w:t>
      </w:r>
    </w:p>
    <w:p w:rsidR="00EB0C12" w:rsidRDefault="00EB0C12" w:rsidP="00EB0C12">
      <w:pPr>
        <w:jc w:val="both"/>
      </w:pPr>
      <w:r>
        <w:t xml:space="preserve">Pakiet nr 7 Poz. nr 29 </w:t>
      </w:r>
    </w:p>
    <w:p w:rsidR="00EB0C12" w:rsidRDefault="00EB0C12" w:rsidP="00EB0C12">
      <w:pPr>
        <w:jc w:val="both"/>
      </w:pPr>
      <w:r>
        <w:t>C</w:t>
      </w:r>
      <w:r w:rsidRPr="008871E6">
        <w:t>zy Zamawiający dopuści możliwość zaoferowania</w:t>
      </w:r>
      <w:r>
        <w:t xml:space="preserve"> majtek siatkowych pakowanych                      a’ 100 szt. z odpowiednim przeliczeniem ilości w pakiecie cenowym. Pozostałe parametry majtek siatkowych bez zmian.</w:t>
      </w:r>
    </w:p>
    <w:p w:rsidR="00EB0C12" w:rsidRPr="00957BAC" w:rsidRDefault="00EB0C12" w:rsidP="00EB0C12">
      <w:pPr>
        <w:jc w:val="both"/>
      </w:pPr>
      <w:r w:rsidRPr="00957BAC">
        <w:rPr>
          <w:b/>
        </w:rPr>
        <w:t xml:space="preserve">Ad </w:t>
      </w:r>
      <w:r>
        <w:rPr>
          <w:b/>
        </w:rPr>
        <w:t>72</w:t>
      </w:r>
      <w:r w:rsidRPr="00957BAC">
        <w:rPr>
          <w:b/>
        </w:rPr>
        <w:t>:</w:t>
      </w:r>
      <w:r w:rsidRPr="00957BAC">
        <w:t xml:space="preserve"> </w:t>
      </w:r>
      <w:r w:rsidR="0027527E" w:rsidRPr="00E71253">
        <w:rPr>
          <w:b/>
        </w:rPr>
        <w:t>Zamawiający dopuszcza.</w:t>
      </w:r>
    </w:p>
    <w:p w:rsidR="00957BAC" w:rsidRDefault="00957BAC" w:rsidP="00957BAC">
      <w:pPr>
        <w:jc w:val="both"/>
      </w:pPr>
    </w:p>
    <w:p w:rsidR="00EB0C12" w:rsidRPr="00957BAC" w:rsidRDefault="00EB0C12" w:rsidP="00EB0C12">
      <w:pPr>
        <w:rPr>
          <w:b/>
        </w:rPr>
      </w:pPr>
      <w:r>
        <w:rPr>
          <w:b/>
        </w:rPr>
        <w:t>Pyt 73</w:t>
      </w:r>
      <w:r w:rsidRPr="00543030">
        <w:rPr>
          <w:b/>
        </w:rPr>
        <w:t xml:space="preserve">: </w:t>
      </w:r>
    </w:p>
    <w:p w:rsidR="00EB0C12" w:rsidRDefault="00EB0C12" w:rsidP="00EB0C12">
      <w:pPr>
        <w:jc w:val="both"/>
      </w:pPr>
      <w:r>
        <w:t xml:space="preserve">Pakiet nr 7 Poz. nr 34 </w:t>
      </w:r>
    </w:p>
    <w:p w:rsidR="00EB0C12" w:rsidRDefault="00EB0C12" w:rsidP="00EB0C12">
      <w:pPr>
        <w:jc w:val="both"/>
      </w:pPr>
      <w:r>
        <w:t>C</w:t>
      </w:r>
      <w:r w:rsidRPr="002046A2">
        <w:t>zy w pozycji tej doszło do p</w:t>
      </w:r>
      <w:r>
        <w:t>omyłki pisarskiej? Czy Zamawiają</w:t>
      </w:r>
      <w:r w:rsidRPr="002046A2">
        <w:t>cy wymaga</w:t>
      </w:r>
      <w:r>
        <w:t xml:space="preserve"> przylepców zastępujących nici chirurgiczne w rozmiarze 6 x 38 mm?</w:t>
      </w:r>
    </w:p>
    <w:p w:rsidR="00EB0C12" w:rsidRPr="00957BAC" w:rsidRDefault="00EB0C12" w:rsidP="00EB0C12">
      <w:pPr>
        <w:jc w:val="both"/>
      </w:pPr>
      <w:r w:rsidRPr="00957BAC">
        <w:rPr>
          <w:b/>
        </w:rPr>
        <w:t xml:space="preserve">Ad </w:t>
      </w:r>
      <w:r>
        <w:rPr>
          <w:b/>
        </w:rPr>
        <w:t>73</w:t>
      </w:r>
      <w:r w:rsidRPr="00957BAC">
        <w:rPr>
          <w:b/>
        </w:rPr>
        <w:t>:</w:t>
      </w:r>
      <w:r w:rsidRPr="00957BAC">
        <w:t xml:space="preserve"> </w:t>
      </w:r>
      <w:r w:rsidR="0027527E" w:rsidRPr="00DF527A">
        <w:rPr>
          <w:b/>
        </w:rPr>
        <w:t>Tak</w:t>
      </w:r>
    </w:p>
    <w:p w:rsidR="00CC434D" w:rsidRPr="00A20861" w:rsidRDefault="00CC434D" w:rsidP="00CC434D">
      <w:pPr>
        <w:jc w:val="both"/>
      </w:pPr>
    </w:p>
    <w:p w:rsidR="00EB0C12" w:rsidRPr="00957BAC" w:rsidRDefault="00EB0C12" w:rsidP="00EB0C12">
      <w:pPr>
        <w:rPr>
          <w:b/>
        </w:rPr>
      </w:pPr>
      <w:r>
        <w:rPr>
          <w:b/>
        </w:rPr>
        <w:t>Pyt 74</w:t>
      </w:r>
      <w:r w:rsidRPr="00543030">
        <w:rPr>
          <w:b/>
        </w:rPr>
        <w:t xml:space="preserve">: </w:t>
      </w:r>
    </w:p>
    <w:p w:rsidR="00EB0C12" w:rsidRDefault="00EB0C12" w:rsidP="00EB0C12">
      <w:pPr>
        <w:jc w:val="both"/>
      </w:pPr>
      <w:r>
        <w:t xml:space="preserve">Pakiet nr 7 Poz. nr 59 i 60 </w:t>
      </w:r>
    </w:p>
    <w:p w:rsidR="00EB0C12" w:rsidRDefault="00EB0C12" w:rsidP="00EB0C12">
      <w:pPr>
        <w:jc w:val="both"/>
        <w:rPr>
          <w:bCs/>
        </w:rPr>
      </w:pPr>
      <w:r>
        <w:rPr>
          <w:bCs/>
        </w:rPr>
        <w:t>C</w:t>
      </w:r>
      <w:r w:rsidRPr="00CC3AD0">
        <w:rPr>
          <w:bCs/>
        </w:rPr>
        <w:t xml:space="preserve">zy Zamawiający dopuści możliwość zaoferowania </w:t>
      </w:r>
      <w:r>
        <w:rPr>
          <w:bCs/>
        </w:rPr>
        <w:t xml:space="preserve">opatrunków do ran wymagających aktywnego oczyszczania, aktywowanych płynem </w:t>
      </w:r>
      <w:proofErr w:type="spellStart"/>
      <w:r>
        <w:rPr>
          <w:bCs/>
        </w:rPr>
        <w:t>Ringera</w:t>
      </w:r>
      <w:proofErr w:type="spellEnd"/>
      <w:r>
        <w:rPr>
          <w:bCs/>
        </w:rPr>
        <w:t xml:space="preserve">, które mogą pozostać </w:t>
      </w:r>
      <w:r w:rsidRPr="00F50B2E">
        <w:rPr>
          <w:bCs/>
        </w:rPr>
        <w:t xml:space="preserve">na ranie </w:t>
      </w:r>
      <w:r>
        <w:rPr>
          <w:bCs/>
        </w:rPr>
        <w:t xml:space="preserve">            </w:t>
      </w:r>
      <w:r w:rsidRPr="00F50B2E">
        <w:rPr>
          <w:bCs/>
        </w:rPr>
        <w:t>do 72 godzin,</w:t>
      </w:r>
      <w:r>
        <w:rPr>
          <w:bCs/>
        </w:rPr>
        <w:t xml:space="preserve"> z odpowiednim przeliczeniem ilości w pakiecie cenowym tj. Poz. nr 59 – 2 szt., Poz. nr 60 – 27 szt.? Prośbę motywujemy tym, iż wymagane przez Państwa opatrunki               12 – godzinne zostały wycofane z produkcji.</w:t>
      </w:r>
    </w:p>
    <w:p w:rsidR="00EB0C12" w:rsidRPr="00957BAC" w:rsidRDefault="00EB0C12" w:rsidP="00EB0C12">
      <w:pPr>
        <w:jc w:val="both"/>
      </w:pPr>
      <w:r w:rsidRPr="00957BAC">
        <w:rPr>
          <w:b/>
        </w:rPr>
        <w:t xml:space="preserve">Ad </w:t>
      </w:r>
      <w:r>
        <w:rPr>
          <w:b/>
        </w:rPr>
        <w:t>74</w:t>
      </w:r>
      <w:r w:rsidRPr="00957BAC">
        <w:rPr>
          <w:b/>
        </w:rPr>
        <w:t>:</w:t>
      </w:r>
      <w:r w:rsidRPr="00957BAC">
        <w:t xml:space="preserve"> </w:t>
      </w:r>
      <w:r w:rsidR="0027527E" w:rsidRPr="00E71253">
        <w:rPr>
          <w:b/>
        </w:rPr>
        <w:t>Zamawiający dopuszcza.</w:t>
      </w:r>
    </w:p>
    <w:p w:rsidR="00CC434D" w:rsidRPr="00A20861" w:rsidRDefault="00CC434D" w:rsidP="00CC434D">
      <w:pPr>
        <w:jc w:val="both"/>
      </w:pPr>
    </w:p>
    <w:p w:rsidR="00EB0C12" w:rsidRPr="00957BAC" w:rsidRDefault="00EB0C12" w:rsidP="00EB0C12">
      <w:pPr>
        <w:rPr>
          <w:b/>
        </w:rPr>
      </w:pPr>
      <w:r>
        <w:rPr>
          <w:b/>
        </w:rPr>
        <w:t>Pyt 75</w:t>
      </w:r>
      <w:r w:rsidRPr="00543030">
        <w:rPr>
          <w:b/>
        </w:rPr>
        <w:t xml:space="preserve">: </w:t>
      </w:r>
    </w:p>
    <w:p w:rsidR="00EB0C12" w:rsidRDefault="00EB0C12" w:rsidP="00EB0C12">
      <w:pPr>
        <w:jc w:val="both"/>
        <w:rPr>
          <w:color w:val="000000"/>
        </w:rPr>
      </w:pPr>
      <w:r>
        <w:t xml:space="preserve">Pakiet nr 7 </w:t>
      </w:r>
      <w:r w:rsidRPr="00C72C92">
        <w:rPr>
          <w:color w:val="000000"/>
        </w:rPr>
        <w:t>Poz. nr 6</w:t>
      </w:r>
      <w:r>
        <w:rPr>
          <w:color w:val="000000"/>
        </w:rPr>
        <w:t xml:space="preserve">6 </w:t>
      </w:r>
    </w:p>
    <w:p w:rsidR="00EB0C12" w:rsidRPr="00F50B2E" w:rsidRDefault="00EB0C12" w:rsidP="00EB0C12">
      <w:pPr>
        <w:jc w:val="both"/>
        <w:rPr>
          <w:bCs/>
        </w:rPr>
      </w:pPr>
      <w:r w:rsidRPr="00C72C92">
        <w:rPr>
          <w:color w:val="000000"/>
        </w:rPr>
        <w:t xml:space="preserve">Czy z uwagi na przeznaczenie preparatu, Zamawiający dopuści możliwość zaoferowania produktu, który zgodnie z ustawą o kosmetykach z dnia 30.03.2001r. (Dz.U.2001r.Nr 42 poz. 473 z późniejszymi zmianami) jest wprowadzony do obrotu jako kosmetyk z zastosowaniem stawki podatku VAT </w:t>
      </w:r>
      <w:r w:rsidRPr="005E05C5">
        <w:rPr>
          <w:color w:val="000000"/>
        </w:rPr>
        <w:t>23%?</w:t>
      </w:r>
    </w:p>
    <w:p w:rsidR="00EB0C12" w:rsidRPr="00957BAC" w:rsidRDefault="00EB0C12" w:rsidP="00EB0C12">
      <w:pPr>
        <w:jc w:val="both"/>
      </w:pPr>
      <w:r w:rsidRPr="00957BAC">
        <w:rPr>
          <w:b/>
        </w:rPr>
        <w:t xml:space="preserve">Ad </w:t>
      </w:r>
      <w:r>
        <w:rPr>
          <w:b/>
        </w:rPr>
        <w:t>75</w:t>
      </w:r>
      <w:r w:rsidRPr="00957BAC">
        <w:rPr>
          <w:b/>
        </w:rPr>
        <w:t>:</w:t>
      </w:r>
      <w:r w:rsidRPr="00957BAC">
        <w:t xml:space="preserve"> </w:t>
      </w:r>
      <w:r w:rsidR="0027527E" w:rsidRPr="00E71253">
        <w:rPr>
          <w:b/>
        </w:rPr>
        <w:t>Zamawiający dopuszcza.</w:t>
      </w:r>
    </w:p>
    <w:p w:rsidR="00CC434D" w:rsidRPr="00A20861" w:rsidRDefault="00CC434D" w:rsidP="00CC434D">
      <w:pPr>
        <w:jc w:val="both"/>
      </w:pPr>
    </w:p>
    <w:p w:rsidR="002A425E" w:rsidRPr="00957BAC" w:rsidRDefault="002A425E" w:rsidP="002A425E">
      <w:pPr>
        <w:rPr>
          <w:b/>
        </w:rPr>
      </w:pPr>
      <w:bookmarkStart w:id="0" w:name="_Hlk499886713"/>
      <w:r>
        <w:rPr>
          <w:b/>
        </w:rPr>
        <w:t>Pyt 76</w:t>
      </w:r>
      <w:r w:rsidRPr="00543030">
        <w:rPr>
          <w:b/>
        </w:rPr>
        <w:t xml:space="preserve">: </w:t>
      </w:r>
    </w:p>
    <w:p w:rsidR="002A425E" w:rsidRPr="00DD2DF6" w:rsidRDefault="002A425E" w:rsidP="002A425E">
      <w:pPr>
        <w:jc w:val="both"/>
      </w:pPr>
      <w:r>
        <w:t>pakiet</w:t>
      </w:r>
      <w:r w:rsidRPr="00DD2DF6">
        <w:t xml:space="preserve"> 8, poz.13</w:t>
      </w:r>
    </w:p>
    <w:p w:rsidR="002A425E" w:rsidRPr="00DD2DF6" w:rsidRDefault="002A425E" w:rsidP="002A425E">
      <w:pPr>
        <w:jc w:val="both"/>
      </w:pPr>
      <w:r w:rsidRPr="00DD2DF6">
        <w:t>Prosimy Zamawiającego o o</w:t>
      </w:r>
      <w:r>
        <w:t>kreślenie w /w pozycji wielkość opakowania jaką należy wycenić</w:t>
      </w:r>
      <w:r w:rsidRPr="00DD2DF6">
        <w:t>.</w:t>
      </w:r>
    </w:p>
    <w:p w:rsidR="002A425E" w:rsidRPr="00957BAC" w:rsidRDefault="002A425E" w:rsidP="002A425E">
      <w:pPr>
        <w:jc w:val="both"/>
      </w:pPr>
      <w:r w:rsidRPr="00957BAC">
        <w:rPr>
          <w:b/>
        </w:rPr>
        <w:t xml:space="preserve">Ad </w:t>
      </w:r>
      <w:r>
        <w:rPr>
          <w:b/>
        </w:rPr>
        <w:t>76</w:t>
      </w:r>
      <w:r w:rsidRPr="00957BAC">
        <w:rPr>
          <w:b/>
        </w:rPr>
        <w:t>:</w:t>
      </w:r>
      <w:r w:rsidR="00DF527A">
        <w:t xml:space="preserve"> </w:t>
      </w:r>
      <w:r w:rsidR="00DF527A" w:rsidRPr="00DF527A">
        <w:rPr>
          <w:b/>
        </w:rPr>
        <w:t>opakowanie 5 kg</w:t>
      </w:r>
    </w:p>
    <w:p w:rsidR="00CC434D" w:rsidRPr="00A20861" w:rsidRDefault="00CC434D" w:rsidP="00CC434D">
      <w:pPr>
        <w:jc w:val="both"/>
      </w:pPr>
    </w:p>
    <w:bookmarkEnd w:id="0"/>
    <w:p w:rsidR="002A425E" w:rsidRPr="00957BAC" w:rsidRDefault="002A425E" w:rsidP="002A425E">
      <w:pPr>
        <w:rPr>
          <w:b/>
        </w:rPr>
      </w:pPr>
      <w:r>
        <w:rPr>
          <w:b/>
        </w:rPr>
        <w:t>Pyt 77</w:t>
      </w:r>
      <w:r w:rsidRPr="00543030">
        <w:rPr>
          <w:b/>
        </w:rPr>
        <w:t xml:space="preserve">: </w:t>
      </w:r>
    </w:p>
    <w:p w:rsidR="002A425E" w:rsidRPr="00FD04FD" w:rsidRDefault="002A425E" w:rsidP="002A425E">
      <w:pPr>
        <w:jc w:val="both"/>
      </w:pPr>
      <w:r>
        <w:t>pakiet</w:t>
      </w:r>
      <w:r w:rsidRPr="00FD04FD">
        <w:t xml:space="preserve"> 9, poz. 10</w:t>
      </w:r>
    </w:p>
    <w:p w:rsidR="002A425E" w:rsidRPr="004D5743" w:rsidRDefault="002A425E" w:rsidP="002A425E">
      <w:pPr>
        <w:jc w:val="both"/>
        <w:rPr>
          <w:color w:val="FF0000"/>
        </w:rPr>
      </w:pPr>
      <w:r w:rsidRPr="00FD04FD">
        <w:t xml:space="preserve">Czy Zamawiający dopuści w w/w pozycji preparat </w:t>
      </w:r>
      <w:r>
        <w:t xml:space="preserve">typu </w:t>
      </w:r>
      <w:proofErr w:type="spellStart"/>
      <w:r>
        <w:t>Softasept</w:t>
      </w:r>
      <w:proofErr w:type="spellEnd"/>
      <w:r>
        <w:t xml:space="preserve"> N - </w:t>
      </w:r>
      <w:r w:rsidRPr="00FD04FD">
        <w:t xml:space="preserve">alkoholowy barwiony  przeznaczony do odkażania skóry przed pobieraniem krwi, zastrzykami, cewnikowaniem, punkcjami i operacjami; </w:t>
      </w:r>
      <w:r w:rsidRPr="006A2FE4">
        <w:t xml:space="preserve">zawierający dwie substancje aktywne (wyłącznie alkohole - etanol i 2-propanol); z możliwością stosowania u noworodków i niemowląt (CHPL), o przedłużonym czasie działania do 24h, Spektrum działania Bakterie (w tym </w:t>
      </w:r>
      <w:proofErr w:type="spellStart"/>
      <w:r w:rsidRPr="006A2FE4">
        <w:t>Tbc</w:t>
      </w:r>
      <w:proofErr w:type="spellEnd"/>
      <w:r w:rsidRPr="006A2FE4">
        <w:t xml:space="preserve">), grzyby, Wirusy otoczkowe (HCV, HBV, HIV, </w:t>
      </w:r>
      <w:proofErr w:type="spellStart"/>
      <w:r w:rsidRPr="006A2FE4">
        <w:t>Vacina</w:t>
      </w:r>
      <w:proofErr w:type="spellEnd"/>
      <w:r w:rsidRPr="006A2FE4">
        <w:t xml:space="preserve">) – 15s. , E. coli – </w:t>
      </w:r>
      <w:r>
        <w:t>3</w:t>
      </w:r>
      <w:r w:rsidRPr="006A2FE4">
        <w:t xml:space="preserve">0s. </w:t>
      </w:r>
      <w:proofErr w:type="spellStart"/>
      <w:r w:rsidRPr="006A2FE4">
        <w:t>Rotawirus</w:t>
      </w:r>
      <w:proofErr w:type="spellEnd"/>
      <w:r w:rsidRPr="006A2FE4">
        <w:t xml:space="preserve"> – 60 s, </w:t>
      </w:r>
      <w:proofErr w:type="spellStart"/>
      <w:r w:rsidRPr="006A2FE4">
        <w:t>Poliowirus</w:t>
      </w:r>
      <w:proofErr w:type="spellEnd"/>
      <w:r w:rsidRPr="006A2FE4">
        <w:t xml:space="preserve"> – 5 min.). Produkt w opakowaniu  1l.</w:t>
      </w:r>
    </w:p>
    <w:p w:rsidR="002A425E" w:rsidRPr="00957BAC" w:rsidRDefault="002A425E" w:rsidP="002A425E">
      <w:pPr>
        <w:jc w:val="both"/>
      </w:pPr>
      <w:r w:rsidRPr="00957BAC">
        <w:rPr>
          <w:b/>
        </w:rPr>
        <w:t xml:space="preserve">Ad </w:t>
      </w:r>
      <w:r>
        <w:rPr>
          <w:b/>
        </w:rPr>
        <w:t>77</w:t>
      </w:r>
      <w:r w:rsidRPr="00957BAC">
        <w:rPr>
          <w:b/>
        </w:rPr>
        <w:t>:</w:t>
      </w:r>
      <w:r w:rsidRPr="00957BAC">
        <w:t xml:space="preserve"> </w:t>
      </w:r>
      <w:r w:rsidR="00DF527A" w:rsidRPr="00E71253">
        <w:rPr>
          <w:b/>
        </w:rPr>
        <w:t>Zamawiający dopuszcza.</w:t>
      </w:r>
    </w:p>
    <w:p w:rsidR="00957BAC" w:rsidRDefault="00957BAC" w:rsidP="00957BAC">
      <w:pPr>
        <w:jc w:val="both"/>
      </w:pPr>
    </w:p>
    <w:p w:rsidR="002A425E" w:rsidRPr="00957BAC" w:rsidRDefault="002A425E" w:rsidP="002A425E">
      <w:pPr>
        <w:rPr>
          <w:b/>
        </w:rPr>
      </w:pPr>
      <w:r>
        <w:rPr>
          <w:b/>
        </w:rPr>
        <w:t>Pyt 78</w:t>
      </w:r>
      <w:r w:rsidRPr="00543030">
        <w:rPr>
          <w:b/>
        </w:rPr>
        <w:t xml:space="preserve">: </w:t>
      </w:r>
    </w:p>
    <w:p w:rsidR="002A425E" w:rsidRPr="00FD04FD" w:rsidRDefault="002A425E" w:rsidP="002A425E">
      <w:pPr>
        <w:jc w:val="both"/>
      </w:pPr>
      <w:r>
        <w:t>pakiet</w:t>
      </w:r>
      <w:r w:rsidRPr="00FD04FD">
        <w:t xml:space="preserve"> 9, poz. 1</w:t>
      </w:r>
      <w:r>
        <w:t>2</w:t>
      </w:r>
    </w:p>
    <w:p w:rsidR="002A425E" w:rsidRPr="006A2FE4" w:rsidRDefault="002A425E" w:rsidP="002A425E">
      <w:pPr>
        <w:jc w:val="both"/>
      </w:pPr>
      <w:r w:rsidRPr="006A2FE4">
        <w:t xml:space="preserve">Czy Zamawiający dopuści w w/w pozycji preparat typu </w:t>
      </w:r>
      <w:proofErr w:type="spellStart"/>
      <w:r w:rsidRPr="006A2FE4">
        <w:t>Softasept</w:t>
      </w:r>
      <w:proofErr w:type="spellEnd"/>
      <w:r w:rsidRPr="006A2FE4">
        <w:t xml:space="preserve"> N - alkoholowy bezbarwny  przeznaczony do odkażania skóry przed pobieraniem krwi, zastrzy</w:t>
      </w:r>
      <w:r>
        <w:t xml:space="preserve">kami, cewnikowaniem, punkcjami </w:t>
      </w:r>
      <w:r w:rsidRPr="006A2FE4">
        <w:t>i operacjami; zawierający dwie substancje aktywne (wyłącznie alkohole - e</w:t>
      </w:r>
      <w:r>
        <w:t xml:space="preserve">tanol i 2-propanol); </w:t>
      </w:r>
      <w:r w:rsidRPr="006A2FE4">
        <w:t>z możliwością stosowania u noworodków i niemowląt (CHPL), o</w:t>
      </w:r>
      <w:r>
        <w:t xml:space="preserve"> przedłużonym czasie działania </w:t>
      </w:r>
      <w:r w:rsidRPr="006A2FE4">
        <w:t xml:space="preserve">do 24h, Spektrum działania Bakterie (w tym </w:t>
      </w:r>
      <w:proofErr w:type="spellStart"/>
      <w:r w:rsidRPr="006A2FE4">
        <w:t>Tbc</w:t>
      </w:r>
      <w:proofErr w:type="spellEnd"/>
      <w:r w:rsidRPr="006A2FE4">
        <w:t xml:space="preserve">), grzyby, Wirusy otoczkowe (HCV, HBV, HIV, </w:t>
      </w:r>
      <w:proofErr w:type="spellStart"/>
      <w:r w:rsidRPr="006A2FE4">
        <w:t>Vacina</w:t>
      </w:r>
      <w:proofErr w:type="spellEnd"/>
      <w:r w:rsidRPr="006A2FE4">
        <w:t xml:space="preserve">) – 15s. , E. coli – </w:t>
      </w:r>
      <w:r>
        <w:t>3</w:t>
      </w:r>
      <w:r w:rsidRPr="006A2FE4">
        <w:t xml:space="preserve">0s. </w:t>
      </w:r>
      <w:proofErr w:type="spellStart"/>
      <w:r w:rsidRPr="006A2FE4">
        <w:t>Rotawirus</w:t>
      </w:r>
      <w:proofErr w:type="spellEnd"/>
      <w:r w:rsidRPr="006A2FE4">
        <w:t xml:space="preserve"> – 60 s, </w:t>
      </w:r>
      <w:proofErr w:type="spellStart"/>
      <w:r w:rsidRPr="006A2FE4">
        <w:t>Poliowirus</w:t>
      </w:r>
      <w:proofErr w:type="spellEnd"/>
      <w:r w:rsidRPr="006A2FE4">
        <w:t xml:space="preserve"> – 5 min.). Produkt w opakowaniu  1l.</w:t>
      </w:r>
    </w:p>
    <w:p w:rsidR="002A425E" w:rsidRPr="00957BAC" w:rsidRDefault="002A425E" w:rsidP="002A425E">
      <w:pPr>
        <w:jc w:val="both"/>
      </w:pPr>
      <w:r w:rsidRPr="00957BAC">
        <w:rPr>
          <w:b/>
        </w:rPr>
        <w:t xml:space="preserve">Ad </w:t>
      </w:r>
      <w:r>
        <w:rPr>
          <w:b/>
        </w:rPr>
        <w:t>78</w:t>
      </w:r>
      <w:r w:rsidRPr="00957BAC">
        <w:rPr>
          <w:b/>
        </w:rPr>
        <w:t>:</w:t>
      </w:r>
      <w:r w:rsidRPr="00957BAC">
        <w:t xml:space="preserve"> </w:t>
      </w:r>
      <w:r w:rsidR="00DF527A" w:rsidRPr="00E71253">
        <w:rPr>
          <w:b/>
        </w:rPr>
        <w:t>Zamawiający dopuszcza.</w:t>
      </w:r>
    </w:p>
    <w:p w:rsidR="00957BAC" w:rsidRDefault="00957BAC" w:rsidP="00957BAC">
      <w:pPr>
        <w:jc w:val="both"/>
      </w:pPr>
    </w:p>
    <w:p w:rsidR="002A425E" w:rsidRPr="00957BAC" w:rsidRDefault="002A425E" w:rsidP="002A425E">
      <w:pPr>
        <w:rPr>
          <w:b/>
        </w:rPr>
      </w:pPr>
      <w:r>
        <w:rPr>
          <w:b/>
        </w:rPr>
        <w:t>Pyt 79</w:t>
      </w:r>
      <w:r w:rsidRPr="00543030">
        <w:rPr>
          <w:b/>
        </w:rPr>
        <w:t xml:space="preserve">: </w:t>
      </w:r>
    </w:p>
    <w:p w:rsidR="002A425E" w:rsidRPr="00D74FB5" w:rsidRDefault="002A425E" w:rsidP="002A425E">
      <w:pPr>
        <w:jc w:val="both"/>
      </w:pPr>
      <w:r>
        <w:t>pakiet</w:t>
      </w:r>
      <w:r w:rsidRPr="00D74FB5">
        <w:t xml:space="preserve"> 9, poz. 13</w:t>
      </w:r>
    </w:p>
    <w:p w:rsidR="002A425E" w:rsidRPr="001149D7" w:rsidRDefault="002A425E" w:rsidP="002A425E">
      <w:pPr>
        <w:jc w:val="both"/>
      </w:pPr>
      <w:r w:rsidRPr="00FD04FD">
        <w:t xml:space="preserve">Czy Zamawiający dopuści w w/w pozycji preparat </w:t>
      </w:r>
      <w:r>
        <w:t xml:space="preserve">typu </w:t>
      </w:r>
      <w:proofErr w:type="spellStart"/>
      <w:r>
        <w:t>Softasept</w:t>
      </w:r>
      <w:proofErr w:type="spellEnd"/>
      <w:r>
        <w:t xml:space="preserve"> N - </w:t>
      </w:r>
      <w:r w:rsidRPr="00FD04FD">
        <w:t xml:space="preserve">alkoholowy </w:t>
      </w:r>
      <w:r>
        <w:t xml:space="preserve">bezbarwny </w:t>
      </w:r>
      <w:r w:rsidRPr="00FD04FD">
        <w:t xml:space="preserve">  przeznaczony do odkażania skóry przed pobieraniem krwi, zastrzykami, cewnikowaniem, punkcja</w:t>
      </w:r>
      <w:r>
        <w:t xml:space="preserve">mi </w:t>
      </w:r>
      <w:r w:rsidRPr="00FD04FD">
        <w:t xml:space="preserve">i operacjami; </w:t>
      </w:r>
      <w:r w:rsidRPr="006A2FE4">
        <w:t>zawierający dwie substancje aktywne (wyłącznie al</w:t>
      </w:r>
      <w:r>
        <w:t xml:space="preserve">kohole - etanol i 2-propanol); </w:t>
      </w:r>
      <w:r w:rsidRPr="006A2FE4">
        <w:t>z możliwością stosowania u noworodków i niemowląt (CHPL), o</w:t>
      </w:r>
      <w:r>
        <w:t xml:space="preserve"> przedłużonym czasie działania </w:t>
      </w:r>
      <w:r w:rsidRPr="006A2FE4">
        <w:t xml:space="preserve">do 24h, Spektrum działania Bakterie (w tym </w:t>
      </w:r>
      <w:proofErr w:type="spellStart"/>
      <w:r w:rsidRPr="006A2FE4">
        <w:t>Tbc</w:t>
      </w:r>
      <w:proofErr w:type="spellEnd"/>
      <w:r w:rsidRPr="006A2FE4">
        <w:t xml:space="preserve">), grzyby, Wirusy otoczkowe (HCV, HBV, HIV, </w:t>
      </w:r>
      <w:proofErr w:type="spellStart"/>
      <w:r w:rsidRPr="006A2FE4">
        <w:t>Vacina</w:t>
      </w:r>
      <w:proofErr w:type="spellEnd"/>
      <w:r w:rsidRPr="006A2FE4">
        <w:t xml:space="preserve">) – 15s. , E. coli – </w:t>
      </w:r>
      <w:r>
        <w:t>3</w:t>
      </w:r>
      <w:r w:rsidRPr="006A2FE4">
        <w:t xml:space="preserve">0s. </w:t>
      </w:r>
      <w:proofErr w:type="spellStart"/>
      <w:r w:rsidRPr="006A2FE4">
        <w:t>Rotawirus</w:t>
      </w:r>
      <w:proofErr w:type="spellEnd"/>
      <w:r w:rsidRPr="006A2FE4">
        <w:t xml:space="preserve"> – 60 s, </w:t>
      </w:r>
      <w:proofErr w:type="spellStart"/>
      <w:r w:rsidRPr="006A2FE4">
        <w:t>Poliowirus</w:t>
      </w:r>
      <w:proofErr w:type="spellEnd"/>
      <w:r w:rsidRPr="006A2FE4">
        <w:t xml:space="preserve"> – 5 min.). </w:t>
      </w:r>
      <w:r w:rsidRPr="00037925">
        <w:t xml:space="preserve">Produkt w opakowaniu 250ml </w:t>
      </w:r>
      <w:r>
        <w:t xml:space="preserve">z atomizerem? </w:t>
      </w:r>
      <w:r w:rsidRPr="001149D7">
        <w:t>W przypadku zgody prosimy o informację jaką ilość opakowań należy wycenić.</w:t>
      </w:r>
    </w:p>
    <w:p w:rsidR="002A425E" w:rsidRPr="00957BAC" w:rsidRDefault="002A425E" w:rsidP="002A425E">
      <w:pPr>
        <w:jc w:val="both"/>
      </w:pPr>
      <w:r w:rsidRPr="00957BAC">
        <w:rPr>
          <w:b/>
        </w:rPr>
        <w:t xml:space="preserve">Ad </w:t>
      </w:r>
      <w:r>
        <w:rPr>
          <w:b/>
        </w:rPr>
        <w:t>79</w:t>
      </w:r>
      <w:r w:rsidRPr="00957BAC">
        <w:rPr>
          <w:b/>
        </w:rPr>
        <w:t>:</w:t>
      </w:r>
      <w:r w:rsidRPr="00957BAC">
        <w:t xml:space="preserve"> </w:t>
      </w:r>
      <w:r w:rsidR="00DF527A" w:rsidRPr="00E71253">
        <w:rPr>
          <w:b/>
        </w:rPr>
        <w:t>Zamawiający dopuszcza.</w:t>
      </w:r>
    </w:p>
    <w:p w:rsidR="00957BAC" w:rsidRDefault="00957BAC" w:rsidP="00957BAC">
      <w:pPr>
        <w:jc w:val="both"/>
      </w:pPr>
    </w:p>
    <w:p w:rsidR="0053566C" w:rsidRDefault="0053566C" w:rsidP="002A425E">
      <w:pPr>
        <w:rPr>
          <w:b/>
        </w:rPr>
      </w:pPr>
    </w:p>
    <w:p w:rsidR="002A425E" w:rsidRPr="00957BAC" w:rsidRDefault="002A425E" w:rsidP="002A425E">
      <w:pPr>
        <w:rPr>
          <w:b/>
        </w:rPr>
      </w:pPr>
      <w:r>
        <w:rPr>
          <w:b/>
        </w:rPr>
        <w:lastRenderedPageBreak/>
        <w:t>Pyt 80</w:t>
      </w:r>
      <w:r w:rsidRPr="00543030">
        <w:rPr>
          <w:b/>
        </w:rPr>
        <w:t xml:space="preserve">: </w:t>
      </w:r>
    </w:p>
    <w:p w:rsidR="002A425E" w:rsidRPr="00D74FB5" w:rsidRDefault="002A425E" w:rsidP="002A425E">
      <w:pPr>
        <w:jc w:val="both"/>
      </w:pPr>
      <w:r>
        <w:t>pakiet</w:t>
      </w:r>
      <w:r w:rsidRPr="00D74FB5">
        <w:t xml:space="preserve"> 9, poz. 1</w:t>
      </w:r>
      <w:r>
        <w:t>8</w:t>
      </w:r>
    </w:p>
    <w:p w:rsidR="002A425E" w:rsidRDefault="002A425E" w:rsidP="002A425E">
      <w:pPr>
        <w:jc w:val="both"/>
      </w:pPr>
      <w:r w:rsidRPr="00FD04FD">
        <w:t>Czy Zamawiający dopuści w w/w pozycji</w:t>
      </w:r>
      <w:r>
        <w:t xml:space="preserve"> </w:t>
      </w:r>
      <w:r w:rsidRPr="00701AB3">
        <w:t xml:space="preserve">wymaga preparatu na bazie </w:t>
      </w:r>
      <w:proofErr w:type="spellStart"/>
      <w:r w:rsidRPr="00701AB3">
        <w:t>poliheks</w:t>
      </w:r>
      <w:r>
        <w:t>anidyny</w:t>
      </w:r>
      <w:proofErr w:type="spellEnd"/>
      <w:r>
        <w:t xml:space="preserve"> bez zawartości alkoholu?</w:t>
      </w:r>
    </w:p>
    <w:p w:rsidR="002A425E" w:rsidRPr="00957BAC" w:rsidRDefault="002A425E" w:rsidP="002A425E">
      <w:pPr>
        <w:jc w:val="both"/>
      </w:pPr>
      <w:r w:rsidRPr="00957BAC">
        <w:rPr>
          <w:b/>
        </w:rPr>
        <w:t xml:space="preserve">Ad </w:t>
      </w:r>
      <w:r>
        <w:rPr>
          <w:b/>
        </w:rPr>
        <w:t>80</w:t>
      </w:r>
      <w:r w:rsidRPr="00957BAC">
        <w:rPr>
          <w:b/>
        </w:rPr>
        <w:t>:</w:t>
      </w:r>
      <w:r w:rsidRPr="00957BAC">
        <w:t xml:space="preserve"> </w:t>
      </w:r>
      <w:r w:rsidR="00DF527A" w:rsidRPr="00E71253">
        <w:rPr>
          <w:b/>
        </w:rPr>
        <w:t>Zamawiający dopuszcza.</w:t>
      </w:r>
    </w:p>
    <w:p w:rsidR="00957BAC" w:rsidRDefault="00957BAC" w:rsidP="00957BAC">
      <w:pPr>
        <w:jc w:val="both"/>
      </w:pPr>
    </w:p>
    <w:p w:rsidR="002A425E" w:rsidRPr="00957BAC" w:rsidRDefault="002A425E" w:rsidP="002A425E">
      <w:pPr>
        <w:rPr>
          <w:b/>
        </w:rPr>
      </w:pPr>
      <w:r>
        <w:rPr>
          <w:b/>
        </w:rPr>
        <w:t>Pyt 81</w:t>
      </w:r>
      <w:r w:rsidRPr="00543030">
        <w:rPr>
          <w:b/>
        </w:rPr>
        <w:t xml:space="preserve">: </w:t>
      </w:r>
    </w:p>
    <w:p w:rsidR="002A425E" w:rsidRDefault="002A425E" w:rsidP="002A425E">
      <w:pPr>
        <w:jc w:val="both"/>
      </w:pPr>
      <w:r>
        <w:t>pakiet</w:t>
      </w:r>
      <w:r w:rsidRPr="00D74FB5">
        <w:t xml:space="preserve"> 9, poz. </w:t>
      </w:r>
      <w:r>
        <w:t>19 i 20</w:t>
      </w:r>
    </w:p>
    <w:p w:rsidR="002A425E" w:rsidRDefault="002A425E" w:rsidP="002A425E">
      <w:pPr>
        <w:jc w:val="both"/>
      </w:pPr>
      <w:r w:rsidRPr="00FD04FD">
        <w:t>Czy Zamawiający dopuści w w/w pozycj</w:t>
      </w:r>
      <w:r>
        <w:t xml:space="preserve">ach wymaga </w:t>
      </w:r>
      <w:r w:rsidRPr="007906AE">
        <w:t xml:space="preserve">preparatów na bazie </w:t>
      </w:r>
      <w:proofErr w:type="spellStart"/>
      <w:r w:rsidRPr="007906AE">
        <w:t>poliheksanidyny</w:t>
      </w:r>
      <w:proofErr w:type="spellEnd"/>
      <w:r w:rsidRPr="007906AE">
        <w:t xml:space="preserve"> </w:t>
      </w:r>
      <w:r>
        <w:t xml:space="preserve">          </w:t>
      </w:r>
      <w:r w:rsidRPr="007906AE">
        <w:t>i betainy</w:t>
      </w:r>
      <w:r>
        <w:t>?</w:t>
      </w:r>
    </w:p>
    <w:p w:rsidR="002A425E" w:rsidRPr="00957BAC" w:rsidRDefault="002A425E" w:rsidP="002A425E">
      <w:pPr>
        <w:jc w:val="both"/>
      </w:pPr>
      <w:r w:rsidRPr="00957BAC">
        <w:rPr>
          <w:b/>
        </w:rPr>
        <w:t xml:space="preserve">Ad </w:t>
      </w:r>
      <w:r>
        <w:rPr>
          <w:b/>
        </w:rPr>
        <w:t>81</w:t>
      </w:r>
      <w:r w:rsidRPr="00957BAC">
        <w:rPr>
          <w:b/>
        </w:rPr>
        <w:t>:</w:t>
      </w:r>
      <w:r w:rsidRPr="00957BAC">
        <w:t xml:space="preserve"> </w:t>
      </w:r>
      <w:r w:rsidR="00DF527A" w:rsidRPr="00E71253">
        <w:rPr>
          <w:b/>
        </w:rPr>
        <w:t>Zamawiający dopuszcza.</w:t>
      </w:r>
    </w:p>
    <w:p w:rsidR="002A425E" w:rsidRDefault="002A425E" w:rsidP="002A425E">
      <w:pPr>
        <w:jc w:val="both"/>
      </w:pPr>
    </w:p>
    <w:p w:rsidR="002A425E" w:rsidRPr="00957BAC" w:rsidRDefault="002A425E" w:rsidP="002A425E">
      <w:pPr>
        <w:rPr>
          <w:b/>
        </w:rPr>
      </w:pPr>
      <w:r>
        <w:rPr>
          <w:b/>
        </w:rPr>
        <w:t>Pyt 82</w:t>
      </w:r>
      <w:r w:rsidRPr="00543030">
        <w:rPr>
          <w:b/>
        </w:rPr>
        <w:t xml:space="preserve">: </w:t>
      </w:r>
    </w:p>
    <w:p w:rsidR="002A425E" w:rsidRDefault="002A425E" w:rsidP="002A425E">
      <w:pPr>
        <w:jc w:val="both"/>
      </w:pPr>
      <w:r>
        <w:t>pakiet</w:t>
      </w:r>
      <w:r w:rsidRPr="00D74FB5">
        <w:t xml:space="preserve"> 9, poz. </w:t>
      </w:r>
      <w:r>
        <w:t>19 i 20</w:t>
      </w:r>
    </w:p>
    <w:p w:rsidR="002A425E" w:rsidRPr="00DD2DF6" w:rsidRDefault="002A425E" w:rsidP="002A425E">
      <w:pPr>
        <w:jc w:val="both"/>
      </w:pPr>
      <w:r w:rsidRPr="00DD2DF6">
        <w:t>Prosimy Zamawiającego o o</w:t>
      </w:r>
      <w:r>
        <w:t>kreślenie w /w pozycji wielkość opakowania jaką należy wycenić?</w:t>
      </w:r>
    </w:p>
    <w:p w:rsidR="002A425E" w:rsidRPr="00957BAC" w:rsidRDefault="002A425E" w:rsidP="002A425E">
      <w:pPr>
        <w:jc w:val="both"/>
      </w:pPr>
      <w:r w:rsidRPr="00957BAC">
        <w:rPr>
          <w:b/>
        </w:rPr>
        <w:t xml:space="preserve">Ad </w:t>
      </w:r>
      <w:r>
        <w:rPr>
          <w:b/>
        </w:rPr>
        <w:t>82</w:t>
      </w:r>
      <w:r w:rsidRPr="00957BAC">
        <w:rPr>
          <w:b/>
        </w:rPr>
        <w:t>:</w:t>
      </w:r>
      <w:r w:rsidRPr="00957BAC">
        <w:t xml:space="preserve"> </w:t>
      </w:r>
      <w:r w:rsidR="00DF527A">
        <w:rPr>
          <w:b/>
        </w:rPr>
        <w:t>opakowanie 20 ml lub 30 ml z przeliczeniem ilości</w:t>
      </w:r>
    </w:p>
    <w:p w:rsidR="002A425E" w:rsidRPr="004D5743" w:rsidRDefault="002A425E" w:rsidP="002A425E">
      <w:pPr>
        <w:jc w:val="both"/>
        <w:rPr>
          <w:color w:val="FF0000"/>
        </w:rPr>
      </w:pPr>
    </w:p>
    <w:p w:rsidR="00F66E25" w:rsidRPr="00957BAC" w:rsidRDefault="00F66E25" w:rsidP="00F66E25">
      <w:pPr>
        <w:rPr>
          <w:b/>
        </w:rPr>
      </w:pPr>
      <w:r>
        <w:rPr>
          <w:b/>
        </w:rPr>
        <w:t>Pyt 83</w:t>
      </w:r>
      <w:r w:rsidRPr="00543030">
        <w:rPr>
          <w:b/>
        </w:rPr>
        <w:t xml:space="preserve">: </w:t>
      </w:r>
    </w:p>
    <w:p w:rsidR="00F66E25" w:rsidRPr="00F66E25" w:rsidRDefault="00F66E25" w:rsidP="00F66E25">
      <w:pPr>
        <w:jc w:val="both"/>
        <w:rPr>
          <w:color w:val="000000"/>
        </w:rPr>
      </w:pPr>
      <w:r w:rsidRPr="00F66E25">
        <w:rPr>
          <w:color w:val="000000"/>
        </w:rPr>
        <w:t xml:space="preserve">W przypadku ułamkowej ilości opakowań, prosimy o dookreślenie czy wycenić ułamkową ilość opakowań, zaokrąglić w  górę, czy postępować zgodnie z zasadami matematyki?   </w:t>
      </w:r>
    </w:p>
    <w:p w:rsidR="00F66E25" w:rsidRPr="00DF527A" w:rsidRDefault="00F66E25" w:rsidP="00F66E25">
      <w:pPr>
        <w:jc w:val="both"/>
        <w:rPr>
          <w:b/>
        </w:rPr>
      </w:pPr>
      <w:r w:rsidRPr="00957BAC">
        <w:rPr>
          <w:b/>
        </w:rPr>
        <w:t xml:space="preserve">Ad </w:t>
      </w:r>
      <w:r>
        <w:rPr>
          <w:b/>
        </w:rPr>
        <w:t>83</w:t>
      </w:r>
      <w:r w:rsidRPr="00957BAC">
        <w:rPr>
          <w:b/>
        </w:rPr>
        <w:t>:</w:t>
      </w:r>
      <w:r w:rsidRPr="00957BAC">
        <w:t xml:space="preserve"> </w:t>
      </w:r>
      <w:r w:rsidR="00DF527A" w:rsidRPr="00DF527A">
        <w:rPr>
          <w:b/>
        </w:rPr>
        <w:t xml:space="preserve">Zaokrąglić do pełnego opakowania. </w:t>
      </w:r>
    </w:p>
    <w:p w:rsidR="002A425E" w:rsidRDefault="002A425E" w:rsidP="002A425E">
      <w:pPr>
        <w:jc w:val="both"/>
        <w:rPr>
          <w:color w:val="FF0000"/>
        </w:rPr>
      </w:pPr>
    </w:p>
    <w:p w:rsidR="00F66E25" w:rsidRPr="00957BAC" w:rsidRDefault="00F66E25" w:rsidP="00F66E25">
      <w:pPr>
        <w:rPr>
          <w:b/>
        </w:rPr>
      </w:pPr>
      <w:r>
        <w:rPr>
          <w:b/>
        </w:rPr>
        <w:t>Pyt 84</w:t>
      </w:r>
      <w:r w:rsidRPr="00543030">
        <w:rPr>
          <w:b/>
        </w:rPr>
        <w:t xml:space="preserve">: </w:t>
      </w:r>
    </w:p>
    <w:p w:rsidR="00F66E25" w:rsidRPr="00F66E25" w:rsidRDefault="00F66E25" w:rsidP="00F66E25">
      <w:pPr>
        <w:jc w:val="both"/>
      </w:pPr>
      <w:r w:rsidRPr="00F66E25">
        <w:rPr>
          <w:bCs/>
        </w:rPr>
        <w:t>Pakiet 8 pozycja 7</w:t>
      </w:r>
      <w:r w:rsidRPr="00F66E25">
        <w:t xml:space="preserve"> </w:t>
      </w:r>
    </w:p>
    <w:p w:rsidR="00F66E25" w:rsidRPr="00F66E25" w:rsidRDefault="00F66E25" w:rsidP="00F66E25">
      <w:pPr>
        <w:jc w:val="both"/>
        <w:rPr>
          <w:color w:val="000000"/>
        </w:rPr>
      </w:pPr>
      <w:r w:rsidRPr="00F66E25">
        <w:rPr>
          <w:color w:val="000000"/>
        </w:rPr>
        <w:t xml:space="preserve">Czy Zamawiający dopuści do oceny gotowe do użycia chusteczki  nasączone alkoholowym preparatem do szybkiej dezynfekcji powierzchni, sprzętów i wyposażenia medycznego. Oferowane </w:t>
      </w:r>
      <w:proofErr w:type="spellStart"/>
      <w:r w:rsidRPr="00F66E25">
        <w:rPr>
          <w:color w:val="000000"/>
        </w:rPr>
        <w:t>chsteczki</w:t>
      </w:r>
      <w:proofErr w:type="spellEnd"/>
      <w:r w:rsidRPr="00F66E25">
        <w:rPr>
          <w:color w:val="000000"/>
        </w:rPr>
        <w:t xml:space="preserve"> wykazują  skuteczność w bardzo krótkim czasie, posiadają dobrą tolerancję materiałową. Skład produktu, którym nasączone są chusteczki: etanol, propan-1-ol, amfoteryczne związki powierzchniowo czynne. Produkt nie zawiera aldehydów oraz związków amoniowych. Spektrum: B, F, TBC, V(HBV, HCV, HIV, HSV, </w:t>
      </w:r>
      <w:proofErr w:type="spellStart"/>
      <w:r w:rsidRPr="00F66E25">
        <w:rPr>
          <w:color w:val="000000"/>
        </w:rPr>
        <w:t>vaccinia</w:t>
      </w:r>
      <w:proofErr w:type="spellEnd"/>
      <w:r w:rsidRPr="00F66E25">
        <w:rPr>
          <w:color w:val="000000"/>
        </w:rPr>
        <w:t xml:space="preserve">, noro, rota, </w:t>
      </w:r>
      <w:proofErr w:type="spellStart"/>
      <w:r w:rsidRPr="00F66E25">
        <w:rPr>
          <w:color w:val="000000"/>
        </w:rPr>
        <w:t>adeno</w:t>
      </w:r>
      <w:proofErr w:type="spellEnd"/>
      <w:r w:rsidRPr="00F66E25">
        <w:rPr>
          <w:color w:val="000000"/>
        </w:rPr>
        <w:t xml:space="preserve">) do 2 minut, możliwość rozszerzenia o </w:t>
      </w:r>
      <w:proofErr w:type="spellStart"/>
      <w:r w:rsidRPr="00F66E25">
        <w:rPr>
          <w:color w:val="000000"/>
        </w:rPr>
        <w:t>polyoma</w:t>
      </w:r>
      <w:proofErr w:type="spellEnd"/>
      <w:r w:rsidRPr="00F66E25">
        <w:rPr>
          <w:color w:val="000000"/>
        </w:rPr>
        <w:t xml:space="preserve"> SV 40 – 15 minut, polio 30 minut. Chusteczki o gramaturze 22 g/ m2, w rozmiarze 14 x 18 cm, opakowanie typu tuba, chusteczki pakowane po 150 szt. z odpowiednim przeliczeniem zamawianych ilości..</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957BAC" w:rsidRDefault="00F66E25" w:rsidP="00F66E25">
      <w:pPr>
        <w:jc w:val="both"/>
      </w:pPr>
      <w:r w:rsidRPr="00957BAC">
        <w:rPr>
          <w:b/>
        </w:rPr>
        <w:t xml:space="preserve">Ad </w:t>
      </w:r>
      <w:r>
        <w:rPr>
          <w:b/>
        </w:rPr>
        <w:t>84</w:t>
      </w:r>
      <w:r w:rsidRPr="00957BAC">
        <w:rPr>
          <w:b/>
        </w:rPr>
        <w:t>:</w:t>
      </w:r>
      <w:r w:rsidRPr="00957BAC">
        <w:t xml:space="preserve"> </w:t>
      </w:r>
      <w:r w:rsidR="00DF527A" w:rsidRPr="00DF527A">
        <w:rPr>
          <w:b/>
        </w:rPr>
        <w:t>Zgodnie z SIWZ</w:t>
      </w:r>
    </w:p>
    <w:p w:rsidR="002A425E" w:rsidRDefault="002A425E" w:rsidP="002A425E">
      <w:pPr>
        <w:jc w:val="both"/>
        <w:rPr>
          <w:color w:val="FF0000"/>
        </w:rPr>
      </w:pPr>
    </w:p>
    <w:p w:rsidR="00F66E25" w:rsidRPr="00957BAC" w:rsidRDefault="00F66E25" w:rsidP="00F66E25">
      <w:pPr>
        <w:rPr>
          <w:b/>
        </w:rPr>
      </w:pPr>
      <w:r>
        <w:rPr>
          <w:b/>
        </w:rPr>
        <w:t>Pyt 85</w:t>
      </w:r>
      <w:r w:rsidRPr="00543030">
        <w:rPr>
          <w:b/>
        </w:rPr>
        <w:t xml:space="preserve">: </w:t>
      </w:r>
    </w:p>
    <w:p w:rsidR="00F66E25" w:rsidRPr="00F66E25" w:rsidRDefault="00F66E25" w:rsidP="00F66E25">
      <w:pPr>
        <w:jc w:val="both"/>
      </w:pPr>
      <w:r w:rsidRPr="00F66E25">
        <w:rPr>
          <w:bCs/>
        </w:rPr>
        <w:t>Pakiet 8 pozycja 8</w:t>
      </w:r>
      <w:r w:rsidRPr="00F66E25">
        <w:t xml:space="preserve"> </w:t>
      </w:r>
    </w:p>
    <w:p w:rsidR="00F66E25" w:rsidRPr="00F66E25" w:rsidRDefault="00F66E25" w:rsidP="00F66E25">
      <w:pPr>
        <w:jc w:val="both"/>
        <w:rPr>
          <w:color w:val="000000"/>
        </w:rPr>
      </w:pPr>
      <w:r w:rsidRPr="00F66E25">
        <w:rPr>
          <w:color w:val="000000"/>
        </w:rPr>
        <w:t xml:space="preserve">Czy Zamawiający dopuści do oceny gotowe do użycia chusteczki  nasączone alkoholowym preparatem do szybkiej dezynfekcji powierzchni, sprzętów i wyposażenia medycznego. Oferowane </w:t>
      </w:r>
      <w:proofErr w:type="spellStart"/>
      <w:r w:rsidRPr="00F66E25">
        <w:rPr>
          <w:color w:val="000000"/>
        </w:rPr>
        <w:t>chsteczki</w:t>
      </w:r>
      <w:proofErr w:type="spellEnd"/>
      <w:r w:rsidRPr="00F66E25">
        <w:rPr>
          <w:color w:val="000000"/>
        </w:rPr>
        <w:t xml:space="preserve"> wykazują  skuteczność w bardzo krótkim czasie, posiadają dobrą tolerancję materiałową. Skład produktu, którym nasączone są chusteczki: etanol, propan-1-ol, amfoteryczne związki powierzchniowo czynne. Produkt nie zawiera aldehydów oraz związków amoniowych. Spektrum: B, F TBC, V(HBV, HCV, HIV, HSV, </w:t>
      </w:r>
      <w:proofErr w:type="spellStart"/>
      <w:r w:rsidRPr="00F66E25">
        <w:rPr>
          <w:color w:val="000000"/>
        </w:rPr>
        <w:t>vaccinia</w:t>
      </w:r>
      <w:proofErr w:type="spellEnd"/>
      <w:r w:rsidRPr="00F66E25">
        <w:rPr>
          <w:color w:val="000000"/>
        </w:rPr>
        <w:t xml:space="preserve">, noro, rota, </w:t>
      </w:r>
      <w:proofErr w:type="spellStart"/>
      <w:r w:rsidRPr="00F66E25">
        <w:rPr>
          <w:color w:val="000000"/>
        </w:rPr>
        <w:t>adeno</w:t>
      </w:r>
      <w:proofErr w:type="spellEnd"/>
      <w:r w:rsidRPr="00F66E25">
        <w:rPr>
          <w:color w:val="000000"/>
        </w:rPr>
        <w:t xml:space="preserve">) do 2 minut, możliwość rozszerzenia o </w:t>
      </w:r>
      <w:proofErr w:type="spellStart"/>
      <w:r w:rsidRPr="00F66E25">
        <w:rPr>
          <w:color w:val="000000"/>
        </w:rPr>
        <w:t>polyoma</w:t>
      </w:r>
      <w:proofErr w:type="spellEnd"/>
      <w:r w:rsidRPr="00F66E25">
        <w:rPr>
          <w:color w:val="000000"/>
        </w:rPr>
        <w:t xml:space="preserve"> SV 40 – 15 minut, polio 30 minut. Chusteczki o gramaturze 22 g/ m2, w rozmiarze 14 x 18 cm, opakowanie typu wkład, chusteczki pakowane po 150 szt. z odpowiednim przeliczeniem zamawianych ilości.</w:t>
      </w:r>
    </w:p>
    <w:p w:rsidR="00F66E25" w:rsidRPr="00F66E25" w:rsidRDefault="00F66E25" w:rsidP="00F66E25">
      <w:pPr>
        <w:jc w:val="both"/>
        <w:rPr>
          <w:bCs/>
          <w:color w:val="000000"/>
        </w:rPr>
      </w:pPr>
      <w:r w:rsidRPr="00F66E25">
        <w:rPr>
          <w:bCs/>
          <w:color w:val="000000"/>
        </w:rPr>
        <w:lastRenderedPageBreak/>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957BAC" w:rsidRDefault="00F66E25" w:rsidP="00F66E25">
      <w:pPr>
        <w:jc w:val="both"/>
      </w:pPr>
      <w:r w:rsidRPr="00957BAC">
        <w:rPr>
          <w:b/>
        </w:rPr>
        <w:t xml:space="preserve">Ad </w:t>
      </w:r>
      <w:r>
        <w:rPr>
          <w:b/>
        </w:rPr>
        <w:t>85</w:t>
      </w:r>
      <w:r w:rsidRPr="00957BAC">
        <w:rPr>
          <w:b/>
        </w:rPr>
        <w:t>:</w:t>
      </w:r>
      <w:r w:rsidRPr="00957BAC">
        <w:t xml:space="preserve"> </w:t>
      </w:r>
      <w:r w:rsidR="00DF527A" w:rsidRPr="00DF527A">
        <w:rPr>
          <w:b/>
        </w:rPr>
        <w:t>Zgodnie z SIWZ</w:t>
      </w:r>
    </w:p>
    <w:p w:rsidR="002A425E" w:rsidRDefault="002A425E" w:rsidP="002A425E">
      <w:pPr>
        <w:jc w:val="both"/>
        <w:rPr>
          <w:color w:val="FF0000"/>
        </w:rPr>
      </w:pPr>
    </w:p>
    <w:p w:rsidR="00F66E25" w:rsidRPr="00957BAC" w:rsidRDefault="00F66E25" w:rsidP="00F66E25">
      <w:pPr>
        <w:rPr>
          <w:b/>
        </w:rPr>
      </w:pPr>
      <w:r>
        <w:rPr>
          <w:b/>
        </w:rPr>
        <w:t>Pyt 86</w:t>
      </w:r>
      <w:r w:rsidRPr="00543030">
        <w:rPr>
          <w:b/>
        </w:rPr>
        <w:t xml:space="preserve">: </w:t>
      </w:r>
    </w:p>
    <w:p w:rsidR="00F66E25" w:rsidRPr="00F66E25" w:rsidRDefault="00F66E25" w:rsidP="00F66E25">
      <w:pPr>
        <w:jc w:val="both"/>
      </w:pPr>
      <w:r w:rsidRPr="00F66E25">
        <w:rPr>
          <w:bCs/>
        </w:rPr>
        <w:t>Pakiet 8 pozycja 9</w:t>
      </w:r>
      <w:r w:rsidRPr="00F66E25">
        <w:t xml:space="preserve">  </w:t>
      </w:r>
    </w:p>
    <w:p w:rsidR="00F66E25" w:rsidRPr="00F66E25" w:rsidRDefault="00F66E25" w:rsidP="00F66E25">
      <w:pPr>
        <w:jc w:val="both"/>
        <w:rPr>
          <w:color w:val="000000"/>
        </w:rPr>
      </w:pPr>
      <w:r w:rsidRPr="00F66E25">
        <w:rPr>
          <w:color w:val="000000"/>
        </w:rPr>
        <w:t xml:space="preserve">Czy Zamawiający dopuści do oceny gotowy do użycia, alkoholowy preparat do szybkiej dezynfekcji powierzchni, sprzętów i wyposażenia medycznego. Oferowany preparat wykazuje  skuteczność w bardzo krótkim czasie, posiada dobrą tolerancję materiałową. Skład: etanol, propan-1-ol, amfoteryczne związki powierzchniowo czynne. Produkt nie zawiera aldehydów oraz związków amoniowych.  Spektrum: B, F ,TBC, V(HBV, HCV, HIV, HSV, </w:t>
      </w:r>
      <w:proofErr w:type="spellStart"/>
      <w:r w:rsidRPr="00F66E25">
        <w:rPr>
          <w:color w:val="000000"/>
        </w:rPr>
        <w:t>vaccinia</w:t>
      </w:r>
      <w:proofErr w:type="spellEnd"/>
      <w:r w:rsidRPr="00F66E25">
        <w:rPr>
          <w:color w:val="000000"/>
        </w:rPr>
        <w:t xml:space="preserve">, noro, rota) – 1 minuta, możliwość rozszerzenia o  </w:t>
      </w:r>
      <w:proofErr w:type="spellStart"/>
      <w:r w:rsidRPr="00F66E25">
        <w:rPr>
          <w:color w:val="000000"/>
        </w:rPr>
        <w:t>adeno</w:t>
      </w:r>
      <w:proofErr w:type="spellEnd"/>
      <w:r w:rsidRPr="00F66E25">
        <w:rPr>
          <w:color w:val="000000"/>
        </w:rPr>
        <w:t xml:space="preserve"> – 2 minuty, </w:t>
      </w:r>
      <w:proofErr w:type="spellStart"/>
      <w:r w:rsidRPr="00F66E25">
        <w:rPr>
          <w:color w:val="000000"/>
        </w:rPr>
        <w:t>polyoma</w:t>
      </w:r>
      <w:proofErr w:type="spellEnd"/>
      <w:r w:rsidRPr="00F66E25">
        <w:rPr>
          <w:color w:val="000000"/>
        </w:rPr>
        <w:t xml:space="preserve"> SV 40 – 15 minut, polio 30 minut. Oferowany preparat może być stosowany na oddziałach dziecięcych i noworodkowych. Wyrób medyczny, opakowanie 1L z dołączonym spryskiwaczem. </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957BAC" w:rsidRDefault="00F66E25" w:rsidP="00F66E25">
      <w:pPr>
        <w:jc w:val="both"/>
      </w:pPr>
      <w:r w:rsidRPr="00957BAC">
        <w:rPr>
          <w:b/>
        </w:rPr>
        <w:t xml:space="preserve">Ad </w:t>
      </w:r>
      <w:r>
        <w:rPr>
          <w:b/>
        </w:rPr>
        <w:t>86</w:t>
      </w:r>
      <w:r w:rsidRPr="00957BAC">
        <w:rPr>
          <w:b/>
        </w:rPr>
        <w:t>:</w:t>
      </w:r>
      <w:r w:rsidRPr="00957BAC">
        <w:t xml:space="preserve"> </w:t>
      </w:r>
      <w:r w:rsidR="00DF527A" w:rsidRPr="00DF527A">
        <w:rPr>
          <w:b/>
        </w:rPr>
        <w:t>Zgodnie z SIWZ</w:t>
      </w:r>
    </w:p>
    <w:p w:rsidR="002A425E" w:rsidRPr="00F66E25" w:rsidRDefault="002A425E" w:rsidP="00F66E25">
      <w:pPr>
        <w:jc w:val="both"/>
      </w:pPr>
    </w:p>
    <w:p w:rsidR="00F66E25" w:rsidRPr="00957BAC" w:rsidRDefault="00F66E25" w:rsidP="00F66E25">
      <w:pPr>
        <w:rPr>
          <w:b/>
        </w:rPr>
      </w:pPr>
      <w:r>
        <w:rPr>
          <w:b/>
        </w:rPr>
        <w:t>Pyt 87</w:t>
      </w:r>
      <w:r w:rsidRPr="00543030">
        <w:rPr>
          <w:b/>
        </w:rPr>
        <w:t xml:space="preserve">: </w:t>
      </w:r>
    </w:p>
    <w:p w:rsidR="00F66E25" w:rsidRPr="00F66E25" w:rsidRDefault="00F66E25" w:rsidP="00F66E25">
      <w:pPr>
        <w:jc w:val="both"/>
      </w:pPr>
      <w:r w:rsidRPr="00F66E25">
        <w:rPr>
          <w:bCs/>
        </w:rPr>
        <w:t>Pakiet 8 pozycja 10</w:t>
      </w:r>
      <w:r w:rsidRPr="00F66E25">
        <w:t xml:space="preserve">  </w:t>
      </w:r>
    </w:p>
    <w:p w:rsidR="00F66E25" w:rsidRPr="00F66E25" w:rsidRDefault="00F66E25" w:rsidP="00F66E25">
      <w:pPr>
        <w:jc w:val="both"/>
        <w:rPr>
          <w:color w:val="000000"/>
        </w:rPr>
      </w:pPr>
      <w:r w:rsidRPr="00F66E25">
        <w:rPr>
          <w:color w:val="000000"/>
        </w:rPr>
        <w:t xml:space="preserve">Czy Zamawiający dopuści do oceny gotowy do użycia, alkoholowy preparat do szybkiej dezynfekcji powierzchni, sprzętów i wyposażenia medycznego. Oferowany preparat wykazuje  skuteczność w bardzo krótkim czasie, posiada dobrą tolerancję materiałową. Skład: etanol, propan-1-ol, amfoteryczne związki powierzchniowo czynne. Produkt nie zawiera aldehydów oraz związków amoniowych. Spektrum: B, F ,TBC, V(HBV, HCV, HIV, HSV, </w:t>
      </w:r>
      <w:proofErr w:type="spellStart"/>
      <w:r w:rsidRPr="00F66E25">
        <w:rPr>
          <w:color w:val="000000"/>
        </w:rPr>
        <w:t>vaccinia</w:t>
      </w:r>
      <w:proofErr w:type="spellEnd"/>
      <w:r w:rsidRPr="00F66E25">
        <w:rPr>
          <w:color w:val="000000"/>
        </w:rPr>
        <w:t xml:space="preserve">, noro, rota) – 1 minuta, możliwość rozszerzenia o  </w:t>
      </w:r>
      <w:proofErr w:type="spellStart"/>
      <w:r w:rsidRPr="00F66E25">
        <w:rPr>
          <w:color w:val="000000"/>
        </w:rPr>
        <w:t>adeno</w:t>
      </w:r>
      <w:proofErr w:type="spellEnd"/>
      <w:r w:rsidRPr="00F66E25">
        <w:rPr>
          <w:color w:val="000000"/>
        </w:rPr>
        <w:t xml:space="preserve"> – 2 minuty, </w:t>
      </w:r>
      <w:proofErr w:type="spellStart"/>
      <w:r w:rsidRPr="00F66E25">
        <w:rPr>
          <w:color w:val="000000"/>
        </w:rPr>
        <w:t>polyoma</w:t>
      </w:r>
      <w:proofErr w:type="spellEnd"/>
      <w:r w:rsidRPr="00F66E25">
        <w:rPr>
          <w:color w:val="000000"/>
        </w:rPr>
        <w:t xml:space="preserve"> SV 40 – 15 minut, polio 30 minut. Oferowany preparat może być stosowany na oddziałach dziecięcych i noworodkowych. Wyrób medyczny, opakowanie 10 L z odpowiednim przeliczeniem </w:t>
      </w:r>
      <w:proofErr w:type="spellStart"/>
      <w:r w:rsidRPr="00F66E25">
        <w:rPr>
          <w:color w:val="000000"/>
        </w:rPr>
        <w:t>zamawainych</w:t>
      </w:r>
      <w:proofErr w:type="spellEnd"/>
      <w:r w:rsidRPr="00F66E25">
        <w:rPr>
          <w:color w:val="000000"/>
        </w:rPr>
        <w:t xml:space="preserve"> ilości</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957BAC" w:rsidRDefault="00F66E25" w:rsidP="00F66E25">
      <w:pPr>
        <w:jc w:val="both"/>
      </w:pPr>
      <w:r w:rsidRPr="00957BAC">
        <w:rPr>
          <w:b/>
        </w:rPr>
        <w:t xml:space="preserve">Ad </w:t>
      </w:r>
      <w:r>
        <w:rPr>
          <w:b/>
        </w:rPr>
        <w:t>87</w:t>
      </w:r>
      <w:r w:rsidRPr="00957BAC">
        <w:rPr>
          <w:b/>
        </w:rPr>
        <w:t>:</w:t>
      </w:r>
      <w:r w:rsidRPr="00957BAC">
        <w:t xml:space="preserve"> </w:t>
      </w:r>
      <w:r w:rsidR="00DF527A" w:rsidRPr="00DF527A">
        <w:rPr>
          <w:b/>
        </w:rPr>
        <w:t>Zgodnie z SIWZ</w:t>
      </w:r>
    </w:p>
    <w:p w:rsidR="00F66E25" w:rsidRPr="00F66E25" w:rsidRDefault="00F66E25" w:rsidP="00F66E25">
      <w:pPr>
        <w:jc w:val="both"/>
        <w:rPr>
          <w:color w:val="000000"/>
        </w:rPr>
      </w:pPr>
    </w:p>
    <w:p w:rsidR="00F66E25" w:rsidRPr="00957BAC" w:rsidRDefault="00F66E25" w:rsidP="00F66E25">
      <w:pPr>
        <w:rPr>
          <w:b/>
        </w:rPr>
      </w:pPr>
      <w:r>
        <w:rPr>
          <w:b/>
        </w:rPr>
        <w:t>Pyt 88</w:t>
      </w:r>
      <w:r w:rsidRPr="00543030">
        <w:rPr>
          <w:b/>
        </w:rPr>
        <w:t xml:space="preserve">: </w:t>
      </w:r>
    </w:p>
    <w:p w:rsidR="00F66E25" w:rsidRPr="00F66E25" w:rsidRDefault="00F66E25" w:rsidP="00F66E25">
      <w:pPr>
        <w:jc w:val="both"/>
      </w:pPr>
      <w:r w:rsidRPr="00F66E25">
        <w:rPr>
          <w:bCs/>
        </w:rPr>
        <w:t>Pakiet 8 pozycja 10</w:t>
      </w:r>
      <w:r w:rsidRPr="00F66E25">
        <w:t xml:space="preserve">  </w:t>
      </w:r>
    </w:p>
    <w:p w:rsidR="00F66E25" w:rsidRPr="00F66E25" w:rsidRDefault="00F66E25" w:rsidP="00F66E25">
      <w:pPr>
        <w:jc w:val="both"/>
        <w:rPr>
          <w:color w:val="000000"/>
        </w:rPr>
      </w:pPr>
      <w:r w:rsidRPr="00F66E25">
        <w:rPr>
          <w:color w:val="000000"/>
        </w:rPr>
        <w:t xml:space="preserve">Czy Zamawiający dopuści do oceny gotowy do użycia, alkoholowy preparat do szybkiej dezynfekcji powierzchni, sprzętów i wyposażenia medycznego. Oferowany preparat wykazuje  skuteczność w bardzo krótkim czasie, posiada dobra tolerancja materiałowa. Skład: etanol, propan-1-ol, amfoteryczne związki powierzchniowo czynne , nie zawiera aldehydów oraz związków amoniowych.  Spektrum: B, F ,TBC, V(HBV, HCV, HIV, HSV, </w:t>
      </w:r>
      <w:proofErr w:type="spellStart"/>
      <w:r w:rsidRPr="00F66E25">
        <w:rPr>
          <w:color w:val="000000"/>
        </w:rPr>
        <w:t>vaccinia</w:t>
      </w:r>
      <w:proofErr w:type="spellEnd"/>
      <w:r w:rsidRPr="00F66E25">
        <w:rPr>
          <w:color w:val="000000"/>
        </w:rPr>
        <w:t xml:space="preserve">, noro, rota) – 1 minuta, możliwość rozszerzenia o  </w:t>
      </w:r>
      <w:proofErr w:type="spellStart"/>
      <w:r w:rsidRPr="00F66E25">
        <w:rPr>
          <w:color w:val="000000"/>
        </w:rPr>
        <w:t>adeno</w:t>
      </w:r>
      <w:proofErr w:type="spellEnd"/>
      <w:r w:rsidRPr="00F66E25">
        <w:rPr>
          <w:color w:val="000000"/>
        </w:rPr>
        <w:t xml:space="preserve"> – 2 minuty, </w:t>
      </w:r>
      <w:proofErr w:type="spellStart"/>
      <w:r w:rsidRPr="00F66E25">
        <w:rPr>
          <w:color w:val="000000"/>
        </w:rPr>
        <w:t>polyoma</w:t>
      </w:r>
      <w:proofErr w:type="spellEnd"/>
      <w:r w:rsidRPr="00F66E25">
        <w:rPr>
          <w:color w:val="000000"/>
        </w:rPr>
        <w:t xml:space="preserve"> SV 40 – 15 minut, polio 30 minut. Oferowany preparat może być stosowany na oddziałach dziecięcych i noworodkowych. Wyrób medyczny, opakowanie do 5 L z odpowiednim przeliczeniem </w:t>
      </w:r>
      <w:proofErr w:type="spellStart"/>
      <w:r w:rsidRPr="00F66E25">
        <w:rPr>
          <w:color w:val="000000"/>
        </w:rPr>
        <w:t>zamawainych</w:t>
      </w:r>
      <w:proofErr w:type="spellEnd"/>
      <w:r w:rsidRPr="00F66E25">
        <w:rPr>
          <w:color w:val="000000"/>
        </w:rPr>
        <w:t xml:space="preserve"> ilości</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88</w:t>
      </w:r>
      <w:r w:rsidRPr="00957BAC">
        <w:rPr>
          <w:b/>
        </w:rPr>
        <w:t>:</w:t>
      </w:r>
      <w:r w:rsidR="00DF527A" w:rsidRPr="00DF527A">
        <w:rPr>
          <w:b/>
        </w:rPr>
        <w:t xml:space="preserve"> Zgodnie z SIWZ</w:t>
      </w:r>
    </w:p>
    <w:p w:rsidR="00F66E25" w:rsidRPr="00F66E25" w:rsidRDefault="00F66E25" w:rsidP="00F66E25">
      <w:pPr>
        <w:jc w:val="both"/>
        <w:rPr>
          <w:color w:val="000000"/>
        </w:rPr>
      </w:pPr>
    </w:p>
    <w:p w:rsidR="0053566C" w:rsidRDefault="0053566C" w:rsidP="00F66E25">
      <w:pPr>
        <w:rPr>
          <w:b/>
        </w:rPr>
      </w:pPr>
    </w:p>
    <w:p w:rsidR="00F66E25" w:rsidRPr="00957BAC" w:rsidRDefault="00F66E25" w:rsidP="00F66E25">
      <w:pPr>
        <w:rPr>
          <w:b/>
        </w:rPr>
      </w:pPr>
      <w:r>
        <w:rPr>
          <w:b/>
        </w:rPr>
        <w:lastRenderedPageBreak/>
        <w:t>Pyt 89</w:t>
      </w:r>
      <w:r w:rsidRPr="00543030">
        <w:rPr>
          <w:b/>
        </w:rPr>
        <w:t xml:space="preserve">: </w:t>
      </w:r>
    </w:p>
    <w:p w:rsidR="00F66E25" w:rsidRPr="00F66E25" w:rsidRDefault="00F66E25" w:rsidP="00F66E25">
      <w:pPr>
        <w:jc w:val="both"/>
        <w:rPr>
          <w:bCs/>
          <w:color w:val="000000"/>
        </w:rPr>
      </w:pPr>
      <w:r w:rsidRPr="00F66E25">
        <w:rPr>
          <w:bCs/>
          <w:color w:val="000000"/>
        </w:rPr>
        <w:t xml:space="preserve">Pakiet 8 pozycja 12 </w:t>
      </w:r>
    </w:p>
    <w:p w:rsidR="00F66E25" w:rsidRPr="00F66E25" w:rsidRDefault="00F66E25" w:rsidP="00F66E25">
      <w:pPr>
        <w:jc w:val="both"/>
        <w:rPr>
          <w:color w:val="000000"/>
        </w:rPr>
      </w:pPr>
      <w:r w:rsidRPr="00F66E25">
        <w:rPr>
          <w:color w:val="000000"/>
        </w:rPr>
        <w:t xml:space="preserve">Czy Zamawiający dopuści produkt w płynie w opakowaniach 5 kg z odpowiednim przeliczeniem zadamawianych ilości. </w:t>
      </w:r>
    </w:p>
    <w:p w:rsidR="00F66E25" w:rsidRPr="00F66E25" w:rsidRDefault="00F66E25" w:rsidP="00F66E25">
      <w:pPr>
        <w:jc w:val="both"/>
        <w:rPr>
          <w:color w:val="000000"/>
        </w:rPr>
      </w:pPr>
      <w:r w:rsidRPr="00957BAC">
        <w:rPr>
          <w:b/>
        </w:rPr>
        <w:t xml:space="preserve">Ad </w:t>
      </w:r>
      <w:r>
        <w:rPr>
          <w:b/>
        </w:rPr>
        <w:t>89</w:t>
      </w:r>
      <w:r w:rsidRPr="00957BAC">
        <w:rPr>
          <w:b/>
        </w:rPr>
        <w:t>:</w:t>
      </w:r>
      <w:r w:rsidR="00DF527A">
        <w:rPr>
          <w:b/>
        </w:rPr>
        <w:t xml:space="preserve"> Zamawiający dopuszcza. </w:t>
      </w:r>
    </w:p>
    <w:p w:rsidR="00F66E25" w:rsidRPr="00F66E25" w:rsidRDefault="00F66E25" w:rsidP="00F66E25">
      <w:pPr>
        <w:jc w:val="both"/>
        <w:rPr>
          <w:color w:val="000000"/>
        </w:rPr>
      </w:pPr>
    </w:p>
    <w:p w:rsidR="00F66E25" w:rsidRPr="00957BAC" w:rsidRDefault="00F66E25" w:rsidP="00F66E25">
      <w:pPr>
        <w:rPr>
          <w:b/>
        </w:rPr>
      </w:pPr>
      <w:r>
        <w:rPr>
          <w:b/>
        </w:rPr>
        <w:t>Pyt 90</w:t>
      </w:r>
      <w:r w:rsidRPr="00543030">
        <w:rPr>
          <w:b/>
        </w:rPr>
        <w:t xml:space="preserve">: </w:t>
      </w:r>
    </w:p>
    <w:p w:rsidR="00F66E25" w:rsidRPr="00F66E25" w:rsidRDefault="00F66E25" w:rsidP="00F66E25">
      <w:pPr>
        <w:jc w:val="both"/>
        <w:rPr>
          <w:bCs/>
          <w:color w:val="000000"/>
        </w:rPr>
      </w:pPr>
      <w:r w:rsidRPr="00F66E25">
        <w:rPr>
          <w:bCs/>
        </w:rPr>
        <w:t xml:space="preserve">Pakiet 8 pozycja 12 </w:t>
      </w:r>
    </w:p>
    <w:p w:rsidR="00F66E25" w:rsidRPr="00F66E25" w:rsidRDefault="00F66E25" w:rsidP="00F66E25">
      <w:pPr>
        <w:jc w:val="both"/>
        <w:rPr>
          <w:b/>
          <w:bCs/>
        </w:rPr>
      </w:pPr>
      <w:r w:rsidRPr="00F66E25">
        <w:rPr>
          <w:color w:val="000000"/>
        </w:rPr>
        <w:t>Czy do wyliczeń przyjąć 5 l =5kg czy wyliczyć ilość z gęstości?</w:t>
      </w:r>
      <w:r w:rsidRPr="00F66E25">
        <w:rPr>
          <w:b/>
          <w:bCs/>
        </w:rPr>
        <w:t xml:space="preserve"> </w:t>
      </w:r>
    </w:p>
    <w:p w:rsidR="00F66E25" w:rsidRPr="00F66E25" w:rsidRDefault="00F66E25" w:rsidP="00F66E25">
      <w:pPr>
        <w:jc w:val="both"/>
        <w:rPr>
          <w:color w:val="000000"/>
        </w:rPr>
      </w:pPr>
      <w:r w:rsidRPr="00957BAC">
        <w:rPr>
          <w:b/>
        </w:rPr>
        <w:t xml:space="preserve">Ad </w:t>
      </w:r>
      <w:r>
        <w:rPr>
          <w:b/>
        </w:rPr>
        <w:t>90</w:t>
      </w:r>
      <w:r w:rsidRPr="00957BAC">
        <w:rPr>
          <w:b/>
        </w:rPr>
        <w:t>:</w:t>
      </w:r>
      <w:r w:rsidR="00DF527A">
        <w:rPr>
          <w:b/>
        </w:rPr>
        <w:t xml:space="preserve"> Tak </w:t>
      </w:r>
    </w:p>
    <w:p w:rsidR="00F66E25" w:rsidRPr="00F66E25" w:rsidRDefault="00F66E25" w:rsidP="00F66E25">
      <w:pPr>
        <w:jc w:val="both"/>
        <w:rPr>
          <w:color w:val="000000"/>
        </w:rPr>
      </w:pPr>
    </w:p>
    <w:p w:rsidR="00F66E25" w:rsidRPr="00957BAC" w:rsidRDefault="00F66E25" w:rsidP="00F66E25">
      <w:pPr>
        <w:rPr>
          <w:b/>
        </w:rPr>
      </w:pPr>
      <w:r>
        <w:rPr>
          <w:b/>
        </w:rPr>
        <w:t>Pyt 91</w:t>
      </w:r>
      <w:r w:rsidRPr="00543030">
        <w:rPr>
          <w:b/>
        </w:rPr>
        <w:t xml:space="preserve">: </w:t>
      </w:r>
    </w:p>
    <w:p w:rsidR="00F66E25" w:rsidRPr="00F66E25" w:rsidRDefault="00F66E25" w:rsidP="00F66E25">
      <w:pPr>
        <w:jc w:val="both"/>
        <w:rPr>
          <w:color w:val="000000"/>
        </w:rPr>
      </w:pPr>
      <w:r w:rsidRPr="00F66E25">
        <w:rPr>
          <w:bCs/>
          <w:color w:val="000000"/>
        </w:rPr>
        <w:t>Pakiet 8 pozycja 13</w:t>
      </w:r>
      <w:r w:rsidRPr="00F66E25">
        <w:rPr>
          <w:color w:val="000000"/>
        </w:rPr>
        <w:t xml:space="preserve"> </w:t>
      </w:r>
    </w:p>
    <w:p w:rsidR="00F66E25" w:rsidRPr="00F66E25" w:rsidRDefault="00F66E25" w:rsidP="00F66E25">
      <w:pPr>
        <w:jc w:val="both"/>
        <w:rPr>
          <w:color w:val="000000"/>
        </w:rPr>
      </w:pPr>
      <w:r w:rsidRPr="00F66E25">
        <w:rPr>
          <w:color w:val="000000"/>
        </w:rPr>
        <w:t xml:space="preserve">Czy Zamawiający dopuści zaoferowanie preparat w proszku, nie wymagającego użycia aktywatora, do mycia oraz dezynfekcji narzędzi chirurgicznych, endoskopów giętkich oraz oprzyrządowania anestezjologicznego, masek oddechowych, endoskopów, inkubatorów, materiałów stosowanych w medycynie (stal nierdzewna, szkło, tworzywa sztuczne, gumy, porcelana, ceramika i pleksi). Oferowany preparat był testowany w Państwa placówce i cieszył sie dużym uznaniem personelu medycznego. Produkt na bazie aktywnego tlenu, posiada następujący skład: nadwęglan sodu, TEAD, </w:t>
      </w:r>
      <w:proofErr w:type="spellStart"/>
      <w:r w:rsidRPr="00F66E25">
        <w:rPr>
          <w:color w:val="000000"/>
        </w:rPr>
        <w:t>tenzydy</w:t>
      </w:r>
      <w:proofErr w:type="spellEnd"/>
      <w:r w:rsidRPr="00F66E25">
        <w:rPr>
          <w:color w:val="000000"/>
        </w:rPr>
        <w:t xml:space="preserve">, enzymy, inhibitory korozji . </w:t>
      </w:r>
      <w:proofErr w:type="spellStart"/>
      <w:r w:rsidRPr="00F66E25">
        <w:rPr>
          <w:color w:val="000000"/>
          <w:lang w:val="en-US"/>
        </w:rPr>
        <w:t>Spektrum</w:t>
      </w:r>
      <w:proofErr w:type="spellEnd"/>
      <w:r w:rsidRPr="00F66E25">
        <w:rPr>
          <w:color w:val="000000"/>
          <w:lang w:val="en-US"/>
        </w:rPr>
        <w:t xml:space="preserve">: B(e. coli, p. </w:t>
      </w:r>
      <w:proofErr w:type="spellStart"/>
      <w:r w:rsidRPr="00F66E25">
        <w:rPr>
          <w:color w:val="000000"/>
          <w:lang w:val="en-US"/>
        </w:rPr>
        <w:t>aeruginosa</w:t>
      </w:r>
      <w:proofErr w:type="spellEnd"/>
      <w:r w:rsidRPr="00F66E25">
        <w:rPr>
          <w:color w:val="000000"/>
          <w:lang w:val="en-US"/>
        </w:rPr>
        <w:t xml:space="preserve">, e. </w:t>
      </w:r>
      <w:proofErr w:type="spellStart"/>
      <w:r w:rsidRPr="00F66E25">
        <w:rPr>
          <w:color w:val="000000"/>
          <w:lang w:val="en-US"/>
        </w:rPr>
        <w:t>hirea</w:t>
      </w:r>
      <w:proofErr w:type="spellEnd"/>
      <w:r w:rsidRPr="00F66E25">
        <w:rPr>
          <w:color w:val="000000"/>
          <w:lang w:val="en-US"/>
        </w:rPr>
        <w:t xml:space="preserve">, s. </w:t>
      </w:r>
      <w:proofErr w:type="spellStart"/>
      <w:r w:rsidRPr="00F66E25">
        <w:rPr>
          <w:color w:val="000000"/>
          <w:lang w:val="en-US"/>
        </w:rPr>
        <w:t>aureus</w:t>
      </w:r>
      <w:proofErr w:type="spellEnd"/>
      <w:r w:rsidRPr="00F66E25">
        <w:rPr>
          <w:color w:val="000000"/>
          <w:lang w:val="en-US"/>
        </w:rPr>
        <w:t xml:space="preserve"> ), TBC F, V(polio </w:t>
      </w:r>
      <w:proofErr w:type="spellStart"/>
      <w:r w:rsidRPr="00F66E25">
        <w:rPr>
          <w:color w:val="000000"/>
          <w:lang w:val="en-US"/>
        </w:rPr>
        <w:t>adeno</w:t>
      </w:r>
      <w:proofErr w:type="spellEnd"/>
      <w:r w:rsidRPr="00F66E25">
        <w:rPr>
          <w:color w:val="000000"/>
          <w:lang w:val="en-US"/>
        </w:rPr>
        <w:t xml:space="preserve">), </w:t>
      </w:r>
      <w:proofErr w:type="spellStart"/>
      <w:r w:rsidRPr="00F66E25">
        <w:rPr>
          <w:color w:val="000000"/>
          <w:lang w:val="en-US"/>
        </w:rPr>
        <w:t>Spory</w:t>
      </w:r>
      <w:proofErr w:type="spellEnd"/>
      <w:r w:rsidRPr="00F66E25">
        <w:rPr>
          <w:color w:val="000000"/>
          <w:lang w:val="en-US"/>
        </w:rPr>
        <w:t xml:space="preserve"> (Bacillus </w:t>
      </w:r>
      <w:proofErr w:type="spellStart"/>
      <w:r w:rsidRPr="00F66E25">
        <w:rPr>
          <w:color w:val="000000"/>
          <w:lang w:val="en-US"/>
        </w:rPr>
        <w:t>subtilis</w:t>
      </w:r>
      <w:proofErr w:type="spellEnd"/>
      <w:r w:rsidRPr="00F66E25">
        <w:rPr>
          <w:color w:val="000000"/>
          <w:lang w:val="en-US"/>
        </w:rPr>
        <w:t xml:space="preserve">, Clostridium </w:t>
      </w:r>
      <w:proofErr w:type="spellStart"/>
      <w:r w:rsidRPr="00F66E25">
        <w:rPr>
          <w:color w:val="000000"/>
          <w:lang w:val="en-US"/>
        </w:rPr>
        <w:t>difficile</w:t>
      </w:r>
      <w:proofErr w:type="spellEnd"/>
      <w:r w:rsidRPr="00F66E25">
        <w:rPr>
          <w:color w:val="000000"/>
          <w:lang w:val="en-US"/>
        </w:rPr>
        <w:t xml:space="preserve">, C. </w:t>
      </w:r>
      <w:proofErr w:type="spellStart"/>
      <w:r w:rsidRPr="00F66E25">
        <w:rPr>
          <w:color w:val="000000"/>
          <w:lang w:val="en-US"/>
        </w:rPr>
        <w:t>sporogenes</w:t>
      </w:r>
      <w:proofErr w:type="spellEnd"/>
      <w:r w:rsidRPr="00F66E25">
        <w:rPr>
          <w:color w:val="000000"/>
          <w:lang w:val="en-US"/>
        </w:rPr>
        <w:t xml:space="preserve">). </w:t>
      </w:r>
      <w:r w:rsidRPr="00F66E25">
        <w:rPr>
          <w:color w:val="000000"/>
        </w:rPr>
        <w:t xml:space="preserve">Skuteczność  w stężeniu 2% - 10 minut. Stabilność roztworu 36h, czas aktywacji produktu 15 minut. Wyrób medyczny, </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91</w:t>
      </w:r>
      <w:r w:rsidRPr="00957BAC">
        <w:rPr>
          <w:b/>
        </w:rPr>
        <w:t>:</w:t>
      </w:r>
      <w:r w:rsidR="00DF527A" w:rsidRPr="00DF527A">
        <w:rPr>
          <w:b/>
        </w:rPr>
        <w:t xml:space="preserve"> Zgodnie z SIWZ</w:t>
      </w:r>
    </w:p>
    <w:p w:rsidR="00F66E25" w:rsidRPr="00F66E25" w:rsidRDefault="00F66E25" w:rsidP="00F66E25">
      <w:pPr>
        <w:jc w:val="both"/>
        <w:rPr>
          <w:color w:val="000000"/>
        </w:rPr>
      </w:pPr>
    </w:p>
    <w:p w:rsidR="00F66E25" w:rsidRPr="00957BAC" w:rsidRDefault="00F66E25" w:rsidP="00F66E25">
      <w:pPr>
        <w:rPr>
          <w:b/>
        </w:rPr>
      </w:pPr>
      <w:r>
        <w:rPr>
          <w:b/>
        </w:rPr>
        <w:t>Pyt 92</w:t>
      </w:r>
      <w:r w:rsidRPr="00543030">
        <w:rPr>
          <w:b/>
        </w:rPr>
        <w:t xml:space="preserve">: </w:t>
      </w:r>
    </w:p>
    <w:p w:rsidR="00F66E25" w:rsidRPr="00F66E25" w:rsidRDefault="00F66E25" w:rsidP="00F66E25">
      <w:pPr>
        <w:jc w:val="both"/>
        <w:rPr>
          <w:color w:val="000000"/>
        </w:rPr>
      </w:pPr>
      <w:r w:rsidRPr="00F66E25">
        <w:rPr>
          <w:bCs/>
          <w:color w:val="000000"/>
        </w:rPr>
        <w:t>Pakiet 8 pozycja 13</w:t>
      </w:r>
      <w:r w:rsidRPr="00F66E25">
        <w:rPr>
          <w:color w:val="000000"/>
        </w:rPr>
        <w:t xml:space="preserve">  </w:t>
      </w:r>
    </w:p>
    <w:p w:rsidR="00F66E25" w:rsidRPr="00F66E25" w:rsidRDefault="00F66E25" w:rsidP="00F66E25">
      <w:pPr>
        <w:jc w:val="both"/>
        <w:rPr>
          <w:color w:val="000000"/>
        </w:rPr>
      </w:pPr>
      <w:r w:rsidRPr="00F66E25">
        <w:rPr>
          <w:color w:val="000000"/>
        </w:rPr>
        <w:t xml:space="preserve">Prosimy o potwierdzenie, że Zamawiający wymaga zaoferowania produktu  w opakowaniach 6 kg lub precyzyjne </w:t>
      </w:r>
      <w:proofErr w:type="spellStart"/>
      <w:r w:rsidRPr="00F66E25">
        <w:rPr>
          <w:color w:val="000000"/>
        </w:rPr>
        <w:t>dookreslenienie</w:t>
      </w:r>
      <w:proofErr w:type="spellEnd"/>
      <w:r w:rsidRPr="00F66E25">
        <w:rPr>
          <w:color w:val="000000"/>
        </w:rPr>
        <w:t xml:space="preserve"> wymaganych ilości i wielkości opakowania, które Wykonawca ma zaoferować.</w:t>
      </w:r>
    </w:p>
    <w:p w:rsidR="00F66E25" w:rsidRPr="00F66E25" w:rsidRDefault="00F66E25" w:rsidP="00F66E25">
      <w:pPr>
        <w:jc w:val="both"/>
        <w:rPr>
          <w:color w:val="000000"/>
        </w:rPr>
      </w:pPr>
      <w:r w:rsidRPr="00957BAC">
        <w:rPr>
          <w:b/>
        </w:rPr>
        <w:t xml:space="preserve">Ad </w:t>
      </w:r>
      <w:r>
        <w:rPr>
          <w:b/>
        </w:rPr>
        <w:t>92</w:t>
      </w:r>
      <w:r w:rsidRPr="00957BAC">
        <w:rPr>
          <w:b/>
        </w:rPr>
        <w:t>:</w:t>
      </w:r>
      <w:r w:rsidR="00DF527A">
        <w:rPr>
          <w:b/>
        </w:rPr>
        <w:t xml:space="preserve"> opakowanie 5 kg </w:t>
      </w:r>
    </w:p>
    <w:p w:rsidR="00F66E25" w:rsidRPr="00F66E25" w:rsidRDefault="00F66E25" w:rsidP="00F66E25">
      <w:pPr>
        <w:jc w:val="both"/>
        <w:rPr>
          <w:color w:val="000000"/>
        </w:rPr>
      </w:pPr>
    </w:p>
    <w:p w:rsidR="00F66E25" w:rsidRPr="00957BAC" w:rsidRDefault="00F66E25" w:rsidP="00F66E25">
      <w:pPr>
        <w:rPr>
          <w:b/>
        </w:rPr>
      </w:pPr>
      <w:r>
        <w:rPr>
          <w:b/>
        </w:rPr>
        <w:t>Pyt 93</w:t>
      </w:r>
      <w:r w:rsidRPr="00543030">
        <w:rPr>
          <w:b/>
        </w:rPr>
        <w:t xml:space="preserve">: </w:t>
      </w:r>
    </w:p>
    <w:p w:rsidR="00F66E25" w:rsidRPr="00F66E25" w:rsidRDefault="00F66E25" w:rsidP="00F66E25">
      <w:pPr>
        <w:jc w:val="both"/>
        <w:rPr>
          <w:color w:val="000000"/>
        </w:rPr>
      </w:pPr>
      <w:r w:rsidRPr="00F66E25">
        <w:rPr>
          <w:bCs/>
          <w:color w:val="000000"/>
        </w:rPr>
        <w:t>Pakiet 8 pozycja 14</w:t>
      </w:r>
      <w:r w:rsidRPr="00F66E25">
        <w:rPr>
          <w:color w:val="000000"/>
        </w:rPr>
        <w:t xml:space="preserve"> </w:t>
      </w:r>
    </w:p>
    <w:p w:rsidR="00F66E25" w:rsidRPr="00F66E25" w:rsidRDefault="00F66E25" w:rsidP="00F66E25">
      <w:pPr>
        <w:jc w:val="both"/>
        <w:rPr>
          <w:bCs/>
        </w:rPr>
      </w:pPr>
      <w:r w:rsidRPr="00F66E25">
        <w:rPr>
          <w:bCs/>
        </w:rPr>
        <w:t>Czy Zamawiający dopuści zaoferowanie wydajnego koncentrat do mycia i dezynfekcji wyrobów medycznych, powierzchni i wyposażenia. Oferowany produkt posiada bardzo dobrą kompatybilność materiałową, może być stosowany do metalu, stali szlachetnej, miedzi, mosiądzu, cynk, żelaza, aluminium, ABS, poliamid, poliwęglan, kauczuk itp. Produkt zawiera w składzie kombinacji czwartorzędowych związków amoniowych i niejonowych związków powierzchniowo czynnych,  produkty reakcji z kwasem chlorooctowym.  Spektrum: B(</w:t>
      </w:r>
      <w:r w:rsidRPr="00F66E25">
        <w:rPr>
          <w:color w:val="000000"/>
        </w:rPr>
        <w:t xml:space="preserve">p. </w:t>
      </w:r>
      <w:proofErr w:type="spellStart"/>
      <w:r w:rsidRPr="00F66E25">
        <w:rPr>
          <w:color w:val="000000"/>
        </w:rPr>
        <w:t>aeruginosa</w:t>
      </w:r>
      <w:proofErr w:type="spellEnd"/>
      <w:r w:rsidRPr="00F66E25">
        <w:rPr>
          <w:color w:val="000000"/>
        </w:rPr>
        <w:t xml:space="preserve">, e. </w:t>
      </w:r>
      <w:proofErr w:type="spellStart"/>
      <w:r w:rsidRPr="00F66E25">
        <w:rPr>
          <w:color w:val="000000"/>
        </w:rPr>
        <w:t>hirea</w:t>
      </w:r>
      <w:proofErr w:type="spellEnd"/>
      <w:r w:rsidRPr="00F66E25">
        <w:rPr>
          <w:color w:val="000000"/>
        </w:rPr>
        <w:t xml:space="preserve">, s. </w:t>
      </w:r>
      <w:proofErr w:type="spellStart"/>
      <w:r w:rsidRPr="00F66E25">
        <w:rPr>
          <w:color w:val="000000"/>
        </w:rPr>
        <w:t>aureus</w:t>
      </w:r>
      <w:proofErr w:type="spellEnd"/>
      <w:r w:rsidRPr="00F66E25">
        <w:rPr>
          <w:color w:val="000000"/>
        </w:rPr>
        <w:t>)</w:t>
      </w:r>
      <w:r w:rsidRPr="00F66E25">
        <w:rPr>
          <w:bCs/>
        </w:rPr>
        <w:t xml:space="preserve">, F, V( </w:t>
      </w:r>
      <w:proofErr w:type="spellStart"/>
      <w:r w:rsidRPr="00F66E25">
        <w:rPr>
          <w:bCs/>
        </w:rPr>
        <w:t>vaccinia</w:t>
      </w:r>
      <w:proofErr w:type="spellEnd"/>
      <w:r w:rsidRPr="00F66E25">
        <w:rPr>
          <w:bCs/>
        </w:rPr>
        <w:t xml:space="preserve">, rota, </w:t>
      </w:r>
      <w:proofErr w:type="spellStart"/>
      <w:r w:rsidRPr="00F66E25">
        <w:rPr>
          <w:bCs/>
        </w:rPr>
        <w:t>polioma</w:t>
      </w:r>
      <w:proofErr w:type="spellEnd"/>
      <w:r w:rsidRPr="00F66E25">
        <w:rPr>
          <w:bCs/>
        </w:rPr>
        <w:t xml:space="preserve"> SV40, HIV, HBV, HCV ), TBC,– w czasie do 15 minut, w niskim stężeniu do 0,5 %. Preparat bez konieczności spłukiwania, Produkt można stosować w obecności pacjentów, na oddziałach dziecięcych </w:t>
      </w:r>
      <w:r>
        <w:rPr>
          <w:bCs/>
        </w:rPr>
        <w:t xml:space="preserve">              </w:t>
      </w:r>
      <w:r w:rsidRPr="00F66E25">
        <w:rPr>
          <w:bCs/>
        </w:rPr>
        <w:t>i noworodkowych. Wyrób Medyczny, opakowanie 5L</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93</w:t>
      </w:r>
      <w:r w:rsidRPr="00957BAC">
        <w:rPr>
          <w:b/>
        </w:rPr>
        <w:t>:</w:t>
      </w:r>
      <w:r w:rsidR="00DF527A" w:rsidRPr="00DF527A">
        <w:rPr>
          <w:b/>
        </w:rPr>
        <w:t xml:space="preserve"> Zgodnie z SIWZ</w:t>
      </w:r>
    </w:p>
    <w:p w:rsidR="00F66E25" w:rsidRPr="00F66E25" w:rsidRDefault="00F66E25" w:rsidP="00F66E25">
      <w:pPr>
        <w:jc w:val="both"/>
        <w:rPr>
          <w:color w:val="000000"/>
        </w:rPr>
      </w:pPr>
    </w:p>
    <w:p w:rsidR="00F66E25" w:rsidRPr="00957BAC" w:rsidRDefault="00F66E25" w:rsidP="00F66E25">
      <w:pPr>
        <w:rPr>
          <w:b/>
        </w:rPr>
      </w:pPr>
      <w:r>
        <w:rPr>
          <w:b/>
        </w:rPr>
        <w:lastRenderedPageBreak/>
        <w:t>Pyt 94</w:t>
      </w:r>
      <w:r w:rsidRPr="00543030">
        <w:rPr>
          <w:b/>
        </w:rPr>
        <w:t xml:space="preserve">: </w:t>
      </w:r>
    </w:p>
    <w:p w:rsidR="00F66E25" w:rsidRPr="00F66E25" w:rsidRDefault="00F66E25" w:rsidP="00F66E25">
      <w:pPr>
        <w:jc w:val="both"/>
        <w:rPr>
          <w:bCs/>
          <w:color w:val="000000"/>
        </w:rPr>
      </w:pPr>
      <w:r w:rsidRPr="00F66E25">
        <w:rPr>
          <w:bCs/>
          <w:color w:val="000000"/>
        </w:rPr>
        <w:t xml:space="preserve">Pakiet 8 pozycja 15 </w:t>
      </w:r>
    </w:p>
    <w:p w:rsidR="00F66E25" w:rsidRPr="00F66E25" w:rsidRDefault="00F66E25" w:rsidP="00F66E25">
      <w:pPr>
        <w:jc w:val="both"/>
        <w:rPr>
          <w:bCs/>
        </w:rPr>
      </w:pPr>
      <w:r w:rsidRPr="00F66E25">
        <w:rPr>
          <w:bCs/>
        </w:rPr>
        <w:t>Czy Zamawiający dopuści zaoferowanie wydajnego koncentrat do mycia i dezynfekcji wyrobów medycznych, powierzchni i wyposażenia. Oferowany produkt posiada bardzo dobrą kompatybilność materiałową, może być stosowany do metalu, stali szlachetnej, miedzi, mosiądzu, cynk, żelaza, aluminium, ABS, poliamid, poliwęglan, kauczuk itp. Produkt zawiera w składzie kombinacji czwartorzędowych związków amoniowych i niejonowych związków powierzchniowo czynnych,  produkty reakcji z kwasem chlorooctowym.  Spektrum: B(</w:t>
      </w:r>
      <w:r w:rsidRPr="00F66E25">
        <w:rPr>
          <w:color w:val="000000"/>
        </w:rPr>
        <w:t xml:space="preserve">p. </w:t>
      </w:r>
      <w:proofErr w:type="spellStart"/>
      <w:r w:rsidRPr="00F66E25">
        <w:rPr>
          <w:color w:val="000000"/>
        </w:rPr>
        <w:t>aeruginosa</w:t>
      </w:r>
      <w:proofErr w:type="spellEnd"/>
      <w:r w:rsidRPr="00F66E25">
        <w:rPr>
          <w:color w:val="000000"/>
        </w:rPr>
        <w:t xml:space="preserve">, e. </w:t>
      </w:r>
      <w:proofErr w:type="spellStart"/>
      <w:r w:rsidRPr="00F66E25">
        <w:rPr>
          <w:color w:val="000000"/>
        </w:rPr>
        <w:t>hirea</w:t>
      </w:r>
      <w:proofErr w:type="spellEnd"/>
      <w:r w:rsidRPr="00F66E25">
        <w:rPr>
          <w:color w:val="000000"/>
        </w:rPr>
        <w:t xml:space="preserve">, s. </w:t>
      </w:r>
      <w:proofErr w:type="spellStart"/>
      <w:r w:rsidRPr="00F66E25">
        <w:rPr>
          <w:color w:val="000000"/>
        </w:rPr>
        <w:t>aureus</w:t>
      </w:r>
      <w:proofErr w:type="spellEnd"/>
      <w:r w:rsidRPr="00F66E25">
        <w:rPr>
          <w:color w:val="000000"/>
        </w:rPr>
        <w:t>)</w:t>
      </w:r>
      <w:r w:rsidRPr="00F66E25">
        <w:rPr>
          <w:bCs/>
        </w:rPr>
        <w:t xml:space="preserve">, F, V( </w:t>
      </w:r>
      <w:proofErr w:type="spellStart"/>
      <w:r w:rsidRPr="00F66E25">
        <w:rPr>
          <w:bCs/>
        </w:rPr>
        <w:t>vaccinia</w:t>
      </w:r>
      <w:proofErr w:type="spellEnd"/>
      <w:r w:rsidRPr="00F66E25">
        <w:rPr>
          <w:bCs/>
        </w:rPr>
        <w:t xml:space="preserve">, rota, </w:t>
      </w:r>
      <w:proofErr w:type="spellStart"/>
      <w:r w:rsidRPr="00F66E25">
        <w:rPr>
          <w:bCs/>
        </w:rPr>
        <w:t>polioma</w:t>
      </w:r>
      <w:proofErr w:type="spellEnd"/>
      <w:r w:rsidRPr="00F66E25">
        <w:rPr>
          <w:bCs/>
        </w:rPr>
        <w:t xml:space="preserve"> SV40, HIV, HBV, HCV ), TBC,– w czasie do 15 minut, w niskim stężeniu do 0,5 %. Preparat bez konieczności spłukiwania, Produkt można stosować w obecności pacjentów, na oddziałach dziecięcych i noworodkowych. Wyrób Medyczny, opakowanie 5L</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94</w:t>
      </w:r>
      <w:r w:rsidRPr="00957BAC">
        <w:rPr>
          <w:b/>
        </w:rPr>
        <w:t>:</w:t>
      </w:r>
      <w:r w:rsidR="00DF527A" w:rsidRPr="00DF527A">
        <w:rPr>
          <w:b/>
        </w:rPr>
        <w:t xml:space="preserve"> Zgodnie z SIWZ</w:t>
      </w:r>
    </w:p>
    <w:p w:rsidR="00F66E25" w:rsidRPr="00F66E25" w:rsidRDefault="00F66E25" w:rsidP="00F66E25">
      <w:pPr>
        <w:jc w:val="both"/>
        <w:rPr>
          <w:color w:val="000000"/>
        </w:rPr>
      </w:pPr>
    </w:p>
    <w:p w:rsidR="00F66E25" w:rsidRPr="00957BAC" w:rsidRDefault="00F66E25" w:rsidP="00F66E25">
      <w:pPr>
        <w:rPr>
          <w:b/>
        </w:rPr>
      </w:pPr>
      <w:r>
        <w:rPr>
          <w:b/>
        </w:rPr>
        <w:t>Pyt 95</w:t>
      </w:r>
      <w:r w:rsidRPr="00543030">
        <w:rPr>
          <w:b/>
        </w:rPr>
        <w:t xml:space="preserve">: </w:t>
      </w:r>
    </w:p>
    <w:p w:rsidR="00F66E25" w:rsidRPr="00F66E25" w:rsidRDefault="00F66E25" w:rsidP="00F66E25">
      <w:pPr>
        <w:jc w:val="both"/>
        <w:rPr>
          <w:bCs/>
          <w:color w:val="000000"/>
        </w:rPr>
      </w:pPr>
      <w:r w:rsidRPr="00F66E25">
        <w:rPr>
          <w:bCs/>
          <w:color w:val="000000"/>
        </w:rPr>
        <w:t xml:space="preserve">Pakiet 9 pozycja 9 </w:t>
      </w:r>
    </w:p>
    <w:p w:rsidR="00F66E25" w:rsidRPr="00F66E25" w:rsidRDefault="00F66E25" w:rsidP="00F66E25">
      <w:pPr>
        <w:jc w:val="both"/>
      </w:pPr>
      <w:r w:rsidRPr="00F66E25">
        <w:t xml:space="preserve">Czy Zamawiający dopuści zaoferowanie balsamu do regeneracji skóry rąk. Produkt zapewnia idealne nawilżenie skóry rąk po higienicznej i chirurgicznej dezynfekcji. Przeznaczony jest do pielęgnacji zniszczonej i wrażliwej skóry, szybko się wchłania i nie pozostawia tłustej powłoki, nie zawiera barwników. Produkt wzbogacony oliwą z oliwek oraz glicerynę Kosmetyk, </w:t>
      </w:r>
      <w:proofErr w:type="spellStart"/>
      <w:r w:rsidRPr="00F66E25">
        <w:t>opwkowanie</w:t>
      </w:r>
      <w:proofErr w:type="spellEnd"/>
      <w:r w:rsidRPr="00F66E25">
        <w:t xml:space="preserve"> 500 ml z pompką dozującą.</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95</w:t>
      </w:r>
      <w:r w:rsidRPr="00957BAC">
        <w:rPr>
          <w:b/>
        </w:rPr>
        <w:t>:</w:t>
      </w:r>
      <w:r w:rsidR="00DF527A" w:rsidRPr="00DF527A">
        <w:rPr>
          <w:b/>
        </w:rPr>
        <w:t xml:space="preserve"> </w:t>
      </w:r>
      <w:r w:rsidR="00DF527A">
        <w:rPr>
          <w:b/>
        </w:rPr>
        <w:t>Zamawiający dopuszcza.</w:t>
      </w:r>
    </w:p>
    <w:p w:rsidR="00F66E25" w:rsidRPr="00F66E25" w:rsidRDefault="00F66E25" w:rsidP="00F66E25">
      <w:pPr>
        <w:jc w:val="both"/>
        <w:rPr>
          <w:b/>
          <w:bCs/>
        </w:rPr>
      </w:pPr>
    </w:p>
    <w:p w:rsidR="00F66E25" w:rsidRPr="00957BAC" w:rsidRDefault="00F66E25" w:rsidP="00F66E25">
      <w:pPr>
        <w:rPr>
          <w:b/>
        </w:rPr>
      </w:pPr>
      <w:r>
        <w:rPr>
          <w:b/>
        </w:rPr>
        <w:t>Pyt 96</w:t>
      </w:r>
      <w:r w:rsidRPr="00543030">
        <w:rPr>
          <w:b/>
        </w:rPr>
        <w:t xml:space="preserve">: </w:t>
      </w:r>
    </w:p>
    <w:p w:rsidR="00F66E25" w:rsidRPr="00F66E25" w:rsidRDefault="00F66E25" w:rsidP="00F66E25">
      <w:pPr>
        <w:jc w:val="both"/>
        <w:rPr>
          <w:bCs/>
          <w:color w:val="000000"/>
        </w:rPr>
      </w:pPr>
      <w:r w:rsidRPr="00F66E25">
        <w:rPr>
          <w:bCs/>
          <w:color w:val="000000"/>
        </w:rPr>
        <w:t xml:space="preserve">Pakiet 9 pozycja 10 </w:t>
      </w:r>
    </w:p>
    <w:p w:rsidR="00F66E25" w:rsidRPr="00F66E25" w:rsidRDefault="00F66E25" w:rsidP="00F66E25">
      <w:pPr>
        <w:jc w:val="both"/>
        <w:rPr>
          <w:lang w:eastAsia="en-US"/>
        </w:rPr>
      </w:pPr>
      <w:r w:rsidRPr="00F66E25">
        <w:t xml:space="preserve">Czy Zamawiający wyrazi zgodę na zaoferowanie preparatu barwionego do dezynfekcji skóry przed zabiegami operacyjnymi, cewnikowaniem żył, pobieraniem krwi oraz płynów ustrojowych, zastrzykami, punkcjami, biopsjami, opatrywaniem ran, zdejmowaniem szwów oraz do higienicznej dezynfekcji rąk, gotowego do użycia, o czasie działania w przed zastrzykami i pobieraniem krwi – 15 sekund, przed punkcjami i zabiegami operacyjnymi – 60 sekund. Preparat  o przedłużonym czasie działania do 24 godzin- z zawartością w 100g preparatu: 45g 2-propanolu, 10g 1-propanolu i 0,2g 2-difenylolu, z dodatkiem nadtlenku wodoru, bez zawartości  </w:t>
      </w:r>
      <w:proofErr w:type="spellStart"/>
      <w:r w:rsidRPr="00F66E25">
        <w:t>chlorheksydyny</w:t>
      </w:r>
      <w:proofErr w:type="spellEnd"/>
      <w:r w:rsidRPr="00F66E25">
        <w:t xml:space="preserve">, jodu i jego związków.  Spektrum działania: B (w tym MRSA), F(c. </w:t>
      </w:r>
      <w:proofErr w:type="spellStart"/>
      <w:r w:rsidRPr="00F66E25">
        <w:t>albicans</w:t>
      </w:r>
      <w:proofErr w:type="spellEnd"/>
      <w:r w:rsidRPr="00F66E25">
        <w:t xml:space="preserve">), </w:t>
      </w:r>
      <w:proofErr w:type="spellStart"/>
      <w:r w:rsidRPr="00F66E25">
        <w:t>Tbc</w:t>
      </w:r>
      <w:proofErr w:type="spellEnd"/>
      <w:r w:rsidRPr="00F66E25">
        <w:t xml:space="preserve"> (w tym </w:t>
      </w:r>
      <w:proofErr w:type="spellStart"/>
      <w:r w:rsidRPr="00F66E25">
        <w:t>Mycobacterium</w:t>
      </w:r>
      <w:proofErr w:type="spellEnd"/>
      <w:r w:rsidRPr="00F66E25">
        <w:t xml:space="preserve"> </w:t>
      </w:r>
      <w:proofErr w:type="spellStart"/>
      <w:r w:rsidRPr="00F66E25">
        <w:t>tuberculosis</w:t>
      </w:r>
      <w:proofErr w:type="spellEnd"/>
      <w:r w:rsidRPr="00F66E25">
        <w:t xml:space="preserve">), V (m. in. HIV, HBV, Rota, </w:t>
      </w:r>
      <w:proofErr w:type="spellStart"/>
      <w:r w:rsidRPr="00F66E25">
        <w:t>Adeno</w:t>
      </w:r>
      <w:proofErr w:type="spellEnd"/>
      <w:r w:rsidRPr="00F66E25">
        <w:t xml:space="preserve">, </w:t>
      </w:r>
      <w:proofErr w:type="spellStart"/>
      <w:r w:rsidRPr="00F66E25">
        <w:t>Herpes</w:t>
      </w:r>
      <w:proofErr w:type="spellEnd"/>
      <w:r w:rsidRPr="00F66E25">
        <w:t xml:space="preserve"> </w:t>
      </w:r>
      <w:proofErr w:type="spellStart"/>
      <w:r w:rsidRPr="00F66E25">
        <w:t>Simplex</w:t>
      </w:r>
      <w:proofErr w:type="spellEnd"/>
      <w:r w:rsidRPr="00F66E25">
        <w:t xml:space="preserve">), zarejestrowany jako produkt leczniczy. Preparat </w:t>
      </w:r>
      <w:r w:rsidRPr="00F66E25">
        <w:rPr>
          <w:lang w:eastAsia="en-US"/>
        </w:rPr>
        <w:t xml:space="preserve">zgodnie z Charakterystyką produktu leczniczego </w:t>
      </w:r>
      <w:r w:rsidRPr="00F66E25">
        <w:t xml:space="preserve">nie posiada wykluczenia co do stosowania go </w:t>
      </w:r>
      <w:r w:rsidRPr="00F66E25">
        <w:rPr>
          <w:lang w:eastAsia="en-US"/>
        </w:rPr>
        <w:t xml:space="preserve">do dezynfekcji skóry dzieci i noworodków, co potwierdza jego szczególne bezpieczeństwo stosowania w tej grupie wiekowej </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96</w:t>
      </w:r>
      <w:r w:rsidRPr="00957BAC">
        <w:rPr>
          <w:b/>
        </w:rPr>
        <w:t>:</w:t>
      </w:r>
      <w:r w:rsidR="00DF527A" w:rsidRPr="00DF527A">
        <w:rPr>
          <w:b/>
        </w:rPr>
        <w:t xml:space="preserve"> </w:t>
      </w:r>
      <w:r w:rsidR="00DF527A">
        <w:rPr>
          <w:b/>
        </w:rPr>
        <w:t>Zamawiający dopuszcza.</w:t>
      </w:r>
    </w:p>
    <w:p w:rsidR="00F66E25" w:rsidRPr="00F66E25" w:rsidRDefault="00F66E25" w:rsidP="00F66E25">
      <w:pPr>
        <w:jc w:val="both"/>
        <w:rPr>
          <w:color w:val="000000"/>
        </w:rPr>
      </w:pPr>
    </w:p>
    <w:p w:rsidR="00F66E25" w:rsidRPr="00957BAC" w:rsidRDefault="00F66E25" w:rsidP="00F66E25">
      <w:pPr>
        <w:rPr>
          <w:b/>
        </w:rPr>
      </w:pPr>
      <w:r>
        <w:rPr>
          <w:b/>
        </w:rPr>
        <w:t>Pyt 97</w:t>
      </w:r>
      <w:r w:rsidRPr="00543030">
        <w:rPr>
          <w:b/>
        </w:rPr>
        <w:t xml:space="preserve">: </w:t>
      </w:r>
    </w:p>
    <w:p w:rsidR="00F66E25" w:rsidRPr="00F66E25" w:rsidRDefault="00F66E25" w:rsidP="00F66E25">
      <w:pPr>
        <w:jc w:val="both"/>
        <w:rPr>
          <w:bCs/>
          <w:color w:val="000000"/>
        </w:rPr>
      </w:pPr>
      <w:r w:rsidRPr="00F66E25">
        <w:rPr>
          <w:bCs/>
          <w:color w:val="000000"/>
        </w:rPr>
        <w:t>Pakiet 9 pozycja 11</w:t>
      </w:r>
    </w:p>
    <w:p w:rsidR="00F66E25" w:rsidRPr="00F66E25" w:rsidRDefault="00F66E25" w:rsidP="00F66E25">
      <w:pPr>
        <w:jc w:val="both"/>
        <w:rPr>
          <w:lang w:eastAsia="en-US"/>
        </w:rPr>
      </w:pPr>
      <w:r w:rsidRPr="00F66E25">
        <w:t xml:space="preserve">Czy Zamawiający wyrazi zgodę na zaoferowanie preparatu bezbarwnego do dezynfekcji skóry przed zabiegami operacyjnymi, cewnikowaniem żył, pobieraniem krwi oraz płynów </w:t>
      </w:r>
      <w:r w:rsidRPr="00F66E25">
        <w:lastRenderedPageBreak/>
        <w:t xml:space="preserve">ustrojowych, zastrzykami, punkcjami, biopsjami, opatrywaniem ran, zdejmowaniem szwów oraz do higienicznej dezynfekcji rąk, gotowego do użycia, o czasie działania w przed zastrzykami i pobieraniem krwi – 15 sekund, przed punkcjami i zabiegami operacyjnymi – 60 sekund. Preparat  o przedłużonym czasie działania do 24 godzin- z zawartością w 100g preparatu: 45g 2-propanolu, 10g 1-propanolu i 0,2g 2-difenylolu, z dodatkiem nadtlenku wodoru, bez zawartości  </w:t>
      </w:r>
      <w:proofErr w:type="spellStart"/>
      <w:r w:rsidRPr="00F66E25">
        <w:t>chlorheksydyny</w:t>
      </w:r>
      <w:proofErr w:type="spellEnd"/>
      <w:r w:rsidRPr="00F66E25">
        <w:t>, jodu i jego związków.  Spektrum działania: B (w tym MRSA), F(</w:t>
      </w:r>
      <w:proofErr w:type="spellStart"/>
      <w:r w:rsidRPr="00F66E25">
        <w:t>c.albicans</w:t>
      </w:r>
      <w:proofErr w:type="spellEnd"/>
      <w:r w:rsidRPr="00F66E25">
        <w:t xml:space="preserve">), </w:t>
      </w:r>
      <w:proofErr w:type="spellStart"/>
      <w:r w:rsidRPr="00F66E25">
        <w:t>Tbc</w:t>
      </w:r>
      <w:proofErr w:type="spellEnd"/>
      <w:r w:rsidRPr="00F66E25">
        <w:t xml:space="preserve"> (w tym </w:t>
      </w:r>
      <w:proofErr w:type="spellStart"/>
      <w:r w:rsidRPr="00F66E25">
        <w:t>Mycobacterium</w:t>
      </w:r>
      <w:proofErr w:type="spellEnd"/>
      <w:r w:rsidRPr="00F66E25">
        <w:t xml:space="preserve"> </w:t>
      </w:r>
      <w:proofErr w:type="spellStart"/>
      <w:r w:rsidRPr="00F66E25">
        <w:t>tuberculosis</w:t>
      </w:r>
      <w:proofErr w:type="spellEnd"/>
      <w:r w:rsidRPr="00F66E25">
        <w:t xml:space="preserve">), V (m. in. HIV, HBV, Rota, </w:t>
      </w:r>
      <w:proofErr w:type="spellStart"/>
      <w:r w:rsidRPr="00F66E25">
        <w:t>Adeno</w:t>
      </w:r>
      <w:proofErr w:type="spellEnd"/>
      <w:r w:rsidRPr="00F66E25">
        <w:t xml:space="preserve">, </w:t>
      </w:r>
      <w:proofErr w:type="spellStart"/>
      <w:r w:rsidRPr="00F66E25">
        <w:t>Herpes</w:t>
      </w:r>
      <w:proofErr w:type="spellEnd"/>
      <w:r w:rsidRPr="00F66E25">
        <w:t xml:space="preserve"> </w:t>
      </w:r>
      <w:proofErr w:type="spellStart"/>
      <w:r w:rsidRPr="00F66E25">
        <w:t>Simplex</w:t>
      </w:r>
      <w:proofErr w:type="spellEnd"/>
      <w:r w:rsidRPr="00F66E25">
        <w:t xml:space="preserve">), zarejestrowany jako produkt leczniczy. Preparat </w:t>
      </w:r>
      <w:r w:rsidRPr="00F66E25">
        <w:rPr>
          <w:lang w:eastAsia="en-US"/>
        </w:rPr>
        <w:t xml:space="preserve">zgodnie z Charakterystyką produktu leczniczego </w:t>
      </w:r>
      <w:r w:rsidRPr="00F66E25">
        <w:t xml:space="preserve">nie posiada wykluczenia co do stosowania go </w:t>
      </w:r>
      <w:r w:rsidRPr="00F66E25">
        <w:rPr>
          <w:lang w:eastAsia="en-US"/>
        </w:rPr>
        <w:t xml:space="preserve">do dezynfekcji skóry dzieci i noworodków, co potwierdza jego szczególne bezpieczeństwo stosowania w tej grupie wiekowej. </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97</w:t>
      </w:r>
      <w:r w:rsidRPr="00957BAC">
        <w:rPr>
          <w:b/>
        </w:rPr>
        <w:t>:</w:t>
      </w:r>
      <w:r w:rsidR="00DF527A" w:rsidRPr="00DF527A">
        <w:rPr>
          <w:b/>
        </w:rPr>
        <w:t xml:space="preserve"> Zgodnie z SIWZ</w:t>
      </w:r>
    </w:p>
    <w:p w:rsidR="00F66E25" w:rsidRPr="00F66E25" w:rsidRDefault="00F66E25" w:rsidP="00F66E25">
      <w:pPr>
        <w:jc w:val="both"/>
        <w:rPr>
          <w:color w:val="000000"/>
        </w:rPr>
      </w:pPr>
    </w:p>
    <w:p w:rsidR="00F66E25" w:rsidRPr="00957BAC" w:rsidRDefault="00F66E25" w:rsidP="00F66E25">
      <w:pPr>
        <w:rPr>
          <w:b/>
        </w:rPr>
      </w:pPr>
      <w:r>
        <w:rPr>
          <w:b/>
        </w:rPr>
        <w:t>Pyt 98</w:t>
      </w:r>
      <w:r w:rsidRPr="00543030">
        <w:rPr>
          <w:b/>
        </w:rPr>
        <w:t xml:space="preserve">: </w:t>
      </w:r>
    </w:p>
    <w:p w:rsidR="00F66E25" w:rsidRPr="00F66E25" w:rsidRDefault="00F66E25" w:rsidP="00F66E25">
      <w:pPr>
        <w:jc w:val="both"/>
        <w:rPr>
          <w:bCs/>
          <w:color w:val="000000"/>
        </w:rPr>
      </w:pPr>
      <w:r w:rsidRPr="00F66E25">
        <w:rPr>
          <w:bCs/>
          <w:color w:val="000000"/>
        </w:rPr>
        <w:t>Pakiet 9 pozycja 12</w:t>
      </w:r>
    </w:p>
    <w:p w:rsidR="00F66E25" w:rsidRPr="00F66E25" w:rsidRDefault="00F66E25" w:rsidP="00F66E25">
      <w:pPr>
        <w:jc w:val="both"/>
        <w:rPr>
          <w:lang w:eastAsia="en-US"/>
        </w:rPr>
      </w:pPr>
      <w:r w:rsidRPr="00F66E25">
        <w:t xml:space="preserve">Czy Zamawiający wyrazi zgodę na zaoferowanie preparatu bezbarwnego do dezynfekcji skóry przed zabiegami operacyjnymi, cewnikowaniem żył, pobieraniem krwi oraz płynów ustrojowych, zastrzykami, punkcjami, biopsjami, opatrywaniem ran, zdejmowaniem szwów oraz do higienicznej dezynfekcji rąk, gotowego do użycia, o czasie działania w przed zastrzykami i pobieraniem krwi – 15 sekund, przed punkcjami i zabiegami operacyjnymi – 60 sekund. Preparat  o przedłużonym czasie działania do 24 godzin- z zawartością w 100g preparatu: 45g 2-propanolu, 10g 1-propanolu i 0,2g 2-difenylolu, z dodatkiem nadtlenku wodoru, bez zawartości  </w:t>
      </w:r>
      <w:proofErr w:type="spellStart"/>
      <w:r w:rsidRPr="00F66E25">
        <w:t>chlorheksydyny</w:t>
      </w:r>
      <w:proofErr w:type="spellEnd"/>
      <w:r w:rsidRPr="00F66E25">
        <w:t>, jodu i jego związków.  Spektrum działania: B (w tym MRSA), F(</w:t>
      </w:r>
      <w:proofErr w:type="spellStart"/>
      <w:r w:rsidRPr="00F66E25">
        <w:t>c.albicans</w:t>
      </w:r>
      <w:proofErr w:type="spellEnd"/>
      <w:r w:rsidRPr="00F66E25">
        <w:t xml:space="preserve">), </w:t>
      </w:r>
      <w:proofErr w:type="spellStart"/>
      <w:r w:rsidRPr="00F66E25">
        <w:t>Tbc</w:t>
      </w:r>
      <w:proofErr w:type="spellEnd"/>
      <w:r w:rsidRPr="00F66E25">
        <w:t xml:space="preserve"> (w tym </w:t>
      </w:r>
      <w:proofErr w:type="spellStart"/>
      <w:r w:rsidRPr="00F66E25">
        <w:t>Mycobacterium</w:t>
      </w:r>
      <w:proofErr w:type="spellEnd"/>
      <w:r w:rsidRPr="00F66E25">
        <w:t xml:space="preserve"> </w:t>
      </w:r>
      <w:proofErr w:type="spellStart"/>
      <w:r w:rsidRPr="00F66E25">
        <w:t>tuberculosis</w:t>
      </w:r>
      <w:proofErr w:type="spellEnd"/>
      <w:r w:rsidRPr="00F66E25">
        <w:t xml:space="preserve">), V (m. in. HIV, HBV, Rota, </w:t>
      </w:r>
      <w:proofErr w:type="spellStart"/>
      <w:r w:rsidRPr="00F66E25">
        <w:t>Adeno</w:t>
      </w:r>
      <w:proofErr w:type="spellEnd"/>
      <w:r w:rsidRPr="00F66E25">
        <w:t xml:space="preserve">, </w:t>
      </w:r>
      <w:proofErr w:type="spellStart"/>
      <w:r w:rsidRPr="00F66E25">
        <w:t>Herpes</w:t>
      </w:r>
      <w:proofErr w:type="spellEnd"/>
      <w:r w:rsidRPr="00F66E25">
        <w:t xml:space="preserve"> </w:t>
      </w:r>
      <w:proofErr w:type="spellStart"/>
      <w:r w:rsidRPr="00F66E25">
        <w:t>Simplex</w:t>
      </w:r>
      <w:proofErr w:type="spellEnd"/>
      <w:r w:rsidRPr="00F66E25">
        <w:t xml:space="preserve">), zarejestrowany jako produkt leczniczy. Preparat </w:t>
      </w:r>
      <w:r w:rsidRPr="00F66E25">
        <w:rPr>
          <w:lang w:eastAsia="en-US"/>
        </w:rPr>
        <w:t xml:space="preserve">zgodnie z Charakterystyką produktu leczniczego </w:t>
      </w:r>
      <w:r w:rsidRPr="00F66E25">
        <w:t xml:space="preserve">nie posiada wykluczeni co do stosowania go </w:t>
      </w:r>
      <w:r w:rsidRPr="00F66E25">
        <w:rPr>
          <w:lang w:eastAsia="en-US"/>
        </w:rPr>
        <w:t>do dezynfekcji skóry dzieci i noworodków, co potwierdza jego szczególne bezpieczeństwo stosowania w tej grupie wiekowej.</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98</w:t>
      </w:r>
      <w:r w:rsidRPr="00957BAC">
        <w:rPr>
          <w:b/>
        </w:rPr>
        <w:t>:</w:t>
      </w:r>
      <w:r w:rsidR="00DF527A" w:rsidRPr="00DF527A">
        <w:rPr>
          <w:b/>
        </w:rPr>
        <w:t xml:space="preserve"> </w:t>
      </w:r>
      <w:r w:rsidR="00DF527A">
        <w:rPr>
          <w:b/>
        </w:rPr>
        <w:t>Zamawiający dopuszcza.</w:t>
      </w:r>
    </w:p>
    <w:p w:rsidR="00F66E25" w:rsidRPr="00F66E25" w:rsidRDefault="00F66E25" w:rsidP="00F66E25">
      <w:pPr>
        <w:jc w:val="both"/>
        <w:rPr>
          <w:bCs/>
        </w:rPr>
      </w:pPr>
    </w:p>
    <w:p w:rsidR="00F66E25" w:rsidRPr="00957BAC" w:rsidRDefault="00F66E25" w:rsidP="00F66E25">
      <w:pPr>
        <w:rPr>
          <w:b/>
        </w:rPr>
      </w:pPr>
      <w:r>
        <w:rPr>
          <w:b/>
        </w:rPr>
        <w:t>Pyt 99</w:t>
      </w:r>
      <w:r w:rsidRPr="00543030">
        <w:rPr>
          <w:b/>
        </w:rPr>
        <w:t xml:space="preserve">: </w:t>
      </w:r>
    </w:p>
    <w:p w:rsidR="00F66E25" w:rsidRPr="00F66E25" w:rsidRDefault="00F66E25" w:rsidP="00F66E25">
      <w:pPr>
        <w:jc w:val="both"/>
        <w:rPr>
          <w:bCs/>
          <w:color w:val="000000"/>
        </w:rPr>
      </w:pPr>
      <w:r w:rsidRPr="00F66E25">
        <w:rPr>
          <w:bCs/>
          <w:color w:val="000000"/>
        </w:rPr>
        <w:t>Pakiet 9 pozycja 13</w:t>
      </w:r>
    </w:p>
    <w:p w:rsidR="00F66E25" w:rsidRPr="00F66E25" w:rsidRDefault="00F66E25" w:rsidP="00F66E25">
      <w:pPr>
        <w:jc w:val="both"/>
        <w:rPr>
          <w:lang w:eastAsia="en-US"/>
        </w:rPr>
      </w:pPr>
      <w:r w:rsidRPr="00F66E25">
        <w:t xml:space="preserve">Czy Zamawiający wyrazi zgodę na zaoferowanie preparatu bezbarwnego do dezynfekcji skóry przed zabiegami operacyjnymi, cewnikowaniem żył, pobieraniem krwi oraz płynów ustrojowych, zastrzykami, punkcjami, biopsjami, opatrywaniem ran, zdejmowaniem szwów oraz do higienicznej dezynfekcji rąk, gotowego do użycia, o czasie działania w przed zastrzykami i pobieraniem krwi – 15 sekund, przed punkcjami i zabiegami operacyjnymi – 60 sekund. Preparat  o przedłużonym czasie działania do 24 godzin- z zawartością w 100g preparatu: 45g 2-propanolu, 10g 1-propanolu i 0,2g 2-difenylolu, z dodatkiem nadtlenku wodoru, bez zawartości  </w:t>
      </w:r>
      <w:proofErr w:type="spellStart"/>
      <w:r w:rsidRPr="00F66E25">
        <w:t>chlorheksydyny</w:t>
      </w:r>
      <w:proofErr w:type="spellEnd"/>
      <w:r w:rsidRPr="00F66E25">
        <w:t>, jodu i jego związków.  Spektrum działania: B (w tym MRSA), F(</w:t>
      </w:r>
      <w:proofErr w:type="spellStart"/>
      <w:r w:rsidRPr="00F66E25">
        <w:t>c.albicans</w:t>
      </w:r>
      <w:proofErr w:type="spellEnd"/>
      <w:r w:rsidRPr="00F66E25">
        <w:t xml:space="preserve">), </w:t>
      </w:r>
      <w:proofErr w:type="spellStart"/>
      <w:r w:rsidRPr="00F66E25">
        <w:t>Tbc</w:t>
      </w:r>
      <w:proofErr w:type="spellEnd"/>
      <w:r w:rsidRPr="00F66E25">
        <w:t xml:space="preserve"> (w tym </w:t>
      </w:r>
      <w:proofErr w:type="spellStart"/>
      <w:r w:rsidRPr="00F66E25">
        <w:t>Mycobacterium</w:t>
      </w:r>
      <w:proofErr w:type="spellEnd"/>
      <w:r w:rsidRPr="00F66E25">
        <w:t xml:space="preserve"> </w:t>
      </w:r>
      <w:proofErr w:type="spellStart"/>
      <w:r w:rsidRPr="00F66E25">
        <w:t>tuberculosis</w:t>
      </w:r>
      <w:proofErr w:type="spellEnd"/>
      <w:r w:rsidRPr="00F66E25">
        <w:t xml:space="preserve">), V (m. in. HIV, HBV, Rota, </w:t>
      </w:r>
      <w:proofErr w:type="spellStart"/>
      <w:r w:rsidRPr="00F66E25">
        <w:t>Adeno</w:t>
      </w:r>
      <w:proofErr w:type="spellEnd"/>
      <w:r w:rsidRPr="00F66E25">
        <w:t xml:space="preserve">, </w:t>
      </w:r>
      <w:proofErr w:type="spellStart"/>
      <w:r w:rsidRPr="00F66E25">
        <w:t>Herpes</w:t>
      </w:r>
      <w:proofErr w:type="spellEnd"/>
      <w:r w:rsidRPr="00F66E25">
        <w:t xml:space="preserve"> </w:t>
      </w:r>
      <w:proofErr w:type="spellStart"/>
      <w:r w:rsidRPr="00F66E25">
        <w:t>Simplex</w:t>
      </w:r>
      <w:proofErr w:type="spellEnd"/>
      <w:r w:rsidRPr="00F66E25">
        <w:t xml:space="preserve">), zarejestrowany jako produkt leczniczy. Preparat </w:t>
      </w:r>
      <w:r w:rsidRPr="00F66E25">
        <w:rPr>
          <w:lang w:eastAsia="en-US"/>
        </w:rPr>
        <w:t xml:space="preserve">zgodnie z Charakterystyką produktu leczniczego </w:t>
      </w:r>
      <w:r w:rsidRPr="00F66E25">
        <w:t xml:space="preserve">nie posiada wykluczeni co do stosowania go </w:t>
      </w:r>
      <w:r w:rsidRPr="00F66E25">
        <w:rPr>
          <w:lang w:eastAsia="en-US"/>
        </w:rPr>
        <w:t xml:space="preserve">do dezynfekcji skóry dzieci i noworodków, co potwierdza jego szczególne bezpieczeństwo stosowania w tej grupie wiekowej. Opakowanie 250 ml z odpowiednim przeliczeniem zamawianych ilości. </w:t>
      </w:r>
    </w:p>
    <w:p w:rsidR="00F66E25" w:rsidRPr="00F66E25" w:rsidRDefault="00F66E25" w:rsidP="00F66E25">
      <w:pPr>
        <w:jc w:val="both"/>
        <w:rPr>
          <w:bCs/>
          <w:color w:val="000000"/>
        </w:rPr>
      </w:pPr>
      <w:r w:rsidRPr="00F66E25">
        <w:rPr>
          <w:bCs/>
          <w:color w:val="000000"/>
        </w:rPr>
        <w:lastRenderedPageBreak/>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99</w:t>
      </w:r>
      <w:r w:rsidRPr="00957BAC">
        <w:rPr>
          <w:b/>
        </w:rPr>
        <w:t>:</w:t>
      </w:r>
      <w:r w:rsidR="00DF527A" w:rsidRPr="00DF527A">
        <w:rPr>
          <w:b/>
        </w:rPr>
        <w:t xml:space="preserve"> </w:t>
      </w:r>
      <w:r w:rsidR="00DF527A">
        <w:rPr>
          <w:b/>
        </w:rPr>
        <w:t>Zamawiający dopuszcza.</w:t>
      </w:r>
    </w:p>
    <w:p w:rsidR="00F66E25" w:rsidRPr="00F66E25" w:rsidRDefault="00F66E25" w:rsidP="00F66E25">
      <w:pPr>
        <w:jc w:val="both"/>
        <w:rPr>
          <w:bCs/>
        </w:rPr>
      </w:pPr>
    </w:p>
    <w:p w:rsidR="00F66E25" w:rsidRPr="00957BAC" w:rsidRDefault="00F66E25" w:rsidP="00F66E25">
      <w:pPr>
        <w:rPr>
          <w:b/>
        </w:rPr>
      </w:pPr>
      <w:r>
        <w:rPr>
          <w:b/>
        </w:rPr>
        <w:t>Pyt 100</w:t>
      </w:r>
      <w:r w:rsidRPr="00543030">
        <w:rPr>
          <w:b/>
        </w:rPr>
        <w:t xml:space="preserve">: </w:t>
      </w:r>
    </w:p>
    <w:p w:rsidR="00F66E25" w:rsidRPr="00F66E25" w:rsidRDefault="00F66E25" w:rsidP="00F66E25">
      <w:pPr>
        <w:jc w:val="both"/>
        <w:rPr>
          <w:bCs/>
          <w:color w:val="000000"/>
        </w:rPr>
      </w:pPr>
      <w:r w:rsidRPr="00F66E25">
        <w:rPr>
          <w:bCs/>
          <w:color w:val="000000"/>
        </w:rPr>
        <w:t xml:space="preserve">Pakiet 9 pozycja 17 </w:t>
      </w:r>
    </w:p>
    <w:p w:rsidR="00F66E25" w:rsidRPr="00F66E25" w:rsidRDefault="00F66E25" w:rsidP="00F66E25">
      <w:pPr>
        <w:jc w:val="both"/>
      </w:pPr>
      <w:r w:rsidRPr="00F66E25">
        <w:rPr>
          <w:color w:val="000000"/>
        </w:rPr>
        <w:t xml:space="preserve">Prosimy o dopuszczenie preparatu przeznaczonego do higienicznego i chirurgicznego mycia rąk, ciała i włosów pacjentów przed zabiegami. Oferowana emulsja zawiera w składzie </w:t>
      </w:r>
      <w:proofErr w:type="spellStart"/>
      <w:r w:rsidRPr="00F66E25">
        <w:rPr>
          <w:color w:val="000000"/>
        </w:rPr>
        <w:t>oktenidynę</w:t>
      </w:r>
      <w:proofErr w:type="spellEnd"/>
      <w:r w:rsidRPr="00F66E25">
        <w:rPr>
          <w:color w:val="000000"/>
        </w:rPr>
        <w:t xml:space="preserve">, bez zawartości mydła, barwników i substancji zapachowych z dodatkiem substancji pielęgnujących skórę,  o </w:t>
      </w:r>
      <w:proofErr w:type="spellStart"/>
      <w:r w:rsidRPr="00F66E25">
        <w:rPr>
          <w:color w:val="000000"/>
        </w:rPr>
        <w:t>pH</w:t>
      </w:r>
      <w:proofErr w:type="spellEnd"/>
      <w:r w:rsidRPr="00F66E25">
        <w:rPr>
          <w:color w:val="000000"/>
        </w:rPr>
        <w:t xml:space="preserve"> neutralnym dla skóry. Produkt wymaga spłukiwania zarejestrowanego jako kosmetyk</w:t>
      </w:r>
      <w:r w:rsidRPr="00F66E25">
        <w:t xml:space="preserve">. </w:t>
      </w:r>
    </w:p>
    <w:p w:rsidR="00F66E25" w:rsidRPr="00F66E25" w:rsidRDefault="00F66E25" w:rsidP="00F66E25">
      <w:pPr>
        <w:jc w:val="both"/>
        <w:rPr>
          <w:bCs/>
          <w:color w:val="000000"/>
        </w:rPr>
      </w:pPr>
      <w:r w:rsidRPr="00F66E25">
        <w:rPr>
          <w:bCs/>
          <w:color w:val="000000"/>
        </w:rPr>
        <w:t xml:space="preserve">Dopuszczenie preparatu konkurencyjnego pozwoli na </w:t>
      </w:r>
      <w:proofErr w:type="spellStart"/>
      <w:r w:rsidRPr="00F66E25">
        <w:rPr>
          <w:bCs/>
          <w:color w:val="000000"/>
        </w:rPr>
        <w:t>zalożenie</w:t>
      </w:r>
      <w:proofErr w:type="spellEnd"/>
      <w:r w:rsidRPr="00F66E25">
        <w:rPr>
          <w:bCs/>
          <w:color w:val="000000"/>
        </w:rPr>
        <w:t xml:space="preserve"> oferty konkurencyjnej cenowo większej liczbie Wykonawców </w:t>
      </w:r>
    </w:p>
    <w:p w:rsidR="00F66E25" w:rsidRPr="00F66E25" w:rsidRDefault="00F66E25" w:rsidP="00F66E25">
      <w:pPr>
        <w:jc w:val="both"/>
        <w:rPr>
          <w:color w:val="000000"/>
        </w:rPr>
      </w:pPr>
      <w:r w:rsidRPr="00957BAC">
        <w:rPr>
          <w:b/>
        </w:rPr>
        <w:t xml:space="preserve">Ad </w:t>
      </w:r>
      <w:r>
        <w:rPr>
          <w:b/>
        </w:rPr>
        <w:t>100</w:t>
      </w:r>
      <w:r w:rsidRPr="00957BAC">
        <w:rPr>
          <w:b/>
        </w:rPr>
        <w:t>:</w:t>
      </w:r>
      <w:r w:rsidR="00DF527A" w:rsidRPr="00DF527A">
        <w:rPr>
          <w:b/>
        </w:rPr>
        <w:t xml:space="preserve"> Zgodnie z SIWZ</w:t>
      </w:r>
    </w:p>
    <w:p w:rsidR="00F66E25" w:rsidRPr="00F66E25" w:rsidRDefault="00F66E25" w:rsidP="00F66E25">
      <w:pPr>
        <w:jc w:val="both"/>
        <w:rPr>
          <w:bCs/>
        </w:rPr>
      </w:pPr>
    </w:p>
    <w:p w:rsidR="00F66E25" w:rsidRPr="00957BAC" w:rsidRDefault="00F66E25" w:rsidP="00F66E25">
      <w:pPr>
        <w:rPr>
          <w:b/>
        </w:rPr>
      </w:pPr>
      <w:r>
        <w:rPr>
          <w:b/>
        </w:rPr>
        <w:t>Pyt 101</w:t>
      </w:r>
      <w:r w:rsidRPr="00543030">
        <w:rPr>
          <w:b/>
        </w:rPr>
        <w:t xml:space="preserve">: </w:t>
      </w:r>
    </w:p>
    <w:p w:rsidR="00F66E25" w:rsidRPr="00F66E25" w:rsidRDefault="00F66E25" w:rsidP="00F66E25">
      <w:pPr>
        <w:jc w:val="both"/>
        <w:rPr>
          <w:color w:val="000000"/>
        </w:rPr>
      </w:pPr>
      <w:r w:rsidRPr="00F66E25">
        <w:rPr>
          <w:bCs/>
          <w:color w:val="000000"/>
        </w:rPr>
        <w:t>Pakiet 9 pozycja 20</w:t>
      </w:r>
      <w:r w:rsidRPr="00F66E25">
        <w:rPr>
          <w:color w:val="000000"/>
        </w:rPr>
        <w:t xml:space="preserve">  </w:t>
      </w:r>
    </w:p>
    <w:p w:rsidR="00F66E25" w:rsidRPr="00F66E25" w:rsidRDefault="00F66E25" w:rsidP="00F66E25">
      <w:pPr>
        <w:jc w:val="both"/>
        <w:rPr>
          <w:color w:val="000000"/>
        </w:rPr>
      </w:pPr>
      <w:r w:rsidRPr="00F66E25">
        <w:rPr>
          <w:color w:val="000000"/>
        </w:rPr>
        <w:t xml:space="preserve">Prosimy o potwierdzenie, że Zamawiający wymaga zaoferowania produktu  opakowaniach 20 ml lub precyzyjne </w:t>
      </w:r>
      <w:proofErr w:type="spellStart"/>
      <w:r w:rsidRPr="00F66E25">
        <w:rPr>
          <w:color w:val="000000"/>
        </w:rPr>
        <w:t>dookreslenienie</w:t>
      </w:r>
      <w:proofErr w:type="spellEnd"/>
      <w:r w:rsidRPr="00F66E25">
        <w:rPr>
          <w:color w:val="000000"/>
        </w:rPr>
        <w:t xml:space="preserve"> wymaganych ilości i wielkości opakowania, które Wykonawca ma zaoferować.</w:t>
      </w:r>
    </w:p>
    <w:p w:rsidR="00F66E25" w:rsidRPr="00F66E25" w:rsidRDefault="00F66E25" w:rsidP="00F66E25">
      <w:pPr>
        <w:jc w:val="both"/>
        <w:rPr>
          <w:color w:val="000000"/>
        </w:rPr>
      </w:pPr>
      <w:r w:rsidRPr="00957BAC">
        <w:rPr>
          <w:b/>
        </w:rPr>
        <w:t xml:space="preserve">Ad </w:t>
      </w:r>
      <w:r>
        <w:rPr>
          <w:b/>
        </w:rPr>
        <w:t>101</w:t>
      </w:r>
      <w:r w:rsidRPr="00957BAC">
        <w:rPr>
          <w:b/>
        </w:rPr>
        <w:t>:</w:t>
      </w:r>
      <w:r w:rsidR="00DF527A">
        <w:rPr>
          <w:b/>
        </w:rPr>
        <w:t xml:space="preserve"> opakowanie 20 ml lub 30 ml z przeliczeniem ilości </w:t>
      </w:r>
    </w:p>
    <w:p w:rsidR="00F66E25" w:rsidRPr="00F66E25" w:rsidRDefault="00F66E25" w:rsidP="00F66E25">
      <w:pPr>
        <w:jc w:val="both"/>
        <w:rPr>
          <w:color w:val="000000"/>
        </w:rPr>
      </w:pPr>
    </w:p>
    <w:p w:rsidR="00AE2860" w:rsidRPr="00957BAC" w:rsidRDefault="00AE2860" w:rsidP="00AE2860">
      <w:pPr>
        <w:rPr>
          <w:b/>
        </w:rPr>
      </w:pPr>
      <w:r>
        <w:rPr>
          <w:b/>
        </w:rPr>
        <w:t>Pyt 102</w:t>
      </w:r>
      <w:r w:rsidRPr="00543030">
        <w:rPr>
          <w:b/>
        </w:rPr>
        <w:t xml:space="preserve">: </w:t>
      </w:r>
    </w:p>
    <w:p w:rsidR="00AE2860" w:rsidRPr="00AE2860" w:rsidRDefault="00AE2860" w:rsidP="00AE2860">
      <w:pPr>
        <w:jc w:val="both"/>
        <w:rPr>
          <w:u w:val="single"/>
        </w:rPr>
      </w:pPr>
      <w:r w:rsidRPr="00AE2860">
        <w:t>Pakiet 18</w:t>
      </w:r>
    </w:p>
    <w:p w:rsidR="00AE2860" w:rsidRPr="00AE2860" w:rsidRDefault="00AE2860" w:rsidP="00AE2860">
      <w:pPr>
        <w:jc w:val="both"/>
      </w:pPr>
      <w:r w:rsidRPr="00AE2860">
        <w:t xml:space="preserve">Czy Zamawiający dopuści zaoferowanie w ww. pakiecie siatek o następujących parametrach: siatka syntetyczna </w:t>
      </w:r>
      <w:proofErr w:type="spellStart"/>
      <w:r w:rsidRPr="00AE2860">
        <w:t>niewchłanialna</w:t>
      </w:r>
      <w:proofErr w:type="spellEnd"/>
      <w:r w:rsidRPr="00AE2860">
        <w:t xml:space="preserve">, </w:t>
      </w:r>
      <w:proofErr w:type="spellStart"/>
      <w:r w:rsidRPr="00AE2860">
        <w:t>monofilament</w:t>
      </w:r>
      <w:proofErr w:type="spellEnd"/>
      <w:r w:rsidRPr="00AE2860">
        <w:t xml:space="preserve"> do zaopatrywania przepuklin pachwinowych i brzusznych z polipropylenu, ultralekka o wadze 24g/m2, powierzchnia porów 6mm, gramatura 24 g/m2? Siatka </w:t>
      </w:r>
      <w:proofErr w:type="spellStart"/>
      <w:r w:rsidRPr="00AE2860">
        <w:t>niewchłanialna</w:t>
      </w:r>
      <w:proofErr w:type="spellEnd"/>
      <w:r w:rsidRPr="00AE2860">
        <w:t>, ale o gramaturze siatki takiej samej, jak po wchłonięciu.</w:t>
      </w:r>
    </w:p>
    <w:p w:rsidR="00AE2860" w:rsidRPr="00F66E25" w:rsidRDefault="00AE2860" w:rsidP="00AE2860">
      <w:pPr>
        <w:jc w:val="both"/>
        <w:rPr>
          <w:color w:val="000000"/>
        </w:rPr>
      </w:pPr>
      <w:r w:rsidRPr="00957BAC">
        <w:rPr>
          <w:b/>
        </w:rPr>
        <w:t xml:space="preserve">Ad </w:t>
      </w:r>
      <w:r>
        <w:rPr>
          <w:b/>
        </w:rPr>
        <w:t>102</w:t>
      </w:r>
      <w:r w:rsidRPr="00957BAC">
        <w:rPr>
          <w:b/>
        </w:rPr>
        <w:t>:</w:t>
      </w:r>
      <w:r>
        <w:rPr>
          <w:b/>
        </w:rPr>
        <w:t xml:space="preserve"> Zgodnie z SIWZ </w:t>
      </w:r>
    </w:p>
    <w:p w:rsidR="00AE2860" w:rsidRDefault="00AE2860" w:rsidP="00AE2860">
      <w:pPr>
        <w:rPr>
          <w:b/>
        </w:rPr>
      </w:pPr>
    </w:p>
    <w:p w:rsidR="00AE2860" w:rsidRPr="00957BAC" w:rsidRDefault="00AE2860" w:rsidP="00AE2860">
      <w:pPr>
        <w:rPr>
          <w:b/>
        </w:rPr>
      </w:pPr>
      <w:r>
        <w:rPr>
          <w:b/>
        </w:rPr>
        <w:t>Pyt 103</w:t>
      </w:r>
      <w:r w:rsidRPr="00543030">
        <w:rPr>
          <w:b/>
        </w:rPr>
        <w:t xml:space="preserve">: </w:t>
      </w:r>
    </w:p>
    <w:p w:rsidR="00AE2860" w:rsidRPr="00AE2860" w:rsidRDefault="00AE2860" w:rsidP="00AE2860">
      <w:pPr>
        <w:jc w:val="both"/>
        <w:rPr>
          <w:u w:val="single"/>
        </w:rPr>
      </w:pPr>
      <w:r w:rsidRPr="00AE2860">
        <w:t>Pakiet 18, poz. 6</w:t>
      </w:r>
    </w:p>
    <w:p w:rsidR="00AE2860" w:rsidRPr="00AE2860" w:rsidRDefault="00AE2860" w:rsidP="00AE2860">
      <w:pPr>
        <w:jc w:val="both"/>
      </w:pPr>
      <w:r w:rsidRPr="00AE2860">
        <w:t xml:space="preserve">Czy Zamawiający dopuści zaoferowanie w ww. pozycji siatek w </w:t>
      </w:r>
      <w:proofErr w:type="spellStart"/>
      <w:r w:rsidRPr="00AE2860">
        <w:t>rozm</w:t>
      </w:r>
      <w:proofErr w:type="spellEnd"/>
      <w:r w:rsidRPr="00AE2860">
        <w:t>. 12,5 cm x 20 cm?</w:t>
      </w:r>
    </w:p>
    <w:p w:rsidR="00AE2860" w:rsidRPr="00F66E25" w:rsidRDefault="00AE2860" w:rsidP="00AE2860">
      <w:pPr>
        <w:jc w:val="both"/>
        <w:rPr>
          <w:color w:val="000000"/>
        </w:rPr>
      </w:pPr>
      <w:r w:rsidRPr="00957BAC">
        <w:rPr>
          <w:b/>
        </w:rPr>
        <w:t xml:space="preserve">Ad </w:t>
      </w:r>
      <w:r>
        <w:rPr>
          <w:b/>
        </w:rPr>
        <w:t>103</w:t>
      </w:r>
      <w:r w:rsidRPr="00957BAC">
        <w:rPr>
          <w:b/>
        </w:rPr>
        <w:t>:</w:t>
      </w:r>
      <w:r>
        <w:rPr>
          <w:b/>
        </w:rPr>
        <w:t xml:space="preserve"> Zgodnie z SIWZ </w:t>
      </w:r>
    </w:p>
    <w:p w:rsidR="00F66E25" w:rsidRPr="00F66E25" w:rsidRDefault="00F66E25" w:rsidP="00F66E25">
      <w:pPr>
        <w:jc w:val="both"/>
        <w:rPr>
          <w:color w:val="000000"/>
        </w:rPr>
      </w:pPr>
    </w:p>
    <w:p w:rsidR="00AE2860" w:rsidRPr="00957BAC" w:rsidRDefault="00AE2860" w:rsidP="00AE2860">
      <w:pPr>
        <w:rPr>
          <w:b/>
        </w:rPr>
      </w:pPr>
      <w:r>
        <w:rPr>
          <w:b/>
        </w:rPr>
        <w:t>Pyt 104</w:t>
      </w:r>
      <w:r w:rsidRPr="00543030">
        <w:rPr>
          <w:b/>
        </w:rPr>
        <w:t xml:space="preserve">: </w:t>
      </w:r>
    </w:p>
    <w:p w:rsidR="00AE2860" w:rsidRPr="00AE2860" w:rsidRDefault="00AE2860" w:rsidP="00AE2860">
      <w:pPr>
        <w:jc w:val="both"/>
        <w:rPr>
          <w:u w:val="single"/>
        </w:rPr>
      </w:pPr>
      <w:r w:rsidRPr="00AE2860">
        <w:t>Pakiet 18, poz. 7</w:t>
      </w:r>
    </w:p>
    <w:p w:rsidR="00AE2860" w:rsidRPr="00AE2860" w:rsidRDefault="00AE2860" w:rsidP="00AE2860">
      <w:pPr>
        <w:jc w:val="both"/>
      </w:pPr>
      <w:r w:rsidRPr="00AE2860">
        <w:t xml:space="preserve">Czy Zamawiający dopuści zaoferowanie w ww. pozycji siatek w </w:t>
      </w:r>
      <w:proofErr w:type="spellStart"/>
      <w:r w:rsidRPr="00AE2860">
        <w:t>rozm</w:t>
      </w:r>
      <w:proofErr w:type="spellEnd"/>
      <w:r w:rsidRPr="00AE2860">
        <w:t>. 6 cm x 11 cm?</w:t>
      </w:r>
    </w:p>
    <w:p w:rsidR="00AE2860" w:rsidRPr="00F66E25" w:rsidRDefault="00AE2860" w:rsidP="00AE2860">
      <w:pPr>
        <w:jc w:val="both"/>
        <w:rPr>
          <w:color w:val="000000"/>
        </w:rPr>
      </w:pPr>
      <w:r w:rsidRPr="00957BAC">
        <w:rPr>
          <w:b/>
        </w:rPr>
        <w:t xml:space="preserve">Ad </w:t>
      </w:r>
      <w:r>
        <w:rPr>
          <w:b/>
        </w:rPr>
        <w:t>104</w:t>
      </w:r>
      <w:r w:rsidRPr="00957BAC">
        <w:rPr>
          <w:b/>
        </w:rPr>
        <w:t>:</w:t>
      </w:r>
      <w:r>
        <w:rPr>
          <w:b/>
        </w:rPr>
        <w:t xml:space="preserve"> Zgodnie z SIWZ </w:t>
      </w:r>
    </w:p>
    <w:p w:rsidR="00F66E25" w:rsidRDefault="00F66E25" w:rsidP="00F66E25">
      <w:pPr>
        <w:jc w:val="both"/>
        <w:rPr>
          <w:lang w:eastAsia="en-US"/>
        </w:rPr>
      </w:pPr>
    </w:p>
    <w:p w:rsidR="00AE2860" w:rsidRPr="00957BAC" w:rsidRDefault="00AE2860" w:rsidP="00AE2860">
      <w:pPr>
        <w:rPr>
          <w:b/>
        </w:rPr>
      </w:pPr>
      <w:r>
        <w:rPr>
          <w:b/>
        </w:rPr>
        <w:t>Pyt 105</w:t>
      </w:r>
      <w:r w:rsidRPr="00543030">
        <w:rPr>
          <w:b/>
        </w:rPr>
        <w:t xml:space="preserve">: </w:t>
      </w:r>
    </w:p>
    <w:p w:rsidR="00AE2860" w:rsidRPr="00AE2860" w:rsidRDefault="00AE2860" w:rsidP="00AE2860">
      <w:pPr>
        <w:jc w:val="both"/>
      </w:pPr>
      <w:r w:rsidRPr="00AE2860">
        <w:t>Pakiet 22</w:t>
      </w:r>
    </w:p>
    <w:p w:rsidR="00AE2860" w:rsidRPr="00AE2860" w:rsidRDefault="00AE2860" w:rsidP="00AE2860">
      <w:pPr>
        <w:jc w:val="both"/>
      </w:pPr>
      <w:r w:rsidRPr="00AE2860">
        <w:t>Czy Zamawiający mógłby określić wymaganą ilość sztuk siatek w 1 saszetce?</w:t>
      </w:r>
    </w:p>
    <w:p w:rsidR="00AE2860" w:rsidRPr="00F66E25" w:rsidRDefault="00AE2860" w:rsidP="00AE2860">
      <w:pPr>
        <w:jc w:val="both"/>
        <w:rPr>
          <w:color w:val="000000"/>
        </w:rPr>
      </w:pPr>
      <w:r w:rsidRPr="00957BAC">
        <w:rPr>
          <w:b/>
        </w:rPr>
        <w:t xml:space="preserve">Ad </w:t>
      </w:r>
      <w:r>
        <w:rPr>
          <w:b/>
        </w:rPr>
        <w:t>105</w:t>
      </w:r>
      <w:r w:rsidRPr="00957BAC">
        <w:rPr>
          <w:b/>
        </w:rPr>
        <w:t>:</w:t>
      </w:r>
      <w:r>
        <w:rPr>
          <w:b/>
        </w:rPr>
        <w:t xml:space="preserve"> </w:t>
      </w:r>
      <w:r w:rsidR="00CD4CFE">
        <w:rPr>
          <w:b/>
        </w:rPr>
        <w:t xml:space="preserve">1 sztuka w 1 saszetce </w:t>
      </w:r>
      <w:r>
        <w:rPr>
          <w:b/>
        </w:rPr>
        <w:t xml:space="preserve"> </w:t>
      </w:r>
    </w:p>
    <w:p w:rsidR="00AE2860" w:rsidRDefault="00AE2860" w:rsidP="00AE2860">
      <w:pPr>
        <w:rPr>
          <w:b/>
        </w:rPr>
      </w:pPr>
    </w:p>
    <w:p w:rsidR="00AE2860" w:rsidRPr="00957BAC" w:rsidRDefault="00AE2860" w:rsidP="00AE2860">
      <w:pPr>
        <w:rPr>
          <w:b/>
        </w:rPr>
      </w:pPr>
      <w:r>
        <w:rPr>
          <w:b/>
        </w:rPr>
        <w:t>Pyt 106</w:t>
      </w:r>
      <w:r w:rsidRPr="00543030">
        <w:rPr>
          <w:b/>
        </w:rPr>
        <w:t xml:space="preserve">: </w:t>
      </w:r>
    </w:p>
    <w:p w:rsidR="00AE2860" w:rsidRPr="00AE2860" w:rsidRDefault="00AE2860" w:rsidP="00AE2860">
      <w:pPr>
        <w:jc w:val="both"/>
      </w:pPr>
      <w:r w:rsidRPr="00AE2860">
        <w:t>Pakiet 26</w:t>
      </w:r>
    </w:p>
    <w:p w:rsidR="00AE2860" w:rsidRPr="00AE2860" w:rsidRDefault="00AE2860" w:rsidP="00AE2860">
      <w:pPr>
        <w:jc w:val="both"/>
      </w:pPr>
      <w:r w:rsidRPr="00AE2860">
        <w:t xml:space="preserve">Czy Zamawiający dopuści siatki przepuklinowe polipropylenowe, </w:t>
      </w:r>
      <w:proofErr w:type="spellStart"/>
      <w:r w:rsidRPr="00AE2860">
        <w:t>monofilamentowe</w:t>
      </w:r>
      <w:proofErr w:type="spellEnd"/>
      <w:r w:rsidRPr="00AE2860">
        <w:t xml:space="preserve">, </w:t>
      </w:r>
      <w:proofErr w:type="spellStart"/>
      <w:r w:rsidRPr="00AE2860">
        <w:t>niewchłanialne</w:t>
      </w:r>
      <w:proofErr w:type="spellEnd"/>
      <w:r w:rsidRPr="00AE2860">
        <w:t xml:space="preserve"> nadające się do wszystkich rodzajów operacji przepuklinowych, łącznie z </w:t>
      </w:r>
      <w:proofErr w:type="spellStart"/>
      <w:r w:rsidRPr="00AE2860">
        <w:lastRenderedPageBreak/>
        <w:t>przezotrzewnowym</w:t>
      </w:r>
      <w:proofErr w:type="spellEnd"/>
      <w:r w:rsidRPr="00AE2860">
        <w:t xml:space="preserve"> oraz wewnątrzotrzewnowym pozycjonowaniem. Wszystkie wymienione poniżej siatki, dzięki powłoce tytanowej mają właściwości antyadhezyjne(czyli nie przylegają do trzewi). Nadają się do wszystkich technik operacyjnych, wielkość porów ≥ 1 mm, grubość 0,30 mm?</w:t>
      </w:r>
    </w:p>
    <w:p w:rsidR="00AE2860" w:rsidRPr="00F66E25" w:rsidRDefault="00AE2860" w:rsidP="00AE2860">
      <w:pPr>
        <w:jc w:val="both"/>
        <w:rPr>
          <w:color w:val="000000"/>
        </w:rPr>
      </w:pPr>
      <w:r w:rsidRPr="00957BAC">
        <w:rPr>
          <w:b/>
        </w:rPr>
        <w:t xml:space="preserve">Ad </w:t>
      </w:r>
      <w:r>
        <w:rPr>
          <w:b/>
        </w:rPr>
        <w:t>106</w:t>
      </w:r>
      <w:r w:rsidRPr="00957BAC">
        <w:rPr>
          <w:b/>
        </w:rPr>
        <w:t>:</w:t>
      </w:r>
      <w:r>
        <w:rPr>
          <w:b/>
        </w:rPr>
        <w:t xml:space="preserve"> Zgodnie z SIWZ </w:t>
      </w:r>
    </w:p>
    <w:p w:rsidR="00AE2860" w:rsidRDefault="00AE2860" w:rsidP="00F66E25">
      <w:pPr>
        <w:jc w:val="both"/>
        <w:rPr>
          <w:lang w:eastAsia="en-US"/>
        </w:rPr>
      </w:pPr>
    </w:p>
    <w:p w:rsidR="00AE2860" w:rsidRPr="00957BAC" w:rsidRDefault="00AE2860" w:rsidP="00AE2860">
      <w:pPr>
        <w:rPr>
          <w:b/>
        </w:rPr>
      </w:pPr>
      <w:r>
        <w:rPr>
          <w:b/>
        </w:rPr>
        <w:t>Pyt 107</w:t>
      </w:r>
      <w:r w:rsidRPr="00543030">
        <w:rPr>
          <w:b/>
        </w:rPr>
        <w:t xml:space="preserve">: </w:t>
      </w:r>
    </w:p>
    <w:p w:rsidR="00AE2860" w:rsidRPr="00AE2860" w:rsidRDefault="00AE2860" w:rsidP="00AE2860">
      <w:pPr>
        <w:jc w:val="both"/>
      </w:pPr>
      <w:r w:rsidRPr="00AE2860">
        <w:t>Pakiet 26</w:t>
      </w:r>
    </w:p>
    <w:p w:rsidR="00AE2860" w:rsidRPr="00AE2860" w:rsidRDefault="00AE2860" w:rsidP="00AE2860">
      <w:pPr>
        <w:jc w:val="both"/>
      </w:pPr>
      <w:r w:rsidRPr="00AE2860">
        <w:t xml:space="preserve">Czy Zamawiający mógłby określić wymagane rozmiary siatek, jakie należy zaoferować? </w:t>
      </w:r>
    </w:p>
    <w:p w:rsidR="00AE2860" w:rsidRPr="00F66E25" w:rsidRDefault="00AE2860" w:rsidP="00AE2860">
      <w:pPr>
        <w:jc w:val="both"/>
        <w:rPr>
          <w:color w:val="000000"/>
        </w:rPr>
      </w:pPr>
      <w:r w:rsidRPr="00957BAC">
        <w:rPr>
          <w:b/>
        </w:rPr>
        <w:t xml:space="preserve">Ad </w:t>
      </w:r>
      <w:r>
        <w:rPr>
          <w:b/>
        </w:rPr>
        <w:t>107</w:t>
      </w:r>
      <w:r w:rsidRPr="00957BAC">
        <w:rPr>
          <w:b/>
        </w:rPr>
        <w:t>:</w:t>
      </w:r>
      <w:r>
        <w:rPr>
          <w:b/>
        </w:rPr>
        <w:t xml:space="preserve"> </w:t>
      </w:r>
      <w:r w:rsidRPr="004E15E6">
        <w:rPr>
          <w:b/>
        </w:rPr>
        <w:t>poz.1- 15x15 cm; poz. 2 – 10x15 cm; poz. 3 – 20x30 cm</w:t>
      </w:r>
    </w:p>
    <w:p w:rsidR="00AE2860" w:rsidRDefault="00AE2860" w:rsidP="00F66E25">
      <w:pPr>
        <w:jc w:val="both"/>
        <w:rPr>
          <w:lang w:eastAsia="en-US"/>
        </w:rPr>
      </w:pPr>
    </w:p>
    <w:p w:rsidR="00AE2860" w:rsidRPr="00957BAC" w:rsidRDefault="00AE2860" w:rsidP="00AE2860">
      <w:pPr>
        <w:rPr>
          <w:b/>
        </w:rPr>
      </w:pPr>
      <w:r>
        <w:rPr>
          <w:b/>
        </w:rPr>
        <w:t>Pyt 108</w:t>
      </w:r>
      <w:r w:rsidRPr="00543030">
        <w:rPr>
          <w:b/>
        </w:rPr>
        <w:t xml:space="preserve">: </w:t>
      </w:r>
    </w:p>
    <w:p w:rsidR="00AE2860" w:rsidRPr="00AE2860" w:rsidRDefault="00AE2860" w:rsidP="00AE2860">
      <w:pPr>
        <w:jc w:val="both"/>
        <w:rPr>
          <w:u w:val="single"/>
        </w:rPr>
      </w:pPr>
      <w:r w:rsidRPr="00AE2860">
        <w:rPr>
          <w:u w:val="single"/>
        </w:rPr>
        <w:t>Do projektu umowy:</w:t>
      </w:r>
    </w:p>
    <w:p w:rsidR="00AE2860" w:rsidRPr="00AE2860" w:rsidRDefault="00AE2860" w:rsidP="00AE2860">
      <w:pPr>
        <w:jc w:val="both"/>
      </w:pPr>
      <w:r w:rsidRPr="00AE2860">
        <w:t>Czy w związku z faktem, iż zamawiający przewidział możliwość reklamacji jakościowych i ilościowych zamawiający zgadza się na wykreślenie § 3 ust.9 wzoru umowy?</w:t>
      </w:r>
    </w:p>
    <w:p w:rsidR="00AE2860" w:rsidRPr="00F66E25" w:rsidRDefault="00AE2860" w:rsidP="00AE2860">
      <w:pPr>
        <w:jc w:val="both"/>
        <w:rPr>
          <w:color w:val="000000"/>
        </w:rPr>
      </w:pPr>
      <w:r w:rsidRPr="00957BAC">
        <w:rPr>
          <w:b/>
        </w:rPr>
        <w:t xml:space="preserve">Ad </w:t>
      </w:r>
      <w:r>
        <w:rPr>
          <w:b/>
        </w:rPr>
        <w:t>108</w:t>
      </w:r>
      <w:r w:rsidRPr="00957BAC">
        <w:rPr>
          <w:b/>
        </w:rPr>
        <w:t>:</w:t>
      </w:r>
      <w:r>
        <w:rPr>
          <w:b/>
        </w:rPr>
        <w:t xml:space="preserve"> Zgodnie z SIWZ</w:t>
      </w:r>
    </w:p>
    <w:p w:rsidR="00AE2860" w:rsidRDefault="00AE2860" w:rsidP="00F66E25">
      <w:pPr>
        <w:jc w:val="both"/>
        <w:rPr>
          <w:lang w:eastAsia="en-US"/>
        </w:rPr>
      </w:pPr>
    </w:p>
    <w:p w:rsidR="00AE2860" w:rsidRPr="00957BAC" w:rsidRDefault="00AE2860" w:rsidP="00AE2860">
      <w:pPr>
        <w:rPr>
          <w:b/>
        </w:rPr>
      </w:pPr>
      <w:r>
        <w:rPr>
          <w:b/>
        </w:rPr>
        <w:t>Pyt 109</w:t>
      </w:r>
      <w:r w:rsidRPr="00543030">
        <w:rPr>
          <w:b/>
        </w:rPr>
        <w:t xml:space="preserve">: </w:t>
      </w:r>
    </w:p>
    <w:p w:rsidR="00AE2860" w:rsidRPr="00AE2860" w:rsidRDefault="00AE2860" w:rsidP="00AE2860">
      <w:pPr>
        <w:jc w:val="both"/>
        <w:rPr>
          <w:u w:val="single"/>
        </w:rPr>
      </w:pPr>
      <w:r w:rsidRPr="00AE2860">
        <w:rPr>
          <w:u w:val="single"/>
        </w:rPr>
        <w:t>Do projektu umowy:</w:t>
      </w:r>
    </w:p>
    <w:p w:rsidR="00AE2860" w:rsidRPr="00AE2860" w:rsidRDefault="00AE2860" w:rsidP="00AE2860">
      <w:pPr>
        <w:jc w:val="both"/>
      </w:pPr>
      <w:r w:rsidRPr="00AE2860">
        <w:t>Czy Zamawiający zgadza się, aby kara umo</w:t>
      </w:r>
      <w:r>
        <w:t xml:space="preserve">wna w §6, </w:t>
      </w:r>
      <w:proofErr w:type="spellStart"/>
      <w:r>
        <w:t>pkt</w:t>
      </w:r>
      <w:proofErr w:type="spellEnd"/>
      <w:r>
        <w:t xml:space="preserve"> 2 naliczana była </w:t>
      </w:r>
      <w:r w:rsidRPr="00AE2860">
        <w:t>od wartości towaru, w którym stwierdzone zostały braki ilościowe?</w:t>
      </w:r>
    </w:p>
    <w:p w:rsidR="00AE2860" w:rsidRPr="00F66E25" w:rsidRDefault="00AE2860" w:rsidP="00AE2860">
      <w:pPr>
        <w:jc w:val="both"/>
        <w:rPr>
          <w:color w:val="000000"/>
        </w:rPr>
      </w:pPr>
      <w:r w:rsidRPr="00957BAC">
        <w:rPr>
          <w:b/>
        </w:rPr>
        <w:t xml:space="preserve">Ad </w:t>
      </w:r>
      <w:r>
        <w:rPr>
          <w:b/>
        </w:rPr>
        <w:t>109</w:t>
      </w:r>
      <w:r w:rsidRPr="00957BAC">
        <w:rPr>
          <w:b/>
        </w:rPr>
        <w:t>:</w:t>
      </w:r>
      <w:r>
        <w:rPr>
          <w:b/>
        </w:rPr>
        <w:t xml:space="preserve"> Zgodnie z SIWZ</w:t>
      </w:r>
    </w:p>
    <w:p w:rsidR="00AE2860" w:rsidRPr="00F66E25" w:rsidRDefault="00AE2860" w:rsidP="00F66E25">
      <w:pPr>
        <w:jc w:val="both"/>
        <w:rPr>
          <w:lang w:eastAsia="en-US"/>
        </w:rPr>
      </w:pPr>
    </w:p>
    <w:p w:rsidR="00AE2860" w:rsidRPr="00957BAC" w:rsidRDefault="00AE2860" w:rsidP="00AE2860">
      <w:pPr>
        <w:rPr>
          <w:b/>
        </w:rPr>
      </w:pPr>
      <w:r>
        <w:rPr>
          <w:b/>
        </w:rPr>
        <w:t>Pyt 110</w:t>
      </w:r>
      <w:r w:rsidRPr="00543030">
        <w:rPr>
          <w:b/>
        </w:rPr>
        <w:t xml:space="preserve">: </w:t>
      </w:r>
    </w:p>
    <w:p w:rsidR="00AE2860" w:rsidRPr="00AE2860" w:rsidRDefault="00AE2860" w:rsidP="00AE2860">
      <w:pPr>
        <w:jc w:val="both"/>
        <w:rPr>
          <w:u w:val="single"/>
        </w:rPr>
      </w:pPr>
      <w:r w:rsidRPr="00AE2860">
        <w:rPr>
          <w:u w:val="single"/>
        </w:rPr>
        <w:t>Do projektu umowy:</w:t>
      </w:r>
    </w:p>
    <w:p w:rsidR="00AE2860" w:rsidRPr="00AE2860" w:rsidRDefault="00AE2860" w:rsidP="00AE2860">
      <w:pPr>
        <w:jc w:val="both"/>
      </w:pPr>
      <w:r w:rsidRPr="00AE2860">
        <w:t>Czy Zamawiający zgadza się, aby kara umo</w:t>
      </w:r>
      <w:r>
        <w:t xml:space="preserve">wna w §6, </w:t>
      </w:r>
      <w:proofErr w:type="spellStart"/>
      <w:r>
        <w:t>pkt</w:t>
      </w:r>
      <w:proofErr w:type="spellEnd"/>
      <w:r>
        <w:t xml:space="preserve"> 3 naliczana była </w:t>
      </w:r>
      <w:r w:rsidRPr="00AE2860">
        <w:t>od wartości towaru, w którym stwierdzone zostały wady jakościowe?</w:t>
      </w:r>
    </w:p>
    <w:p w:rsidR="00AE2860" w:rsidRPr="00F66E25" w:rsidRDefault="00AE2860" w:rsidP="00AE2860">
      <w:pPr>
        <w:jc w:val="both"/>
        <w:rPr>
          <w:color w:val="000000"/>
        </w:rPr>
      </w:pPr>
      <w:r w:rsidRPr="00957BAC">
        <w:rPr>
          <w:b/>
        </w:rPr>
        <w:t xml:space="preserve">Ad </w:t>
      </w:r>
      <w:r>
        <w:rPr>
          <w:b/>
        </w:rPr>
        <w:t>110</w:t>
      </w:r>
      <w:r w:rsidRPr="00957BAC">
        <w:rPr>
          <w:b/>
        </w:rPr>
        <w:t>:</w:t>
      </w:r>
      <w:r>
        <w:rPr>
          <w:b/>
        </w:rPr>
        <w:t xml:space="preserve"> Zgodnie z SIWZ</w:t>
      </w:r>
    </w:p>
    <w:p w:rsidR="00AE2860" w:rsidRDefault="00AE2860" w:rsidP="00AE2860">
      <w:pPr>
        <w:jc w:val="both"/>
        <w:rPr>
          <w:u w:val="single"/>
        </w:rPr>
      </w:pPr>
    </w:p>
    <w:p w:rsidR="00AE2860" w:rsidRPr="00957BAC" w:rsidRDefault="00AE2860" w:rsidP="00AE2860">
      <w:pPr>
        <w:rPr>
          <w:b/>
        </w:rPr>
      </w:pPr>
      <w:r>
        <w:rPr>
          <w:b/>
        </w:rPr>
        <w:t>Pyt 111</w:t>
      </w:r>
      <w:r w:rsidRPr="00543030">
        <w:rPr>
          <w:b/>
        </w:rPr>
        <w:t xml:space="preserve">: </w:t>
      </w:r>
    </w:p>
    <w:p w:rsidR="00AE2860" w:rsidRPr="00AE2860" w:rsidRDefault="00AE2860" w:rsidP="00AE2860">
      <w:pPr>
        <w:jc w:val="both"/>
        <w:rPr>
          <w:u w:val="single"/>
        </w:rPr>
      </w:pPr>
      <w:r w:rsidRPr="00AE2860">
        <w:rPr>
          <w:u w:val="single"/>
        </w:rPr>
        <w:t>Do projektu umowy:</w:t>
      </w:r>
    </w:p>
    <w:p w:rsidR="00AE2860" w:rsidRPr="00AE2860" w:rsidRDefault="00AE2860" w:rsidP="00AE2860">
      <w:pPr>
        <w:jc w:val="both"/>
      </w:pPr>
      <w:r w:rsidRPr="00AE2860">
        <w:t>Czy Zamawiający zgadza się, aby w §6 słowo „opóźnienia” zastąpione zostały słowem „zwłoki”?</w:t>
      </w:r>
    </w:p>
    <w:p w:rsidR="00AE2860" w:rsidRPr="00F66E25" w:rsidRDefault="00AE2860" w:rsidP="00AE2860">
      <w:pPr>
        <w:jc w:val="both"/>
        <w:rPr>
          <w:color w:val="000000"/>
        </w:rPr>
      </w:pPr>
      <w:r w:rsidRPr="00957BAC">
        <w:rPr>
          <w:b/>
        </w:rPr>
        <w:t xml:space="preserve">Ad </w:t>
      </w:r>
      <w:r>
        <w:rPr>
          <w:b/>
        </w:rPr>
        <w:t>111</w:t>
      </w:r>
      <w:r w:rsidRPr="00957BAC">
        <w:rPr>
          <w:b/>
        </w:rPr>
        <w:t>:</w:t>
      </w:r>
      <w:r>
        <w:rPr>
          <w:b/>
        </w:rPr>
        <w:t xml:space="preserve"> Zgodnie z SIWZ</w:t>
      </w:r>
    </w:p>
    <w:p w:rsidR="00AE2860" w:rsidRPr="00AE2860" w:rsidRDefault="00AE2860" w:rsidP="00AE2860">
      <w:pPr>
        <w:jc w:val="both"/>
        <w:rPr>
          <w:u w:val="single"/>
        </w:rPr>
      </w:pPr>
    </w:p>
    <w:p w:rsidR="00514AAC" w:rsidRPr="00957BAC" w:rsidRDefault="00514AAC" w:rsidP="00514AAC">
      <w:pPr>
        <w:rPr>
          <w:b/>
        </w:rPr>
      </w:pPr>
      <w:r>
        <w:rPr>
          <w:b/>
        </w:rPr>
        <w:t>Pyt 112</w:t>
      </w:r>
      <w:r w:rsidRPr="00543030">
        <w:rPr>
          <w:b/>
        </w:rPr>
        <w:t xml:space="preserve">: </w:t>
      </w:r>
    </w:p>
    <w:p w:rsidR="00514AAC" w:rsidRPr="008151B4" w:rsidRDefault="00514AAC" w:rsidP="00514AAC">
      <w:pPr>
        <w:jc w:val="both"/>
      </w:pPr>
      <w:r w:rsidRPr="008151B4">
        <w:t xml:space="preserve">Czy Zamawiający dokona modyfikacji w § </w:t>
      </w:r>
      <w:r>
        <w:t>3</w:t>
      </w:r>
      <w:r w:rsidRPr="008151B4">
        <w:t xml:space="preserve"> ust. </w:t>
      </w:r>
      <w:r>
        <w:t>12</w:t>
      </w:r>
      <w:r w:rsidRPr="008151B4">
        <w:t xml:space="preserve"> projektu umowy i dopuści prawo Wykonawcy do wstrzymania dostaw towaru, w przypadku braku zapłaty zobowiązań Zamawiającego, do czasu uregulowania przez niego płatności.</w:t>
      </w:r>
    </w:p>
    <w:p w:rsidR="00514AAC" w:rsidRPr="00F66E25" w:rsidRDefault="00514AAC" w:rsidP="00514AAC">
      <w:pPr>
        <w:jc w:val="both"/>
        <w:rPr>
          <w:color w:val="000000"/>
        </w:rPr>
      </w:pPr>
      <w:r w:rsidRPr="00957BAC">
        <w:rPr>
          <w:b/>
        </w:rPr>
        <w:t xml:space="preserve">Ad </w:t>
      </w:r>
      <w:r>
        <w:rPr>
          <w:b/>
        </w:rPr>
        <w:t>112</w:t>
      </w:r>
      <w:r w:rsidRPr="00957BAC">
        <w:rPr>
          <w:b/>
        </w:rPr>
        <w:t>:</w:t>
      </w:r>
      <w:r>
        <w:rPr>
          <w:b/>
        </w:rPr>
        <w:t xml:space="preserve"> Zgodnie z SIWZ</w:t>
      </w:r>
    </w:p>
    <w:p w:rsidR="00F66E25" w:rsidRPr="00F66E25" w:rsidRDefault="00F66E25" w:rsidP="00F66E25">
      <w:pPr>
        <w:jc w:val="both"/>
        <w:rPr>
          <w:lang w:eastAsia="en-US"/>
        </w:rPr>
      </w:pPr>
    </w:p>
    <w:p w:rsidR="00514AAC" w:rsidRPr="00957BAC" w:rsidRDefault="00514AAC" w:rsidP="00514AAC">
      <w:pPr>
        <w:rPr>
          <w:b/>
        </w:rPr>
      </w:pPr>
      <w:r>
        <w:rPr>
          <w:b/>
        </w:rPr>
        <w:t>Pyt 113</w:t>
      </w:r>
      <w:r w:rsidRPr="00543030">
        <w:rPr>
          <w:b/>
        </w:rPr>
        <w:t xml:space="preserve">: </w:t>
      </w:r>
    </w:p>
    <w:p w:rsidR="00514AAC" w:rsidRPr="008151B4" w:rsidRDefault="00514AAC" w:rsidP="00514AAC">
      <w:pPr>
        <w:jc w:val="both"/>
        <w:rPr>
          <w:b/>
        </w:rPr>
      </w:pPr>
      <w:r w:rsidRPr="008151B4">
        <w:rPr>
          <w:color w:val="000000"/>
        </w:rPr>
        <w:t xml:space="preserve">W celu zapewnienia równego traktowania stron umowy i umożliwienia wykonawcy sprawdzenia zasadności reklamacji wnosimy o wprowadzenie w § </w:t>
      </w:r>
      <w:r>
        <w:rPr>
          <w:color w:val="000000"/>
        </w:rPr>
        <w:t>5</w:t>
      </w:r>
      <w:r w:rsidRPr="008151B4">
        <w:rPr>
          <w:color w:val="000000"/>
        </w:rPr>
        <w:t xml:space="preserve"> ust. </w:t>
      </w:r>
      <w:r>
        <w:rPr>
          <w:color w:val="000000"/>
        </w:rPr>
        <w:t>8</w:t>
      </w:r>
      <w:r w:rsidRPr="008151B4">
        <w:rPr>
          <w:color w:val="000000"/>
        </w:rPr>
        <w:t xml:space="preserve"> projektu umowy 5 dniowego terminu na rozpatrzenie reklamacji.</w:t>
      </w:r>
    </w:p>
    <w:p w:rsidR="00514AAC" w:rsidRPr="00F66E25" w:rsidRDefault="00514AAC" w:rsidP="00514AAC">
      <w:pPr>
        <w:jc w:val="both"/>
        <w:rPr>
          <w:color w:val="000000"/>
        </w:rPr>
      </w:pPr>
      <w:r w:rsidRPr="00957BAC">
        <w:rPr>
          <w:b/>
        </w:rPr>
        <w:t xml:space="preserve">Ad </w:t>
      </w:r>
      <w:r>
        <w:rPr>
          <w:b/>
        </w:rPr>
        <w:t>113</w:t>
      </w:r>
      <w:r w:rsidRPr="00957BAC">
        <w:rPr>
          <w:b/>
        </w:rPr>
        <w:t>:</w:t>
      </w:r>
      <w:r>
        <w:rPr>
          <w:b/>
        </w:rPr>
        <w:t xml:space="preserve"> Zgodnie z SIWZ</w:t>
      </w:r>
    </w:p>
    <w:p w:rsidR="00F66E25" w:rsidRPr="00F66E25" w:rsidRDefault="00F66E25" w:rsidP="00F66E25">
      <w:pPr>
        <w:jc w:val="both"/>
        <w:rPr>
          <w:lang w:eastAsia="en-US"/>
        </w:rPr>
      </w:pPr>
    </w:p>
    <w:p w:rsidR="00514AAC" w:rsidRPr="00957BAC" w:rsidRDefault="00514AAC" w:rsidP="00514AAC">
      <w:pPr>
        <w:rPr>
          <w:b/>
        </w:rPr>
      </w:pPr>
      <w:r>
        <w:rPr>
          <w:b/>
        </w:rPr>
        <w:t>Pyt 114</w:t>
      </w:r>
      <w:r w:rsidRPr="00543030">
        <w:rPr>
          <w:b/>
        </w:rPr>
        <w:t xml:space="preserve">: </w:t>
      </w:r>
    </w:p>
    <w:p w:rsidR="00514AAC" w:rsidRDefault="00514AAC" w:rsidP="00514AAC">
      <w:pPr>
        <w:jc w:val="both"/>
        <w:rPr>
          <w:color w:val="000000"/>
        </w:rPr>
      </w:pPr>
      <w:r w:rsidRPr="008151B4">
        <w:t xml:space="preserve">Czy w celu miarkowania kar umownych Zamawiający dokona modyfikacji postanowień projektu przyszłej umowy w zakresie zapisów </w:t>
      </w:r>
      <w:r w:rsidRPr="008151B4">
        <w:rPr>
          <w:color w:val="000000"/>
        </w:rPr>
        <w:t xml:space="preserve">§ </w:t>
      </w:r>
      <w:r>
        <w:rPr>
          <w:color w:val="000000"/>
        </w:rPr>
        <w:t>6</w:t>
      </w:r>
      <w:r w:rsidRPr="008151B4">
        <w:rPr>
          <w:color w:val="000000"/>
        </w:rPr>
        <w:t xml:space="preserve"> ust. 1:</w:t>
      </w:r>
    </w:p>
    <w:p w:rsidR="00514AAC" w:rsidRPr="008151B4" w:rsidRDefault="00514AAC" w:rsidP="00514AAC">
      <w:pPr>
        <w:jc w:val="both"/>
        <w:rPr>
          <w:color w:val="000000"/>
          <w:sz w:val="12"/>
        </w:rPr>
      </w:pPr>
    </w:p>
    <w:p w:rsidR="00514AAC" w:rsidRPr="008151B4" w:rsidRDefault="00514AAC" w:rsidP="00514AAC">
      <w:pPr>
        <w:jc w:val="both"/>
        <w:rPr>
          <w:b/>
          <w:color w:val="000000"/>
          <w:u w:val="single"/>
        </w:rPr>
      </w:pPr>
      <w:r w:rsidRPr="008151B4">
        <w:rPr>
          <w:color w:val="000000"/>
        </w:rPr>
        <w:t>Wykonawca zapłaci Zamawiającemu karę w wysokości 0,2% wartości przedmiotu dostawy za każdy rozpoczęty dzień opó</w:t>
      </w:r>
      <w:r>
        <w:rPr>
          <w:color w:val="000000"/>
        </w:rPr>
        <w:t xml:space="preserve">źnienia w wykonaniu zamówienia, </w:t>
      </w:r>
      <w:r w:rsidRPr="008151B4">
        <w:rPr>
          <w:b/>
          <w:color w:val="000000"/>
          <w:u w:val="single"/>
        </w:rPr>
        <w:t xml:space="preserve">jednak nie więcej niż 10% wartości </w:t>
      </w:r>
      <w:r>
        <w:rPr>
          <w:b/>
          <w:color w:val="000000"/>
          <w:u w:val="single"/>
        </w:rPr>
        <w:t>ne</w:t>
      </w:r>
      <w:r w:rsidRPr="008151B4">
        <w:rPr>
          <w:b/>
          <w:color w:val="000000"/>
          <w:u w:val="single"/>
        </w:rPr>
        <w:t xml:space="preserve">tto </w:t>
      </w:r>
      <w:r>
        <w:rPr>
          <w:b/>
          <w:color w:val="000000"/>
          <w:u w:val="single"/>
        </w:rPr>
        <w:t>niedostarczonego w terminie przedmiotu zamówienia</w:t>
      </w:r>
      <w:r w:rsidRPr="008151B4">
        <w:rPr>
          <w:b/>
          <w:color w:val="000000"/>
          <w:u w:val="single"/>
        </w:rPr>
        <w:t>.</w:t>
      </w:r>
    </w:p>
    <w:p w:rsidR="00514AAC" w:rsidRPr="008151B4" w:rsidRDefault="00514AAC" w:rsidP="00514AAC">
      <w:pPr>
        <w:jc w:val="both"/>
        <w:rPr>
          <w:color w:val="000000"/>
          <w:sz w:val="12"/>
        </w:rPr>
      </w:pPr>
    </w:p>
    <w:p w:rsidR="00514AAC" w:rsidRPr="008151B4" w:rsidRDefault="00514AAC" w:rsidP="00514AAC">
      <w:pPr>
        <w:jc w:val="both"/>
        <w:rPr>
          <w:b/>
          <w:color w:val="000000"/>
          <w:u w:val="single"/>
        </w:rPr>
      </w:pPr>
      <w:r w:rsidRPr="008151B4">
        <w:rPr>
          <w:color w:val="000000"/>
        </w:rPr>
        <w:t>Wykonawca zapłaci Zamawiającemu karę w wysokości 0,5% wartości przedmiotu dostawy za każdy rozpoczęty dzień opóźnienia w usunięciu wady tow</w:t>
      </w:r>
      <w:r>
        <w:rPr>
          <w:color w:val="000000"/>
        </w:rPr>
        <w:t xml:space="preserve">aru w okresie gwarancji jakości, </w:t>
      </w:r>
      <w:r w:rsidRPr="008151B4">
        <w:rPr>
          <w:b/>
          <w:color w:val="000000"/>
          <w:u w:val="single"/>
        </w:rPr>
        <w:t xml:space="preserve">jednak nie więcej niż 10% wartości </w:t>
      </w:r>
      <w:r>
        <w:rPr>
          <w:b/>
          <w:color w:val="000000"/>
          <w:u w:val="single"/>
        </w:rPr>
        <w:t>ne</w:t>
      </w:r>
      <w:r w:rsidRPr="008151B4">
        <w:rPr>
          <w:b/>
          <w:color w:val="000000"/>
          <w:u w:val="single"/>
        </w:rPr>
        <w:t xml:space="preserve">tto </w:t>
      </w:r>
      <w:r>
        <w:rPr>
          <w:b/>
          <w:color w:val="000000"/>
          <w:u w:val="single"/>
        </w:rPr>
        <w:t>wadliwego towaru</w:t>
      </w:r>
      <w:r w:rsidRPr="008151B4">
        <w:rPr>
          <w:b/>
          <w:color w:val="000000"/>
          <w:u w:val="single"/>
        </w:rPr>
        <w:t>.</w:t>
      </w:r>
    </w:p>
    <w:p w:rsidR="00514AAC" w:rsidRPr="008151B4" w:rsidRDefault="00514AAC" w:rsidP="00514AAC">
      <w:pPr>
        <w:jc w:val="both"/>
        <w:rPr>
          <w:color w:val="000000"/>
          <w:sz w:val="12"/>
        </w:rPr>
      </w:pPr>
    </w:p>
    <w:p w:rsidR="00514AAC" w:rsidRPr="008151B4" w:rsidRDefault="00514AAC" w:rsidP="00514AAC">
      <w:pPr>
        <w:jc w:val="both"/>
        <w:rPr>
          <w:b/>
          <w:color w:val="000000"/>
          <w:u w:val="single"/>
        </w:rPr>
      </w:pPr>
      <w:r w:rsidRPr="008151B4">
        <w:rPr>
          <w:color w:val="000000"/>
        </w:rPr>
        <w:t>Wykonawca zapłaci Zamawiającemu karę w wysokości 0,5% wartości przedmiotu dostawy za każdy rozpoczęty dzień opóźnienia w wykonaniu reklamacji uznanej jako zasadnej w przypadku, o którym mow</w:t>
      </w:r>
      <w:r>
        <w:rPr>
          <w:color w:val="000000"/>
        </w:rPr>
        <w:t xml:space="preserve">a w § 5 ust. 8 niniejszej umowy, </w:t>
      </w:r>
      <w:r w:rsidRPr="008151B4">
        <w:rPr>
          <w:b/>
          <w:color w:val="000000"/>
          <w:u w:val="single"/>
        </w:rPr>
        <w:t xml:space="preserve">jednak nie więcej niż 10% wartości </w:t>
      </w:r>
      <w:r>
        <w:rPr>
          <w:b/>
          <w:color w:val="000000"/>
          <w:u w:val="single"/>
        </w:rPr>
        <w:t>ne</w:t>
      </w:r>
      <w:r w:rsidRPr="008151B4">
        <w:rPr>
          <w:b/>
          <w:color w:val="000000"/>
          <w:u w:val="single"/>
        </w:rPr>
        <w:t xml:space="preserve">tto </w:t>
      </w:r>
      <w:r>
        <w:rPr>
          <w:b/>
          <w:color w:val="000000"/>
          <w:u w:val="single"/>
        </w:rPr>
        <w:t>reklamowanego przedmiotu dostawy</w:t>
      </w:r>
      <w:r w:rsidRPr="008151B4">
        <w:rPr>
          <w:b/>
          <w:color w:val="000000"/>
          <w:u w:val="single"/>
        </w:rPr>
        <w:t>.</w:t>
      </w:r>
    </w:p>
    <w:p w:rsidR="00514AAC" w:rsidRPr="00F66E25" w:rsidRDefault="00514AAC" w:rsidP="00514AAC">
      <w:pPr>
        <w:jc w:val="both"/>
        <w:rPr>
          <w:color w:val="000000"/>
        </w:rPr>
      </w:pPr>
      <w:r w:rsidRPr="00957BAC">
        <w:rPr>
          <w:b/>
        </w:rPr>
        <w:t xml:space="preserve">Ad </w:t>
      </w:r>
      <w:r>
        <w:rPr>
          <w:b/>
        </w:rPr>
        <w:t>114</w:t>
      </w:r>
      <w:r w:rsidRPr="00957BAC">
        <w:rPr>
          <w:b/>
        </w:rPr>
        <w:t>:</w:t>
      </w:r>
      <w:r>
        <w:rPr>
          <w:b/>
        </w:rPr>
        <w:t xml:space="preserve"> Zgodnie z SIWZ</w:t>
      </w:r>
    </w:p>
    <w:p w:rsidR="00F66E25" w:rsidRPr="00F66E25" w:rsidRDefault="00F66E25" w:rsidP="00F66E25">
      <w:pPr>
        <w:jc w:val="both"/>
        <w:rPr>
          <w:lang w:eastAsia="en-US"/>
        </w:rPr>
      </w:pPr>
    </w:p>
    <w:p w:rsidR="00F66E25" w:rsidRPr="00F66E25" w:rsidRDefault="00F66E25" w:rsidP="00F66E25">
      <w:pPr>
        <w:jc w:val="both"/>
        <w:rPr>
          <w:lang w:eastAsia="en-US"/>
        </w:rPr>
      </w:pPr>
    </w:p>
    <w:p w:rsidR="00F66E25" w:rsidRPr="00F66E25" w:rsidRDefault="00F66E25" w:rsidP="00F66E25">
      <w:pPr>
        <w:jc w:val="both"/>
        <w:rPr>
          <w:lang w:eastAsia="en-US"/>
        </w:rPr>
      </w:pPr>
    </w:p>
    <w:p w:rsidR="00F66E25" w:rsidRPr="00F66E25" w:rsidRDefault="00F66E25" w:rsidP="00F66E25">
      <w:pPr>
        <w:jc w:val="both"/>
        <w:rPr>
          <w:lang w:eastAsia="en-US"/>
        </w:rPr>
      </w:pPr>
    </w:p>
    <w:p w:rsidR="00F66E25" w:rsidRPr="00F66E25" w:rsidRDefault="00F66E25" w:rsidP="00F66E25">
      <w:pPr>
        <w:jc w:val="both"/>
        <w:rPr>
          <w:color w:val="000000"/>
        </w:rPr>
      </w:pPr>
    </w:p>
    <w:p w:rsidR="00F66E25" w:rsidRPr="00F66E25" w:rsidRDefault="00F66E25" w:rsidP="00F66E25">
      <w:pPr>
        <w:jc w:val="both"/>
        <w:rPr>
          <w:color w:val="000000"/>
        </w:rPr>
      </w:pPr>
    </w:p>
    <w:p w:rsidR="00514AAC" w:rsidRPr="008151B4" w:rsidRDefault="00514AAC" w:rsidP="00514AAC">
      <w:pPr>
        <w:jc w:val="both"/>
        <w:rPr>
          <w:sz w:val="16"/>
          <w:szCs w:val="16"/>
        </w:rPr>
      </w:pPr>
    </w:p>
    <w:p w:rsidR="00F66E25" w:rsidRPr="00F66E25" w:rsidRDefault="00F66E25" w:rsidP="00F66E25">
      <w:pPr>
        <w:jc w:val="both"/>
        <w:rPr>
          <w:color w:val="000000"/>
        </w:rPr>
      </w:pPr>
    </w:p>
    <w:p w:rsidR="002A425E" w:rsidRDefault="002A425E" w:rsidP="002A425E">
      <w:pPr>
        <w:jc w:val="both"/>
      </w:pPr>
    </w:p>
    <w:p w:rsidR="002A425E" w:rsidRDefault="002A425E" w:rsidP="002A425E">
      <w:pPr>
        <w:jc w:val="both"/>
      </w:pPr>
    </w:p>
    <w:p w:rsidR="002A425E" w:rsidRDefault="002A425E" w:rsidP="002A425E">
      <w:pPr>
        <w:jc w:val="both"/>
      </w:pPr>
      <w:r w:rsidRPr="007906AE">
        <w:br/>
      </w:r>
    </w:p>
    <w:p w:rsidR="00957BAC" w:rsidRDefault="00957BAC" w:rsidP="002A425E">
      <w:pPr>
        <w:jc w:val="both"/>
      </w:pPr>
    </w:p>
    <w:p w:rsidR="00957BAC" w:rsidRDefault="00957BAC" w:rsidP="00957BAC">
      <w:pPr>
        <w:jc w:val="both"/>
      </w:pPr>
    </w:p>
    <w:p w:rsidR="00957BAC" w:rsidRDefault="00957BAC" w:rsidP="00957BAC">
      <w:pPr>
        <w:jc w:val="both"/>
      </w:pPr>
    </w:p>
    <w:p w:rsidR="00957BAC" w:rsidRDefault="00957BAC" w:rsidP="00957BAC">
      <w:pPr>
        <w:jc w:val="both"/>
      </w:pPr>
    </w:p>
    <w:p w:rsidR="009A4FCE" w:rsidRPr="00957BAC" w:rsidRDefault="009A4FCE" w:rsidP="005C21F6">
      <w:pPr>
        <w:jc w:val="both"/>
      </w:pPr>
    </w:p>
    <w:p w:rsidR="00387001" w:rsidRPr="00957BAC" w:rsidRDefault="00387001" w:rsidP="008B4FEA">
      <w:pPr>
        <w:jc w:val="both"/>
      </w:pPr>
    </w:p>
    <w:sectPr w:rsidR="00387001" w:rsidRPr="00957BAC"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098" w:rsidRDefault="00BF3098">
      <w:r>
        <w:separator/>
      </w:r>
    </w:p>
  </w:endnote>
  <w:endnote w:type="continuationSeparator" w:id="0">
    <w:p w:rsidR="00BF3098" w:rsidRDefault="00BF30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60" w:rsidRDefault="000B7599">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60" w:rsidRPr="00C5755F" w:rsidRDefault="00AE2860"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AE2860" w:rsidRPr="00B60642" w:rsidRDefault="00AE2860"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098" w:rsidRDefault="00BF3098">
      <w:r>
        <w:separator/>
      </w:r>
    </w:p>
  </w:footnote>
  <w:footnote w:type="continuationSeparator" w:id="0">
    <w:p w:rsidR="00BF3098" w:rsidRDefault="00BF30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60" w:rsidRDefault="00AE2860"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AE2860" w:rsidRPr="000B753C" w:rsidRDefault="00AE2860"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AE2860" w:rsidRDefault="00AE2860"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AE2860" w:rsidRDefault="000B7599" w:rsidP="009E20D0">
    <w:pPr>
      <w:pStyle w:val="WW-Tekstpodstawowy2"/>
      <w:ind w:left="708" w:right="-468" w:firstLine="708"/>
      <w:rPr>
        <w:rFonts w:ascii="Times New Roman" w:hAnsi="Times New Roman"/>
        <w:b/>
        <w:sz w:val="16"/>
        <w:szCs w:val="16"/>
      </w:rPr>
    </w:pPr>
    <w:r w:rsidRPr="000B7599">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AE2860" w:rsidRDefault="00AE2860" w:rsidP="00735025">
                <w:pPr>
                  <w:jc w:val="center"/>
                  <w:rPr>
                    <w:b/>
                    <w:sz w:val="16"/>
                    <w:szCs w:val="16"/>
                  </w:rPr>
                </w:pPr>
                <w:r>
                  <w:rPr>
                    <w:b/>
                    <w:sz w:val="16"/>
                    <w:szCs w:val="16"/>
                  </w:rPr>
                  <w:t>ISO 9001:2008</w:t>
                </w:r>
              </w:p>
              <w:p w:rsidR="00AE2860" w:rsidRPr="00195154" w:rsidRDefault="00AE2860" w:rsidP="00735025">
                <w:pPr>
                  <w:jc w:val="center"/>
                  <w:rPr>
                    <w:b/>
                    <w:sz w:val="16"/>
                    <w:szCs w:val="16"/>
                  </w:rPr>
                </w:pPr>
                <w:r w:rsidRPr="00195154">
                  <w:rPr>
                    <w:b/>
                    <w:sz w:val="16"/>
                    <w:szCs w:val="16"/>
                  </w:rPr>
                  <w:t>NC-1429</w:t>
                </w:r>
              </w:p>
            </w:txbxContent>
          </v:textbox>
        </v:shape>
      </w:pict>
    </w:r>
  </w:p>
  <w:p w:rsidR="00AE2860" w:rsidRDefault="00AE2860" w:rsidP="009E20D0">
    <w:pPr>
      <w:pStyle w:val="WW-Tekstpodstawowy2"/>
      <w:ind w:right="-468"/>
      <w:jc w:val="center"/>
      <w:rPr>
        <w:rFonts w:ascii="Times New Roman" w:hAnsi="Times New Roman"/>
        <w:b/>
        <w:sz w:val="16"/>
        <w:szCs w:val="16"/>
      </w:rPr>
    </w:pPr>
  </w:p>
  <w:p w:rsidR="00AE2860" w:rsidRPr="009014A7" w:rsidRDefault="00AE2860"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B55DE8"/>
    <w:multiLevelType w:val="hybridMultilevel"/>
    <w:tmpl w:val="891CA1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8">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1">
    <w:nsid w:val="4A183A2B"/>
    <w:multiLevelType w:val="hybridMultilevel"/>
    <w:tmpl w:val="C8783E9C"/>
    <w:lvl w:ilvl="0" w:tplc="4268F2B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8F452D5"/>
    <w:multiLevelType w:val="hybridMultilevel"/>
    <w:tmpl w:val="5DF878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A4078A"/>
    <w:multiLevelType w:val="hybridMultilevel"/>
    <w:tmpl w:val="1E561C4E"/>
    <w:lvl w:ilvl="0" w:tplc="0415000F">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1">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C204B5C"/>
    <w:multiLevelType w:val="hybridMultilevel"/>
    <w:tmpl w:val="D4EE2A34"/>
    <w:lvl w:ilvl="0" w:tplc="583A260A">
      <w:start w:val="2"/>
      <w:numFmt w:val="decimal"/>
      <w:lvlText w:val="%1."/>
      <w:lvlJc w:val="left"/>
      <w:pPr>
        <w:ind w:left="705" w:hanging="525"/>
      </w:pPr>
      <w:rPr>
        <w:rFonts w:hint="default"/>
        <w:b w:val="0"/>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34">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9"/>
  </w:num>
  <w:num w:numId="8">
    <w:abstractNumId w:val="6"/>
  </w:num>
  <w:num w:numId="9">
    <w:abstractNumId w:val="3"/>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7"/>
  </w:num>
  <w:num w:numId="16">
    <w:abstractNumId w:val="15"/>
  </w:num>
  <w:num w:numId="17">
    <w:abstractNumId w:val="26"/>
  </w:num>
  <w:num w:numId="18">
    <w:abstractNumId w:val="31"/>
  </w:num>
  <w:num w:numId="19">
    <w:abstractNumId w:val="18"/>
  </w:num>
  <w:num w:numId="20">
    <w:abstractNumId w:val="5"/>
  </w:num>
  <w:num w:numId="21">
    <w:abstractNumId w:val="24"/>
  </w:num>
  <w:num w:numId="22">
    <w:abstractNumId w:val="2"/>
  </w:num>
  <w:num w:numId="23">
    <w:abstractNumId w:val="11"/>
  </w:num>
  <w:num w:numId="24">
    <w:abstractNumId w:val="12"/>
  </w:num>
  <w:num w:numId="25">
    <w:abstractNumId w:val="29"/>
  </w:num>
  <w:num w:numId="26">
    <w:abstractNumId w:val="34"/>
  </w:num>
  <w:num w:numId="27">
    <w:abstractNumId w:val="28"/>
  </w:num>
  <w:num w:numId="28">
    <w:abstractNumId w:val="4"/>
  </w:num>
  <w:num w:numId="29">
    <w:abstractNumId w:val="20"/>
  </w:num>
  <w:num w:numId="30">
    <w:abstractNumId w:val="16"/>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30050">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23BE9"/>
    <w:rsid w:val="0003282B"/>
    <w:rsid w:val="00035697"/>
    <w:rsid w:val="00040768"/>
    <w:rsid w:val="00040BE8"/>
    <w:rsid w:val="00042EC7"/>
    <w:rsid w:val="00052279"/>
    <w:rsid w:val="000660BD"/>
    <w:rsid w:val="00067BE8"/>
    <w:rsid w:val="00074F97"/>
    <w:rsid w:val="00090559"/>
    <w:rsid w:val="0009198E"/>
    <w:rsid w:val="000A0ECF"/>
    <w:rsid w:val="000A71F3"/>
    <w:rsid w:val="000A768B"/>
    <w:rsid w:val="000B203A"/>
    <w:rsid w:val="000B54C6"/>
    <w:rsid w:val="000B5BD0"/>
    <w:rsid w:val="000B6F97"/>
    <w:rsid w:val="000B753C"/>
    <w:rsid w:val="000B7599"/>
    <w:rsid w:val="000D6CEC"/>
    <w:rsid w:val="000E3851"/>
    <w:rsid w:val="001005AC"/>
    <w:rsid w:val="00100EA6"/>
    <w:rsid w:val="00116D88"/>
    <w:rsid w:val="00131E38"/>
    <w:rsid w:val="001400E0"/>
    <w:rsid w:val="00143008"/>
    <w:rsid w:val="00154924"/>
    <w:rsid w:val="00172AC2"/>
    <w:rsid w:val="0017603C"/>
    <w:rsid w:val="00181C4C"/>
    <w:rsid w:val="00195154"/>
    <w:rsid w:val="001A757A"/>
    <w:rsid w:val="001B24EF"/>
    <w:rsid w:val="001C16C9"/>
    <w:rsid w:val="001C21B2"/>
    <w:rsid w:val="001C2EE7"/>
    <w:rsid w:val="001D1A84"/>
    <w:rsid w:val="001D7E49"/>
    <w:rsid w:val="001F09B0"/>
    <w:rsid w:val="001F0F58"/>
    <w:rsid w:val="0020304E"/>
    <w:rsid w:val="0021346C"/>
    <w:rsid w:val="00233E92"/>
    <w:rsid w:val="002347F7"/>
    <w:rsid w:val="00236044"/>
    <w:rsid w:val="00237001"/>
    <w:rsid w:val="002378B5"/>
    <w:rsid w:val="002453FA"/>
    <w:rsid w:val="00262447"/>
    <w:rsid w:val="00267D42"/>
    <w:rsid w:val="0027527E"/>
    <w:rsid w:val="0027790A"/>
    <w:rsid w:val="002864C1"/>
    <w:rsid w:val="00286F1B"/>
    <w:rsid w:val="00297746"/>
    <w:rsid w:val="002A072A"/>
    <w:rsid w:val="002A2207"/>
    <w:rsid w:val="002A2C56"/>
    <w:rsid w:val="002A425E"/>
    <w:rsid w:val="002A4D62"/>
    <w:rsid w:val="002B3C7B"/>
    <w:rsid w:val="002B4B8A"/>
    <w:rsid w:val="002B624E"/>
    <w:rsid w:val="002C1BC3"/>
    <w:rsid w:val="002D0028"/>
    <w:rsid w:val="002D0B0F"/>
    <w:rsid w:val="002D25C5"/>
    <w:rsid w:val="002E6A32"/>
    <w:rsid w:val="002F072A"/>
    <w:rsid w:val="00302A62"/>
    <w:rsid w:val="00303E1F"/>
    <w:rsid w:val="0030421D"/>
    <w:rsid w:val="00305A60"/>
    <w:rsid w:val="00333D48"/>
    <w:rsid w:val="00346D0C"/>
    <w:rsid w:val="00363CC9"/>
    <w:rsid w:val="003769B4"/>
    <w:rsid w:val="00377EAB"/>
    <w:rsid w:val="003842AE"/>
    <w:rsid w:val="00387001"/>
    <w:rsid w:val="003936B2"/>
    <w:rsid w:val="00394B66"/>
    <w:rsid w:val="00397A99"/>
    <w:rsid w:val="00397ECF"/>
    <w:rsid w:val="003C3EBF"/>
    <w:rsid w:val="003C50EF"/>
    <w:rsid w:val="003D092A"/>
    <w:rsid w:val="003D567B"/>
    <w:rsid w:val="003D78C4"/>
    <w:rsid w:val="003E516C"/>
    <w:rsid w:val="003E5CB7"/>
    <w:rsid w:val="003E7217"/>
    <w:rsid w:val="003E7315"/>
    <w:rsid w:val="003E780D"/>
    <w:rsid w:val="003E7AE0"/>
    <w:rsid w:val="003F06F8"/>
    <w:rsid w:val="00401EE3"/>
    <w:rsid w:val="00401FDE"/>
    <w:rsid w:val="00407750"/>
    <w:rsid w:val="00430F43"/>
    <w:rsid w:val="00431D4D"/>
    <w:rsid w:val="004342A9"/>
    <w:rsid w:val="00453415"/>
    <w:rsid w:val="00472BC9"/>
    <w:rsid w:val="004748A1"/>
    <w:rsid w:val="004840F6"/>
    <w:rsid w:val="004A1A26"/>
    <w:rsid w:val="004A325C"/>
    <w:rsid w:val="004B09E5"/>
    <w:rsid w:val="004B0A43"/>
    <w:rsid w:val="004B1DDB"/>
    <w:rsid w:val="004B5674"/>
    <w:rsid w:val="004D6B88"/>
    <w:rsid w:val="004D7C00"/>
    <w:rsid w:val="004E15E6"/>
    <w:rsid w:val="004E5CA6"/>
    <w:rsid w:val="004F36C8"/>
    <w:rsid w:val="004F7D18"/>
    <w:rsid w:val="00505F3F"/>
    <w:rsid w:val="00507D55"/>
    <w:rsid w:val="00514AAC"/>
    <w:rsid w:val="005234D4"/>
    <w:rsid w:val="0053566C"/>
    <w:rsid w:val="00543030"/>
    <w:rsid w:val="00543D67"/>
    <w:rsid w:val="005453E1"/>
    <w:rsid w:val="00545E29"/>
    <w:rsid w:val="00553256"/>
    <w:rsid w:val="00555B83"/>
    <w:rsid w:val="00582B8D"/>
    <w:rsid w:val="005906D8"/>
    <w:rsid w:val="00597120"/>
    <w:rsid w:val="005B2A5A"/>
    <w:rsid w:val="005B2D14"/>
    <w:rsid w:val="005B5720"/>
    <w:rsid w:val="005C21F6"/>
    <w:rsid w:val="005D0427"/>
    <w:rsid w:val="005D1945"/>
    <w:rsid w:val="005F1BE9"/>
    <w:rsid w:val="00607644"/>
    <w:rsid w:val="006124EB"/>
    <w:rsid w:val="00643C3C"/>
    <w:rsid w:val="00647E79"/>
    <w:rsid w:val="00651F04"/>
    <w:rsid w:val="006573F3"/>
    <w:rsid w:val="00666409"/>
    <w:rsid w:val="0068526E"/>
    <w:rsid w:val="006873C8"/>
    <w:rsid w:val="006907A9"/>
    <w:rsid w:val="00695079"/>
    <w:rsid w:val="006A4DFE"/>
    <w:rsid w:val="006B4884"/>
    <w:rsid w:val="006D2E16"/>
    <w:rsid w:val="006E3A92"/>
    <w:rsid w:val="006E4442"/>
    <w:rsid w:val="006F07F8"/>
    <w:rsid w:val="006F469F"/>
    <w:rsid w:val="007000B4"/>
    <w:rsid w:val="00702FF6"/>
    <w:rsid w:val="00735025"/>
    <w:rsid w:val="00737CFA"/>
    <w:rsid w:val="007534BC"/>
    <w:rsid w:val="00755C4C"/>
    <w:rsid w:val="00760300"/>
    <w:rsid w:val="007618D1"/>
    <w:rsid w:val="00761D5C"/>
    <w:rsid w:val="0076562B"/>
    <w:rsid w:val="00776F46"/>
    <w:rsid w:val="007838D0"/>
    <w:rsid w:val="00790D20"/>
    <w:rsid w:val="00797E4D"/>
    <w:rsid w:val="007A1491"/>
    <w:rsid w:val="007A2C96"/>
    <w:rsid w:val="008116F4"/>
    <w:rsid w:val="00812500"/>
    <w:rsid w:val="008267D9"/>
    <w:rsid w:val="0083254B"/>
    <w:rsid w:val="00861148"/>
    <w:rsid w:val="0086497A"/>
    <w:rsid w:val="00867CD7"/>
    <w:rsid w:val="00872029"/>
    <w:rsid w:val="008A6CC1"/>
    <w:rsid w:val="008A71CB"/>
    <w:rsid w:val="008A7CA6"/>
    <w:rsid w:val="008B4FEA"/>
    <w:rsid w:val="008D2F3F"/>
    <w:rsid w:val="008D694F"/>
    <w:rsid w:val="008F6F46"/>
    <w:rsid w:val="009014A7"/>
    <w:rsid w:val="0091109A"/>
    <w:rsid w:val="00920B66"/>
    <w:rsid w:val="0092334A"/>
    <w:rsid w:val="0093385A"/>
    <w:rsid w:val="009355FD"/>
    <w:rsid w:val="00944D94"/>
    <w:rsid w:val="00950183"/>
    <w:rsid w:val="00950AFF"/>
    <w:rsid w:val="00957BAC"/>
    <w:rsid w:val="0097576C"/>
    <w:rsid w:val="009764FC"/>
    <w:rsid w:val="00977868"/>
    <w:rsid w:val="0098482C"/>
    <w:rsid w:val="00993D40"/>
    <w:rsid w:val="009A1298"/>
    <w:rsid w:val="009A4FCE"/>
    <w:rsid w:val="009C58E4"/>
    <w:rsid w:val="009C6738"/>
    <w:rsid w:val="009D6C56"/>
    <w:rsid w:val="009E20D0"/>
    <w:rsid w:val="009F4F17"/>
    <w:rsid w:val="00A05607"/>
    <w:rsid w:val="00A139E2"/>
    <w:rsid w:val="00A14B92"/>
    <w:rsid w:val="00A17812"/>
    <w:rsid w:val="00A20178"/>
    <w:rsid w:val="00A21DD8"/>
    <w:rsid w:val="00A225C9"/>
    <w:rsid w:val="00A2479B"/>
    <w:rsid w:val="00A274BF"/>
    <w:rsid w:val="00A35AA4"/>
    <w:rsid w:val="00A52897"/>
    <w:rsid w:val="00A53E16"/>
    <w:rsid w:val="00A62291"/>
    <w:rsid w:val="00A635D0"/>
    <w:rsid w:val="00A64E9C"/>
    <w:rsid w:val="00A706C7"/>
    <w:rsid w:val="00A75CF0"/>
    <w:rsid w:val="00A81C83"/>
    <w:rsid w:val="00A83064"/>
    <w:rsid w:val="00A878CC"/>
    <w:rsid w:val="00A92540"/>
    <w:rsid w:val="00A94B6A"/>
    <w:rsid w:val="00AA1E41"/>
    <w:rsid w:val="00AB28C5"/>
    <w:rsid w:val="00AC0B0B"/>
    <w:rsid w:val="00AE2223"/>
    <w:rsid w:val="00AE2860"/>
    <w:rsid w:val="00AF09BC"/>
    <w:rsid w:val="00AF1645"/>
    <w:rsid w:val="00B0449C"/>
    <w:rsid w:val="00B06F92"/>
    <w:rsid w:val="00B107BF"/>
    <w:rsid w:val="00B13F26"/>
    <w:rsid w:val="00B517B4"/>
    <w:rsid w:val="00B60642"/>
    <w:rsid w:val="00B62465"/>
    <w:rsid w:val="00B67A0A"/>
    <w:rsid w:val="00B77CBD"/>
    <w:rsid w:val="00B97211"/>
    <w:rsid w:val="00BA3D13"/>
    <w:rsid w:val="00BA5B71"/>
    <w:rsid w:val="00BB5468"/>
    <w:rsid w:val="00BE6045"/>
    <w:rsid w:val="00BF031A"/>
    <w:rsid w:val="00BF3098"/>
    <w:rsid w:val="00C04649"/>
    <w:rsid w:val="00C1270F"/>
    <w:rsid w:val="00C12B5B"/>
    <w:rsid w:val="00C3350F"/>
    <w:rsid w:val="00C37E5D"/>
    <w:rsid w:val="00C41BAF"/>
    <w:rsid w:val="00C426F0"/>
    <w:rsid w:val="00C516BF"/>
    <w:rsid w:val="00C5755F"/>
    <w:rsid w:val="00C77F88"/>
    <w:rsid w:val="00C922A0"/>
    <w:rsid w:val="00C97360"/>
    <w:rsid w:val="00CA5928"/>
    <w:rsid w:val="00CB0EE7"/>
    <w:rsid w:val="00CB1D9B"/>
    <w:rsid w:val="00CC0383"/>
    <w:rsid w:val="00CC434D"/>
    <w:rsid w:val="00CC45EE"/>
    <w:rsid w:val="00CC5C67"/>
    <w:rsid w:val="00CD116C"/>
    <w:rsid w:val="00CD4CFE"/>
    <w:rsid w:val="00CE155F"/>
    <w:rsid w:val="00CE7F61"/>
    <w:rsid w:val="00CF16D8"/>
    <w:rsid w:val="00D04283"/>
    <w:rsid w:val="00D0442A"/>
    <w:rsid w:val="00D06AB3"/>
    <w:rsid w:val="00D26094"/>
    <w:rsid w:val="00D5066B"/>
    <w:rsid w:val="00D53CD9"/>
    <w:rsid w:val="00D55748"/>
    <w:rsid w:val="00D5691C"/>
    <w:rsid w:val="00D5726F"/>
    <w:rsid w:val="00D63733"/>
    <w:rsid w:val="00D70F54"/>
    <w:rsid w:val="00D81566"/>
    <w:rsid w:val="00D82EAA"/>
    <w:rsid w:val="00D86107"/>
    <w:rsid w:val="00DA0672"/>
    <w:rsid w:val="00DD657D"/>
    <w:rsid w:val="00DE2D52"/>
    <w:rsid w:val="00DF39A4"/>
    <w:rsid w:val="00DF527A"/>
    <w:rsid w:val="00E02634"/>
    <w:rsid w:val="00E03060"/>
    <w:rsid w:val="00E06502"/>
    <w:rsid w:val="00E06946"/>
    <w:rsid w:val="00E16980"/>
    <w:rsid w:val="00E414B3"/>
    <w:rsid w:val="00E420B3"/>
    <w:rsid w:val="00E47501"/>
    <w:rsid w:val="00E510FA"/>
    <w:rsid w:val="00E55D82"/>
    <w:rsid w:val="00E621C1"/>
    <w:rsid w:val="00E71253"/>
    <w:rsid w:val="00E87E28"/>
    <w:rsid w:val="00E97AC1"/>
    <w:rsid w:val="00EA31FD"/>
    <w:rsid w:val="00EA6F96"/>
    <w:rsid w:val="00EA7F76"/>
    <w:rsid w:val="00EB0C12"/>
    <w:rsid w:val="00ED7191"/>
    <w:rsid w:val="00EE0432"/>
    <w:rsid w:val="00EE7085"/>
    <w:rsid w:val="00EF7DDD"/>
    <w:rsid w:val="00F12955"/>
    <w:rsid w:val="00F25C2A"/>
    <w:rsid w:val="00F513E1"/>
    <w:rsid w:val="00F51D3C"/>
    <w:rsid w:val="00F55C68"/>
    <w:rsid w:val="00F6490F"/>
    <w:rsid w:val="00F66E25"/>
    <w:rsid w:val="00F730F6"/>
    <w:rsid w:val="00F8032B"/>
    <w:rsid w:val="00F809C0"/>
    <w:rsid w:val="00FB0C3E"/>
    <w:rsid w:val="00FB2404"/>
    <w:rsid w:val="00FC376F"/>
    <w:rsid w:val="00FC731D"/>
    <w:rsid w:val="00FE0F0F"/>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0050">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 w:type="paragraph" w:customStyle="1" w:styleId="s14">
    <w:name w:val="s14"/>
    <w:basedOn w:val="Normalny"/>
    <w:rsid w:val="008B4FEA"/>
    <w:pPr>
      <w:suppressAutoHyphens w:val="0"/>
      <w:spacing w:before="100" w:beforeAutospacing="1" w:after="100" w:afterAutospacing="1"/>
    </w:pPr>
    <w:rPr>
      <w:rFonts w:eastAsiaTheme="minorHAnsi"/>
      <w:lang w:eastAsia="pl-PL"/>
    </w:rPr>
  </w:style>
  <w:style w:type="character" w:customStyle="1" w:styleId="s13">
    <w:name w:val="s13"/>
    <w:basedOn w:val="Domylnaczcionkaakapitu"/>
    <w:rsid w:val="008B4FEA"/>
  </w:style>
  <w:style w:type="paragraph" w:customStyle="1" w:styleId="western">
    <w:name w:val="western"/>
    <w:basedOn w:val="Normalny"/>
    <w:rsid w:val="009A4FCE"/>
    <w:pPr>
      <w:suppressAutoHyphens w:val="0"/>
      <w:spacing w:before="100" w:beforeAutospacing="1" w:after="119"/>
    </w:pPr>
    <w:rPr>
      <w:lang w:eastAsia="pl-PL"/>
    </w:rPr>
  </w:style>
  <w:style w:type="paragraph" w:customStyle="1" w:styleId="p1">
    <w:name w:val="p1"/>
    <w:basedOn w:val="Normalny"/>
    <w:rsid w:val="00514AAC"/>
    <w:pPr>
      <w:suppressAutoHyphens w:val="0"/>
      <w:jc w:val="center"/>
    </w:pPr>
    <w:rPr>
      <w:rFonts w:ascii="Arial" w:hAnsi="Arial"/>
      <w:b/>
      <w:sz w:val="26"/>
      <w:szCs w:val="20"/>
      <w:lang w:eastAsia="pl-PL"/>
    </w:rPr>
  </w:style>
</w:styles>
</file>

<file path=word/webSettings.xml><?xml version="1.0" encoding="utf-8"?>
<w:webSettings xmlns:r="http://schemas.openxmlformats.org/officeDocument/2006/relationships" xmlns:w="http://schemas.openxmlformats.org/wordprocessingml/2006/main">
  <w:divs>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49533600">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305</TotalTime>
  <Pages>20</Pages>
  <Words>6191</Words>
  <Characters>37147</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43252</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34</cp:revision>
  <cp:lastPrinted>2017-04-24T09:45:00Z</cp:lastPrinted>
  <dcterms:created xsi:type="dcterms:W3CDTF">2017-12-01T07:17:00Z</dcterms:created>
  <dcterms:modified xsi:type="dcterms:W3CDTF">2017-12-04T12:40:00Z</dcterms:modified>
</cp:coreProperties>
</file>