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6131C1" w:rsidRPr="00D9796B">
              <w:rPr>
                <w:rFonts w:eastAsia="Tahoma"/>
              </w:rPr>
              <w:t xml:space="preserve">Sławno, dnia </w:t>
            </w:r>
            <w:r w:rsidR="006131C1">
              <w:rPr>
                <w:rFonts w:eastAsia="Tahoma"/>
              </w:rPr>
              <w:t>04.12.2017</w:t>
            </w:r>
            <w:r w:rsidR="006131C1" w:rsidRPr="00D9796B">
              <w:rPr>
                <w:rFonts w:eastAsia="Tahoma"/>
              </w:rPr>
              <w:t xml:space="preserve"> r.</w:t>
            </w:r>
          </w:p>
          <w:p w:rsidR="00FE1A9F" w:rsidRPr="00116D88" w:rsidRDefault="006131C1" w:rsidP="00FE1A9F">
            <w:pPr>
              <w:ind w:firstLine="73"/>
            </w:pPr>
            <w:r w:rsidRPr="00905485">
              <w:t>SP……./ZP</w:t>
            </w:r>
            <w:r w:rsidR="004E59ED">
              <w:t>/382-I/12</w:t>
            </w:r>
            <w:r>
              <w:t>-5/2017</w:t>
            </w:r>
            <w:r w:rsidR="00FE1A9F" w:rsidRPr="00905485">
              <w:t xml:space="preserve">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4E59ED" w:rsidRDefault="004E59ED" w:rsidP="004E59ED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>
        <w:rPr>
          <w:b/>
        </w:rPr>
        <w:t>Opatrunki, środki dezynfekcyjne, żywienie, materiały Szewne i inny asortyment I/12</w:t>
      </w:r>
      <w:r w:rsidRPr="00543030">
        <w:rPr>
          <w:b/>
        </w:rPr>
        <w:t>/201</w:t>
      </w:r>
      <w:r>
        <w:rPr>
          <w:b/>
        </w:rPr>
        <w:t>7)</w:t>
      </w:r>
    </w:p>
    <w:p w:rsidR="004E59ED" w:rsidRPr="005234D4" w:rsidRDefault="004E59ED" w:rsidP="004E59ED">
      <w:pPr>
        <w:pStyle w:val="Bezodstpw"/>
        <w:ind w:left="567" w:hanging="567"/>
        <w:jc w:val="both"/>
        <w:rPr>
          <w:b/>
        </w:rPr>
      </w:pP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 xml:space="preserve">z dnia 29 stycznia 2004 roku – Prawo zamówień publicznych </w:t>
      </w:r>
      <w:r w:rsidRPr="006131C1">
        <w:rPr>
          <w:rFonts w:ascii="Book Antiqua" w:hAnsi="Book Antiqua" w:cs="Book Antiqua"/>
          <w:sz w:val="22"/>
          <w:szCs w:val="22"/>
        </w:rPr>
        <w:t>(</w:t>
      </w:r>
      <w:r w:rsidR="006131C1" w:rsidRPr="006131C1">
        <w:t>tj. Dz. U. 2017 poz. 1579 ze zm.</w:t>
      </w:r>
      <w:r w:rsidRPr="006131C1">
        <w:rPr>
          <w:rFonts w:ascii="Book Antiqua" w:hAnsi="Book Antiqua" w:cs="Book Antiqua"/>
          <w:sz w:val="22"/>
          <w:szCs w:val="22"/>
        </w:rPr>
        <w:t>) pr</w:t>
      </w:r>
      <w:r w:rsidRPr="006730D5">
        <w:rPr>
          <w:rFonts w:ascii="Book Antiqua" w:hAnsi="Book Antiqua" w:cs="Book Antiqua"/>
          <w:sz w:val="22"/>
          <w:szCs w:val="22"/>
        </w:rPr>
        <w:t xml:space="preserve">zedłuża termin składania ofert do dnia </w:t>
      </w:r>
      <w:r w:rsidR="006131C1">
        <w:rPr>
          <w:rFonts w:ascii="Book Antiqua" w:hAnsi="Book Antiqua" w:cs="Book Antiqua"/>
          <w:b/>
          <w:sz w:val="22"/>
          <w:szCs w:val="22"/>
          <w:u w:val="single"/>
        </w:rPr>
        <w:t>11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 w:rsidR="008D2490">
        <w:rPr>
          <w:rFonts w:ascii="Book Antiqua" w:hAnsi="Book Antiqua" w:cs="Book Antiqua"/>
          <w:b/>
          <w:sz w:val="22"/>
          <w:szCs w:val="22"/>
          <w:u w:val="single"/>
        </w:rPr>
        <w:t xml:space="preserve"> 2017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roku do godz. </w:t>
      </w:r>
      <w:r w:rsidR="004E59ED">
        <w:rPr>
          <w:rFonts w:ascii="Book Antiqua" w:hAnsi="Book Antiqua" w:cs="Book Antiqua"/>
          <w:b/>
          <w:sz w:val="22"/>
          <w:szCs w:val="22"/>
          <w:u w:val="single"/>
        </w:rPr>
        <w:t>08:3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4EB" w:rsidRDefault="00E544EB">
      <w:r>
        <w:separator/>
      </w:r>
    </w:p>
  </w:endnote>
  <w:endnote w:type="continuationSeparator" w:id="0">
    <w:p w:rsidR="00E544EB" w:rsidRDefault="00E54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9A1B2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9A1B2C">
      <w:fldChar w:fldCharType="begin"/>
    </w:r>
    <w:r w:rsidR="009A1B2C" w:rsidRPr="008D2490">
      <w:rPr>
        <w:lang w:val="en-US"/>
      </w:rPr>
      <w:instrText>HYPERLINK "http://www.szpital-slawno.pl"</w:instrText>
    </w:r>
    <w:r w:rsidR="009A1B2C">
      <w:fldChar w:fldCharType="separate"/>
    </w:r>
    <w:r w:rsidR="00B60642"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9A1B2C">
      <w:fldChar w:fldCharType="end"/>
    </w:r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4EB" w:rsidRDefault="00E544EB">
      <w:r>
        <w:separator/>
      </w:r>
    </w:p>
  </w:footnote>
  <w:footnote w:type="continuationSeparator" w:id="0">
    <w:p w:rsidR="00E544EB" w:rsidRDefault="00E544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9A1B2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A1B2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2B8C"/>
    <w:rsid w:val="00035697"/>
    <w:rsid w:val="00035964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E59ED"/>
    <w:rsid w:val="004F36C8"/>
    <w:rsid w:val="00543D67"/>
    <w:rsid w:val="005D19B5"/>
    <w:rsid w:val="006131C1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81170"/>
    <w:rsid w:val="008B1169"/>
    <w:rsid w:val="008C4F92"/>
    <w:rsid w:val="008D2490"/>
    <w:rsid w:val="008D694F"/>
    <w:rsid w:val="009014A7"/>
    <w:rsid w:val="009355FD"/>
    <w:rsid w:val="00944D94"/>
    <w:rsid w:val="00977868"/>
    <w:rsid w:val="00993D40"/>
    <w:rsid w:val="009A1B2C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56C1"/>
    <w:rsid w:val="00B97211"/>
    <w:rsid w:val="00BF031A"/>
    <w:rsid w:val="00C1270F"/>
    <w:rsid w:val="00C37E5D"/>
    <w:rsid w:val="00C5755F"/>
    <w:rsid w:val="00C922A0"/>
    <w:rsid w:val="00D705F0"/>
    <w:rsid w:val="00DD657D"/>
    <w:rsid w:val="00DF39A4"/>
    <w:rsid w:val="00E16980"/>
    <w:rsid w:val="00E544EB"/>
    <w:rsid w:val="00E97AC1"/>
    <w:rsid w:val="00EA7F76"/>
    <w:rsid w:val="00EE7085"/>
    <w:rsid w:val="00EF64BC"/>
    <w:rsid w:val="00F12955"/>
    <w:rsid w:val="00F35780"/>
    <w:rsid w:val="00F542B1"/>
    <w:rsid w:val="00F614D0"/>
    <w:rsid w:val="00F809C0"/>
    <w:rsid w:val="00FB1754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691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2016-10-28T11:15:00Z</cp:lastPrinted>
  <dcterms:created xsi:type="dcterms:W3CDTF">2017-12-04T13:02:00Z</dcterms:created>
  <dcterms:modified xsi:type="dcterms:W3CDTF">2017-12-04T13:08:00Z</dcterms:modified>
</cp:coreProperties>
</file>