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2C2F6F">
              <w:rPr>
                <w:rFonts w:ascii="Arial" w:hAnsi="Arial" w:cs="Arial"/>
              </w:rPr>
              <w:t>05</w:t>
            </w:r>
            <w:r w:rsidR="002A4D62">
              <w:rPr>
                <w:rFonts w:ascii="Arial" w:hAnsi="Arial" w:cs="Arial"/>
              </w:rPr>
              <w:t xml:space="preserve"> </w:t>
            </w:r>
            <w:r w:rsidR="002C2F6F">
              <w:rPr>
                <w:rFonts w:ascii="Arial" w:hAnsi="Arial" w:cs="Arial"/>
              </w:rPr>
              <w:t xml:space="preserve">grudnia </w:t>
            </w:r>
            <w:r w:rsidR="007A17BA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2C2F6F">
              <w:rPr>
                <w:rFonts w:ascii="Arial" w:hAnsi="Arial" w:cs="Arial"/>
              </w:rPr>
              <w:t>/13</w:t>
            </w:r>
            <w:r w:rsidR="005D207E">
              <w:rPr>
                <w:rFonts w:ascii="Arial" w:hAnsi="Arial" w:cs="Arial"/>
              </w:rPr>
              <w:t>-</w:t>
            </w:r>
            <w:r w:rsidR="002C2F6F">
              <w:rPr>
                <w:rFonts w:ascii="Arial" w:hAnsi="Arial" w:cs="Arial"/>
              </w:rPr>
              <w:t>9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2C2F6F">
        <w:rPr>
          <w:rFonts w:ascii="Arial" w:hAnsi="Arial" w:cs="Arial"/>
          <w:u w:val="single"/>
        </w:rPr>
        <w:t>Rękawice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2C2F6F">
        <w:rPr>
          <w:rFonts w:ascii="Arial" w:hAnsi="Arial" w:cs="Arial"/>
          <w:u w:val="single"/>
        </w:rPr>
        <w:t>/13</w:t>
      </w:r>
      <w:r w:rsidR="00D057C9" w:rsidRPr="00EB53B1">
        <w:rPr>
          <w:rFonts w:ascii="Arial" w:hAnsi="Arial" w:cs="Arial"/>
          <w:u w:val="single"/>
        </w:rPr>
        <w:t>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1106"/>
        <w:gridCol w:w="1225"/>
      </w:tblGrid>
      <w:tr w:rsidR="002C2F6F" w:rsidTr="0028080B">
        <w:trPr>
          <w:jc w:val="center"/>
        </w:trPr>
        <w:tc>
          <w:tcPr>
            <w:tcW w:w="817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106" w:type="dxa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225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Termin reklamacji</w:t>
            </w:r>
          </w:p>
        </w:tc>
      </w:tr>
      <w:tr w:rsidR="002C2F6F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2C2F6F" w:rsidRPr="00666D6E" w:rsidRDefault="002C2F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2C2F6F" w:rsidRPr="002C2F6F" w:rsidRDefault="002C2F6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 xml:space="preserve">  MERCATOR MEDICAL S.A.</w:t>
            </w:r>
          </w:p>
          <w:p w:rsidR="002C2F6F" w:rsidRPr="002C2F6F" w:rsidRDefault="002C2F6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 xml:space="preserve">  UL. MODRZEJEWSKIEJ 30</w:t>
            </w:r>
          </w:p>
          <w:p w:rsidR="002C2F6F" w:rsidRPr="002C2F6F" w:rsidRDefault="002C2F6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 xml:space="preserve">  31-327 KRAKÓW</w:t>
            </w:r>
          </w:p>
          <w:p w:rsidR="002C2F6F" w:rsidRPr="000400DE" w:rsidRDefault="002C2F6F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2C2F6F" w:rsidRPr="00D057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88 480,00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7 078,40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95 558,40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2C2F6F" w:rsidRPr="00D057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23 397,00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1 871,76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25 268,76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3</w:t>
            </w:r>
          </w:p>
          <w:p w:rsidR="002C2F6F" w:rsidRPr="00D057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160,80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12,86</w:t>
            </w:r>
          </w:p>
          <w:p w:rsidR="002C2F6F" w:rsidRPr="002671AB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173,66</w:t>
            </w:r>
          </w:p>
        </w:tc>
        <w:tc>
          <w:tcPr>
            <w:tcW w:w="1106" w:type="dxa"/>
            <w:vAlign w:val="center"/>
          </w:tcPr>
          <w:p w:rsidR="002C2F6F" w:rsidRPr="000400DE" w:rsidRDefault="002C2F6F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dzień</w:t>
            </w:r>
          </w:p>
        </w:tc>
        <w:tc>
          <w:tcPr>
            <w:tcW w:w="1225" w:type="dxa"/>
            <w:vAlign w:val="center"/>
          </w:tcPr>
          <w:p w:rsidR="002C2F6F" w:rsidRPr="000400DE" w:rsidRDefault="002C2F6F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2C2F6F">
        <w:rPr>
          <w:rFonts w:ascii="Arial" w:hAnsi="Arial" w:cs="Arial"/>
        </w:rPr>
        <w:t>118 918,15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3D6" w:rsidRDefault="00DE13D6">
      <w:r>
        <w:separator/>
      </w:r>
    </w:p>
  </w:endnote>
  <w:endnote w:type="continuationSeparator" w:id="0">
    <w:p w:rsidR="00DE13D6" w:rsidRDefault="00DE1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F8292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3D6" w:rsidRDefault="00DE13D6">
      <w:r>
        <w:separator/>
      </w:r>
    </w:p>
  </w:footnote>
  <w:footnote w:type="continuationSeparator" w:id="0">
    <w:p w:rsidR="00DE13D6" w:rsidRDefault="00DE1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F8292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8292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342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35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659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</cp:revision>
  <cp:lastPrinted>2017-04-28T05:56:00Z</cp:lastPrinted>
  <dcterms:created xsi:type="dcterms:W3CDTF">2017-10-09T09:15:00Z</dcterms:created>
  <dcterms:modified xsi:type="dcterms:W3CDTF">2017-12-05T11:32:00Z</dcterms:modified>
</cp:coreProperties>
</file>