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AF79E2">
              <w:rPr>
                <w:rFonts w:ascii="Arial" w:hAnsi="Arial" w:cs="Arial"/>
              </w:rPr>
              <w:t>11</w:t>
            </w:r>
            <w:r w:rsidR="002A4D62">
              <w:rPr>
                <w:rFonts w:ascii="Arial" w:hAnsi="Arial" w:cs="Arial"/>
              </w:rPr>
              <w:t xml:space="preserve"> </w:t>
            </w:r>
            <w:r w:rsidR="002C2F6F">
              <w:rPr>
                <w:rFonts w:ascii="Arial" w:hAnsi="Arial" w:cs="Arial"/>
              </w:rPr>
              <w:t xml:space="preserve">grudnia </w:t>
            </w:r>
            <w:r w:rsidR="007A17BA">
              <w:rPr>
                <w:rFonts w:ascii="Arial" w:hAnsi="Arial" w:cs="Arial"/>
              </w:rPr>
              <w:t>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75683B">
              <w:rPr>
                <w:rFonts w:ascii="Arial" w:hAnsi="Arial" w:cs="Arial"/>
              </w:rPr>
              <w:t>/12</w:t>
            </w:r>
            <w:r w:rsidR="005D207E">
              <w:rPr>
                <w:rFonts w:ascii="Arial" w:hAnsi="Arial" w:cs="Arial"/>
              </w:rPr>
              <w:t>-</w:t>
            </w:r>
            <w:r w:rsidR="001639A9">
              <w:rPr>
                <w:rFonts w:ascii="Arial" w:hAnsi="Arial" w:cs="Arial"/>
              </w:rPr>
              <w:t>8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75683B">
        <w:rPr>
          <w:rFonts w:ascii="Arial" w:hAnsi="Arial" w:cs="Arial"/>
          <w:u w:val="single"/>
        </w:rPr>
        <w:t>Opatrunki, środki dezynfekcyjne, żywienie i inny asortyment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75683B">
        <w:rPr>
          <w:rFonts w:ascii="Arial" w:hAnsi="Arial" w:cs="Arial"/>
          <w:u w:val="single"/>
        </w:rPr>
        <w:t>/12</w:t>
      </w:r>
      <w:r w:rsidR="00D057C9" w:rsidRPr="00EB53B1">
        <w:rPr>
          <w:rFonts w:ascii="Arial" w:hAnsi="Arial" w:cs="Arial"/>
          <w:u w:val="single"/>
        </w:rPr>
        <w:t>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</w:tblGrid>
      <w:tr w:rsidR="00AF79E2" w:rsidTr="0028080B">
        <w:trPr>
          <w:jc w:val="center"/>
        </w:trPr>
        <w:tc>
          <w:tcPr>
            <w:tcW w:w="81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1C2C07" w:rsidRDefault="00070669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Hartmann Polska Sp. z o.o.</w:t>
            </w:r>
          </w:p>
          <w:p w:rsidR="00070669" w:rsidRDefault="00070669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Partyzancka 133/151</w:t>
            </w:r>
          </w:p>
          <w:p w:rsidR="00070669" w:rsidRDefault="00070669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95-200 Pabianice </w:t>
            </w:r>
          </w:p>
          <w:p w:rsidR="00070669" w:rsidRPr="00AF79E2" w:rsidRDefault="00070669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42 215 74 78</w:t>
            </w:r>
          </w:p>
        </w:tc>
        <w:tc>
          <w:tcPr>
            <w:tcW w:w="2977" w:type="dxa"/>
            <w:vAlign w:val="center"/>
          </w:tcPr>
          <w:p w:rsidR="00AF79E2" w:rsidRPr="00701711" w:rsidRDefault="001C2C07" w:rsidP="002C2F6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9718FF">
              <w:rPr>
                <w:rFonts w:ascii="Arial" w:eastAsia="Tahoma" w:hAnsi="Arial" w:cs="Arial"/>
                <w:b/>
                <w:sz w:val="20"/>
                <w:szCs w:val="20"/>
              </w:rPr>
              <w:t>7</w:t>
            </w:r>
          </w:p>
          <w:p w:rsidR="00AF79E2" w:rsidRPr="00D057C9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9718FF">
              <w:rPr>
                <w:rFonts w:ascii="Arial" w:eastAsia="Tahoma" w:hAnsi="Arial" w:cs="Arial"/>
                <w:sz w:val="20"/>
                <w:szCs w:val="20"/>
              </w:rPr>
              <w:t>94013,81</w:t>
            </w:r>
          </w:p>
          <w:p w:rsidR="00AF79E2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9718FF">
              <w:rPr>
                <w:rFonts w:ascii="Arial" w:eastAsia="Tahoma" w:hAnsi="Arial" w:cs="Arial"/>
                <w:sz w:val="20"/>
                <w:szCs w:val="20"/>
              </w:rPr>
              <w:t>7697,07</w:t>
            </w:r>
          </w:p>
          <w:p w:rsidR="00AF79E2" w:rsidRPr="002671AB" w:rsidRDefault="00AF79E2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9718FF">
              <w:rPr>
                <w:rFonts w:ascii="Arial" w:eastAsia="Tahoma" w:hAnsi="Arial" w:cs="Arial"/>
                <w:sz w:val="20"/>
                <w:szCs w:val="20"/>
              </w:rPr>
              <w:t>101710,88</w:t>
            </w:r>
          </w:p>
        </w:tc>
      </w:tr>
      <w:tr w:rsidR="00AF79E2" w:rsidRPr="001C2C07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1C2C07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AQUA-MED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ZPAM KOLASA SP.J.</w:t>
            </w:r>
          </w:p>
          <w:p w:rsidR="009718F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Targowa 55</w:t>
            </w:r>
          </w:p>
          <w:p w:rsidR="009718F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90-323 Łódź</w:t>
            </w:r>
          </w:p>
          <w:p w:rsidR="009718FF" w:rsidRPr="00070669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42 637 02 96</w:t>
            </w:r>
          </w:p>
        </w:tc>
        <w:tc>
          <w:tcPr>
            <w:tcW w:w="2977" w:type="dxa"/>
            <w:vAlign w:val="center"/>
          </w:tcPr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>Pakiet nr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 xml:space="preserve"> 11</w:t>
            </w: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 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726,80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58,14</w:t>
            </w:r>
          </w:p>
          <w:p w:rsidR="00AF79E2" w:rsidRPr="00701711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784,94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070669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1C2C07" w:rsidRDefault="00C95114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Skamex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 Sp. K. </w:t>
            </w:r>
          </w:p>
          <w:p w:rsidR="00C95114" w:rsidRDefault="00C95114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Częstochowska 38/52 </w:t>
            </w:r>
          </w:p>
          <w:p w:rsidR="00C95114" w:rsidRDefault="00C95114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93-121 Łódź </w:t>
            </w:r>
          </w:p>
          <w:p w:rsidR="00C95114" w:rsidRPr="002C2F6F" w:rsidRDefault="00C95114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42 667 14 19</w:t>
            </w:r>
          </w:p>
        </w:tc>
        <w:tc>
          <w:tcPr>
            <w:tcW w:w="2977" w:type="dxa"/>
            <w:vAlign w:val="center"/>
          </w:tcPr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>Pakiet nr</w:t>
            </w:r>
            <w:r w:rsidR="00C95114">
              <w:rPr>
                <w:rFonts w:ascii="Arial" w:eastAsia="Tahoma" w:hAnsi="Arial" w:cs="Arial"/>
                <w:b/>
                <w:sz w:val="20"/>
                <w:szCs w:val="20"/>
              </w:rPr>
              <w:t xml:space="preserve"> 6</w:t>
            </w: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 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3114,48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249,16</w:t>
            </w:r>
          </w:p>
          <w:p w:rsidR="00AF79E2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3363,64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507CDC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ASCLEPIOS S.A.</w:t>
            </w:r>
          </w:p>
          <w:p w:rsidR="009718F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44</w:t>
            </w:r>
          </w:p>
          <w:p w:rsidR="009718F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50-502 Wrocław </w:t>
            </w:r>
          </w:p>
          <w:p w:rsidR="009718FF" w:rsidRPr="002C2F6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71 721 56 25</w:t>
            </w:r>
          </w:p>
        </w:tc>
        <w:tc>
          <w:tcPr>
            <w:tcW w:w="2977" w:type="dxa"/>
            <w:vAlign w:val="center"/>
          </w:tcPr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26019,43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1784,71</w:t>
            </w:r>
          </w:p>
          <w:p w:rsidR="00AF79E2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27804,14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9718FF" w:rsidRDefault="009718FF" w:rsidP="009718F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Neuca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S.A.</w:t>
            </w:r>
          </w:p>
          <w:p w:rsidR="009718FF" w:rsidRDefault="009718FF" w:rsidP="009718F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Szosa Bydgoska 58</w:t>
            </w:r>
          </w:p>
          <w:p w:rsidR="009718FF" w:rsidRDefault="009718FF" w:rsidP="009718F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87-100 Toruń </w:t>
            </w:r>
          </w:p>
          <w:p w:rsidR="00507CDC" w:rsidRPr="002C2F6F" w:rsidRDefault="009718FF" w:rsidP="009718F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32 733 97 33</w:t>
            </w:r>
          </w:p>
        </w:tc>
        <w:tc>
          <w:tcPr>
            <w:tcW w:w="2977" w:type="dxa"/>
            <w:vAlign w:val="center"/>
          </w:tcPr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23342,77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1592,96</w:t>
            </w:r>
          </w:p>
          <w:p w:rsidR="00AF79E2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24935,73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507CDC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OSS Sp. z o.o.</w:t>
            </w:r>
          </w:p>
          <w:p w:rsidR="009718F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Starowiejska 65/67</w:t>
            </w:r>
          </w:p>
          <w:p w:rsidR="009718F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80-543 Gdańsk </w:t>
            </w:r>
          </w:p>
          <w:p w:rsidR="009718FF" w:rsidRPr="002C2F6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58 765 08 30</w:t>
            </w:r>
          </w:p>
        </w:tc>
        <w:tc>
          <w:tcPr>
            <w:tcW w:w="2977" w:type="dxa"/>
            <w:vAlign w:val="center"/>
          </w:tcPr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9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38 727,77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4 991,53</w:t>
            </w:r>
          </w:p>
          <w:p w:rsidR="002F4D55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43 719,31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507CDC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 Trade Technology Sp. z o.o.</w:t>
            </w:r>
          </w:p>
          <w:p w:rsidR="009718F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Siemiradzkiego 19</w:t>
            </w:r>
          </w:p>
          <w:p w:rsidR="009718F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64-920 Piła</w:t>
            </w:r>
          </w:p>
          <w:p w:rsidR="009718FF" w:rsidRPr="002C2F6F" w:rsidRDefault="009718F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67 215 11 79</w:t>
            </w:r>
          </w:p>
        </w:tc>
        <w:tc>
          <w:tcPr>
            <w:tcW w:w="2977" w:type="dxa"/>
            <w:vAlign w:val="center"/>
          </w:tcPr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 xml:space="preserve">8 poz. 7 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1376,00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110,08</w:t>
            </w:r>
          </w:p>
          <w:p w:rsidR="00AF79E2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1486,08</w:t>
            </w:r>
          </w:p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 xml:space="preserve">8 poz. 8 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1188,00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95,04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1283,04</w:t>
            </w:r>
          </w:p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 xml:space="preserve">9 poz. 14 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580,50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46,44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C95114">
              <w:rPr>
                <w:rFonts w:ascii="Arial" w:eastAsia="Tahoma" w:hAnsi="Arial" w:cs="Arial"/>
                <w:sz w:val="20"/>
                <w:szCs w:val="20"/>
              </w:rPr>
              <w:t>626,94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507CDC" w:rsidRDefault="00747F81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747F81" w:rsidRDefault="00747F81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Bądkowskiego 41/7</w:t>
            </w:r>
          </w:p>
          <w:p w:rsidR="00747F81" w:rsidRDefault="00747F81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80-137 Gdańsk </w:t>
            </w:r>
          </w:p>
          <w:p w:rsidR="00747F81" w:rsidRPr="002C2F6F" w:rsidRDefault="00747F81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58 74 22 808</w:t>
            </w:r>
          </w:p>
        </w:tc>
        <w:tc>
          <w:tcPr>
            <w:tcW w:w="2977" w:type="dxa"/>
            <w:vAlign w:val="center"/>
          </w:tcPr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12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35085,33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2806,84</w:t>
            </w:r>
          </w:p>
          <w:p w:rsidR="00AF79E2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37892,17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13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1785,94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142,87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1928,81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14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4411,81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352,94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4764,75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15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16747,12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1339,78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18086,90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16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lastRenderedPageBreak/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1372,15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109,77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1481,92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17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11340,28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907,23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12247,51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18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29780,04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2382,40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32162,44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19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11242,53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899,41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12141,94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20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34390,56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2751,24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37141,80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21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1333,67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106,69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1440,36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22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683,00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54,64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F7C66">
              <w:rPr>
                <w:rFonts w:ascii="Arial" w:eastAsia="Tahoma" w:hAnsi="Arial" w:cs="Arial"/>
                <w:sz w:val="20"/>
                <w:szCs w:val="20"/>
              </w:rPr>
              <w:t>737,64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75683B" w:rsidRDefault="0075683B" w:rsidP="0075683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75683B" w:rsidRDefault="0075683B" w:rsidP="0075683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Tysiąclecia 14</w:t>
            </w:r>
          </w:p>
          <w:p w:rsidR="0075683B" w:rsidRDefault="0075683B" w:rsidP="0075683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64-300 Nowy Tomyśl </w:t>
            </w:r>
          </w:p>
          <w:p w:rsidR="00507CDC" w:rsidRPr="002C2F6F" w:rsidRDefault="0075683B" w:rsidP="0075683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77" w:type="dxa"/>
            <w:vAlign w:val="center"/>
          </w:tcPr>
          <w:p w:rsidR="0075683B" w:rsidRPr="00701711" w:rsidRDefault="0075683B" w:rsidP="0075683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3</w:t>
            </w:r>
          </w:p>
          <w:p w:rsidR="0075683B" w:rsidRPr="00D057C9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12744,70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1019,58</w:t>
            </w:r>
          </w:p>
          <w:p w:rsidR="00AF79E2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13764,28</w:t>
            </w:r>
          </w:p>
          <w:p w:rsidR="0075683B" w:rsidRPr="00701711" w:rsidRDefault="0075683B" w:rsidP="0075683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23</w:t>
            </w:r>
          </w:p>
          <w:p w:rsidR="0075683B" w:rsidRPr="00D057C9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16180,15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1294,41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17474,56</w:t>
            </w:r>
          </w:p>
          <w:p w:rsidR="0075683B" w:rsidRPr="00701711" w:rsidRDefault="0075683B" w:rsidP="0075683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24</w:t>
            </w:r>
          </w:p>
          <w:p w:rsidR="0075683B" w:rsidRPr="00D057C9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4822,35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385,79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5208,14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</w:p>
          <w:p w:rsidR="0075683B" w:rsidRPr="00701711" w:rsidRDefault="0075683B" w:rsidP="0075683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lastRenderedPageBreak/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25</w:t>
            </w:r>
          </w:p>
          <w:p w:rsidR="0075683B" w:rsidRPr="00D057C9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6063,86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485,11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6548,97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</w:p>
          <w:p w:rsidR="0075683B" w:rsidRPr="00701711" w:rsidRDefault="0075683B" w:rsidP="0075683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26</w:t>
            </w:r>
          </w:p>
          <w:p w:rsidR="0075683B" w:rsidRPr="00D057C9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12544,00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1003,52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13547,52</w:t>
            </w:r>
          </w:p>
          <w:p w:rsidR="0075683B" w:rsidRPr="00701711" w:rsidRDefault="0075683B" w:rsidP="0075683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27</w:t>
            </w:r>
          </w:p>
          <w:p w:rsidR="0075683B" w:rsidRPr="00D057C9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2580,00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206,40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6C2103">
              <w:rPr>
                <w:rFonts w:ascii="Arial" w:eastAsia="Tahoma" w:hAnsi="Arial" w:cs="Arial"/>
                <w:sz w:val="20"/>
                <w:szCs w:val="20"/>
              </w:rPr>
              <w:t>2786,40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507CDC" w:rsidRDefault="006C2103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CENTROWET-CEZAL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6C2103" w:rsidRDefault="006C2103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Dąbrowskiego 133-135</w:t>
            </w:r>
          </w:p>
          <w:p w:rsidR="006C2103" w:rsidRDefault="006C2103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60-543 Poznań </w:t>
            </w:r>
          </w:p>
          <w:p w:rsidR="006C2103" w:rsidRPr="002C2F6F" w:rsidRDefault="006C2103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61 841 70 26</w:t>
            </w:r>
          </w:p>
        </w:tc>
        <w:tc>
          <w:tcPr>
            <w:tcW w:w="2977" w:type="dxa"/>
            <w:vAlign w:val="center"/>
          </w:tcPr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8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63755,52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5170,09</w:t>
            </w:r>
          </w:p>
          <w:p w:rsidR="00AF79E2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68925,61</w:t>
            </w:r>
          </w:p>
          <w:p w:rsidR="00747F81" w:rsidRPr="00701711" w:rsidRDefault="00747F81" w:rsidP="00747F8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9</w:t>
            </w:r>
          </w:p>
          <w:p w:rsidR="00747F81" w:rsidRPr="00D057C9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43602,13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5500,26</w:t>
            </w:r>
          </w:p>
          <w:p w:rsidR="00747F81" w:rsidRDefault="00747F81" w:rsidP="00747F8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49102,39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75683B" w:rsidRDefault="0075683B" w:rsidP="0075683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Bialmed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75683B" w:rsidRDefault="0075683B" w:rsidP="0075683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Marii Konopnickiej 11a</w:t>
            </w:r>
          </w:p>
          <w:p w:rsidR="0075683B" w:rsidRDefault="0075683B" w:rsidP="0075683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12-230 Biała Piska </w:t>
            </w:r>
          </w:p>
          <w:p w:rsidR="00AF79E2" w:rsidRPr="002C2F6F" w:rsidRDefault="0075683B" w:rsidP="0075683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87 424 11 85</w:t>
            </w:r>
          </w:p>
        </w:tc>
        <w:tc>
          <w:tcPr>
            <w:tcW w:w="2977" w:type="dxa"/>
            <w:vAlign w:val="center"/>
          </w:tcPr>
          <w:p w:rsidR="0075683B" w:rsidRPr="00701711" w:rsidRDefault="0075683B" w:rsidP="0075683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2</w:t>
            </w:r>
          </w:p>
          <w:p w:rsidR="0075683B" w:rsidRPr="00D057C9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8696,27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695,70</w:t>
            </w:r>
          </w:p>
          <w:p w:rsidR="00AF79E2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9391,97</w:t>
            </w:r>
          </w:p>
          <w:p w:rsidR="0075683B" w:rsidRPr="00701711" w:rsidRDefault="0075683B" w:rsidP="0075683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5</w:t>
            </w:r>
          </w:p>
          <w:p w:rsidR="0075683B" w:rsidRPr="00D057C9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82815,73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6625,26</w:t>
            </w:r>
          </w:p>
          <w:p w:rsidR="0075683B" w:rsidRDefault="0075683B" w:rsidP="007568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 89440,99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1639A9">
        <w:rPr>
          <w:rFonts w:ascii="Arial" w:hAnsi="Arial" w:cs="Arial"/>
        </w:rPr>
        <w:t>567 646,09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9CB" w:rsidRDefault="00EE39CB">
      <w:r>
        <w:separator/>
      </w:r>
    </w:p>
  </w:endnote>
  <w:endnote w:type="continuationSeparator" w:id="0">
    <w:p w:rsidR="00EE39CB" w:rsidRDefault="00EE3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34203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9CB" w:rsidRDefault="00EE39CB">
      <w:r>
        <w:separator/>
      </w:r>
    </w:p>
  </w:footnote>
  <w:footnote w:type="continuationSeparator" w:id="0">
    <w:p w:rsidR="00EE39CB" w:rsidRDefault="00EE39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34203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34203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957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0669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39A9"/>
    <w:rsid w:val="0016535C"/>
    <w:rsid w:val="00165853"/>
    <w:rsid w:val="0017603C"/>
    <w:rsid w:val="00195154"/>
    <w:rsid w:val="001A4DCD"/>
    <w:rsid w:val="001A5E76"/>
    <w:rsid w:val="001B24EF"/>
    <w:rsid w:val="001C16C9"/>
    <w:rsid w:val="001C2C07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4D55"/>
    <w:rsid w:val="002F61EE"/>
    <w:rsid w:val="00302A62"/>
    <w:rsid w:val="00305A60"/>
    <w:rsid w:val="00307D0E"/>
    <w:rsid w:val="003260E9"/>
    <w:rsid w:val="00342034"/>
    <w:rsid w:val="00342CBE"/>
    <w:rsid w:val="00354D2F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3F30C2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07CDC"/>
    <w:rsid w:val="00510ABA"/>
    <w:rsid w:val="005133CF"/>
    <w:rsid w:val="00543D67"/>
    <w:rsid w:val="00565337"/>
    <w:rsid w:val="00576473"/>
    <w:rsid w:val="005C3238"/>
    <w:rsid w:val="005C775B"/>
    <w:rsid w:val="005D207E"/>
    <w:rsid w:val="00615059"/>
    <w:rsid w:val="00666D6E"/>
    <w:rsid w:val="0068526E"/>
    <w:rsid w:val="00695C52"/>
    <w:rsid w:val="006A4DFE"/>
    <w:rsid w:val="006C2103"/>
    <w:rsid w:val="006D6033"/>
    <w:rsid w:val="006F04B6"/>
    <w:rsid w:val="006F07F8"/>
    <w:rsid w:val="00701711"/>
    <w:rsid w:val="00721518"/>
    <w:rsid w:val="007311C3"/>
    <w:rsid w:val="00731B58"/>
    <w:rsid w:val="00735025"/>
    <w:rsid w:val="007437C6"/>
    <w:rsid w:val="00747B68"/>
    <w:rsid w:val="00747F81"/>
    <w:rsid w:val="0075683B"/>
    <w:rsid w:val="0076125F"/>
    <w:rsid w:val="00763CB7"/>
    <w:rsid w:val="007838D0"/>
    <w:rsid w:val="0079209E"/>
    <w:rsid w:val="007A17BA"/>
    <w:rsid w:val="007A784A"/>
    <w:rsid w:val="007D53E6"/>
    <w:rsid w:val="007E065D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18FF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0A0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C3A88"/>
    <w:rsid w:val="00AE19D4"/>
    <w:rsid w:val="00AF09BC"/>
    <w:rsid w:val="00AF79E2"/>
    <w:rsid w:val="00B02226"/>
    <w:rsid w:val="00B02E43"/>
    <w:rsid w:val="00B06F92"/>
    <w:rsid w:val="00B07AE7"/>
    <w:rsid w:val="00B1760E"/>
    <w:rsid w:val="00B2366C"/>
    <w:rsid w:val="00B33A05"/>
    <w:rsid w:val="00B37B94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0469"/>
    <w:rsid w:val="00C356AF"/>
    <w:rsid w:val="00C37E5D"/>
    <w:rsid w:val="00C47C67"/>
    <w:rsid w:val="00C52B7C"/>
    <w:rsid w:val="00C5755F"/>
    <w:rsid w:val="00C75135"/>
    <w:rsid w:val="00C80E9B"/>
    <w:rsid w:val="00C86F02"/>
    <w:rsid w:val="00C922A0"/>
    <w:rsid w:val="00C95114"/>
    <w:rsid w:val="00CA3AAF"/>
    <w:rsid w:val="00CA4718"/>
    <w:rsid w:val="00CC0E7D"/>
    <w:rsid w:val="00CD0A0A"/>
    <w:rsid w:val="00CE1930"/>
    <w:rsid w:val="00CE62AD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144C"/>
    <w:rsid w:val="00EE39CB"/>
    <w:rsid w:val="00EE41A0"/>
    <w:rsid w:val="00EE7085"/>
    <w:rsid w:val="00EF63CC"/>
    <w:rsid w:val="00EF7C66"/>
    <w:rsid w:val="00F12955"/>
    <w:rsid w:val="00F15612"/>
    <w:rsid w:val="00F262BA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274</TotalTime>
  <Pages>4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3478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19</cp:revision>
  <cp:lastPrinted>2017-04-28T05:56:00Z</cp:lastPrinted>
  <dcterms:created xsi:type="dcterms:W3CDTF">2017-10-09T09:15:00Z</dcterms:created>
  <dcterms:modified xsi:type="dcterms:W3CDTF">2017-12-11T12:05:00Z</dcterms:modified>
</cp:coreProperties>
</file>