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984496">
        <w:rPr>
          <w:rFonts w:ascii="Arial" w:hAnsi="Arial" w:cs="Arial"/>
          <w:sz w:val="22"/>
          <w:szCs w:val="22"/>
        </w:rPr>
        <w:t>Sławno, dn. 20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grudnia</w:t>
      </w:r>
      <w:r w:rsidRPr="00C00944">
        <w:rPr>
          <w:rFonts w:ascii="Arial" w:hAnsi="Arial" w:cs="Arial"/>
          <w:sz w:val="22"/>
          <w:szCs w:val="22"/>
        </w:rPr>
        <w:t xml:space="preserve"> 2017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984496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SP……./ZP/382-I/14-9</w:t>
      </w:r>
      <w:r w:rsidR="007D303C" w:rsidRPr="00C00944">
        <w:rPr>
          <w:rFonts w:ascii="Arial" w:hAnsi="Arial" w:cs="Arial"/>
        </w:rPr>
        <w:t>/2017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984496">
        <w:rPr>
          <w:rFonts w:ascii="Arial" w:hAnsi="Arial" w:cs="Arial"/>
          <w:sz w:val="22"/>
          <w:szCs w:val="22"/>
          <w:u w:val="single"/>
        </w:rPr>
        <w:t>Transport sanitarny I/14</w:t>
      </w:r>
      <w:r w:rsidR="007D303C" w:rsidRPr="007D303C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6747" w:type="dxa"/>
        <w:jc w:val="center"/>
        <w:tblInd w:w="1053" w:type="dxa"/>
        <w:tblLook w:val="04A0"/>
      </w:tblPr>
      <w:tblGrid>
        <w:gridCol w:w="859"/>
        <w:gridCol w:w="3384"/>
        <w:gridCol w:w="967"/>
        <w:gridCol w:w="1537"/>
      </w:tblGrid>
      <w:tr w:rsidR="00984496" w:rsidTr="00984496">
        <w:trPr>
          <w:jc w:val="center"/>
        </w:trPr>
        <w:tc>
          <w:tcPr>
            <w:tcW w:w="859" w:type="dxa"/>
            <w:vAlign w:val="center"/>
          </w:tcPr>
          <w:p w:rsidR="00984496" w:rsidRPr="00CA036B" w:rsidRDefault="00984496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384" w:type="dxa"/>
            <w:vAlign w:val="center"/>
          </w:tcPr>
          <w:p w:rsidR="00984496" w:rsidRPr="00CA036B" w:rsidRDefault="00984496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67" w:type="dxa"/>
            <w:vAlign w:val="center"/>
          </w:tcPr>
          <w:p w:rsidR="00984496" w:rsidRPr="00CA036B" w:rsidRDefault="00984496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37" w:type="dxa"/>
          </w:tcPr>
          <w:p w:rsidR="00984496" w:rsidRPr="00984496" w:rsidRDefault="00984496" w:rsidP="006878B2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984496">
              <w:rPr>
                <w:rFonts w:ascii="Arial" w:eastAsia="Tahoma" w:hAnsi="Arial" w:cs="Arial"/>
                <w:b/>
                <w:sz w:val="20"/>
                <w:szCs w:val="20"/>
              </w:rPr>
              <w:t>Czas na przybycie do jednostki</w:t>
            </w:r>
          </w:p>
        </w:tc>
      </w:tr>
      <w:tr w:rsidR="00984496" w:rsidTr="00984496">
        <w:trPr>
          <w:trHeight w:val="425"/>
          <w:jc w:val="center"/>
        </w:trPr>
        <w:tc>
          <w:tcPr>
            <w:tcW w:w="859" w:type="dxa"/>
            <w:vAlign w:val="center"/>
          </w:tcPr>
          <w:p w:rsidR="00984496" w:rsidRPr="002C2F6F" w:rsidRDefault="00984496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84" w:type="dxa"/>
            <w:vAlign w:val="center"/>
          </w:tcPr>
          <w:p w:rsidR="00984496" w:rsidRPr="00FF667B" w:rsidRDefault="00984496" w:rsidP="00984496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rPr>
                <w:rFonts w:ascii="Arial" w:hAnsi="Arial" w:cs="Arial"/>
                <w:sz w:val="20"/>
                <w:szCs w:val="20"/>
              </w:rPr>
            </w:pPr>
            <w:r w:rsidRPr="00FF667B">
              <w:rPr>
                <w:rFonts w:ascii="Arial" w:hAnsi="Arial" w:cs="Arial"/>
                <w:sz w:val="20"/>
                <w:szCs w:val="20"/>
              </w:rPr>
              <w:t>TRANS – SŁAW RATOWNIK MEDYCZNY Jacek Urbanowicz</w:t>
            </w:r>
          </w:p>
          <w:p w:rsidR="00984496" w:rsidRPr="00FF667B" w:rsidRDefault="00984496" w:rsidP="00984496">
            <w:pPr>
              <w:tabs>
                <w:tab w:val="center" w:pos="4896"/>
                <w:tab w:val="right" w:pos="9639"/>
              </w:tabs>
              <w:spacing w:line="276" w:lineRule="auto"/>
              <w:ind w:right="-2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667B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FF667B">
              <w:rPr>
                <w:rFonts w:ascii="Arial" w:hAnsi="Arial" w:cs="Arial"/>
                <w:sz w:val="20"/>
                <w:szCs w:val="20"/>
              </w:rPr>
              <w:t>. Morska Nr 20</w:t>
            </w:r>
          </w:p>
          <w:p w:rsidR="00984496" w:rsidRPr="00445E3A" w:rsidRDefault="00984496" w:rsidP="0098449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67B">
              <w:rPr>
                <w:rFonts w:ascii="Arial" w:hAnsi="Arial" w:cs="Arial"/>
                <w:sz w:val="20"/>
                <w:szCs w:val="20"/>
              </w:rPr>
              <w:t>76-100 Sławno</w:t>
            </w:r>
          </w:p>
        </w:tc>
        <w:tc>
          <w:tcPr>
            <w:tcW w:w="967" w:type="dxa"/>
            <w:vAlign w:val="center"/>
          </w:tcPr>
          <w:p w:rsidR="00984496" w:rsidRPr="007F4C42" w:rsidRDefault="00984496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984496" w:rsidRPr="00984496" w:rsidRDefault="00984496" w:rsidP="006878B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Uzasadnienie wyboru: oferta przedstawiała </w:t>
      </w:r>
      <w:r w:rsidR="00CA036B">
        <w:rPr>
          <w:rFonts w:ascii="Arial" w:hAnsi="Arial" w:cs="Arial"/>
          <w:sz w:val="22"/>
          <w:szCs w:val="22"/>
        </w:rPr>
        <w:t>korzystny</w:t>
      </w:r>
      <w:r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7D303C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7D303C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984496" w:rsidRDefault="00984496" w:rsidP="00984496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:rsidR="00B97211" w:rsidRDefault="00984496" w:rsidP="00984496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Pakiet nr 2 zostaje unieważniony na podstawie art. 93 ust.1 pkt. 1 ustawy Pzp. 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77A" w:rsidRDefault="00BD377A">
      <w:r>
        <w:separator/>
      </w:r>
    </w:p>
  </w:endnote>
  <w:endnote w:type="continuationSeparator" w:id="0">
    <w:p w:rsidR="00BD377A" w:rsidRDefault="00BD3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A2321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A2321C">
      <w:fldChar w:fldCharType="begin"/>
    </w:r>
    <w:r w:rsidR="00A2321C" w:rsidRPr="00984496">
      <w:rPr>
        <w:lang w:val="en-US"/>
      </w:rPr>
      <w:instrText>HYPERLINK "http://www.szpital-slawno.pl"</w:instrText>
    </w:r>
    <w:r w:rsidR="00A2321C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A2321C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77A" w:rsidRDefault="00BD377A">
      <w:r>
        <w:separator/>
      </w:r>
    </w:p>
  </w:footnote>
  <w:footnote w:type="continuationSeparator" w:id="0">
    <w:p w:rsidR="00BD377A" w:rsidRDefault="00BD37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A2321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2321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861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8023B8"/>
    <w:rsid w:val="00812500"/>
    <w:rsid w:val="00813A45"/>
    <w:rsid w:val="0083254B"/>
    <w:rsid w:val="0083505E"/>
    <w:rsid w:val="00861148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84496"/>
    <w:rsid w:val="00993D40"/>
    <w:rsid w:val="009A3CC8"/>
    <w:rsid w:val="009D6C56"/>
    <w:rsid w:val="009E20D0"/>
    <w:rsid w:val="009F4F17"/>
    <w:rsid w:val="00A14B92"/>
    <w:rsid w:val="00A15C20"/>
    <w:rsid w:val="00A21DD8"/>
    <w:rsid w:val="00A2321C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D377A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036B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18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1174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</cp:revision>
  <cp:lastPrinted>2016-12-07T11:09:00Z</cp:lastPrinted>
  <dcterms:created xsi:type="dcterms:W3CDTF">2017-10-25T06:35:00Z</dcterms:created>
  <dcterms:modified xsi:type="dcterms:W3CDTF">2017-12-20T12:48:00Z</dcterms:modified>
</cp:coreProperties>
</file>