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671FB2">
              <w:rPr>
                <w:rFonts w:eastAsia="Tahoma"/>
              </w:rPr>
              <w:t>2</w:t>
            </w:r>
            <w:r w:rsidR="005F1BE9">
              <w:rPr>
                <w:rFonts w:eastAsia="Tahoma"/>
              </w:rPr>
              <w:t>1.12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671FB2">
        <w:t>/15</w:t>
      </w:r>
      <w:r>
        <w:t>-</w:t>
      </w:r>
      <w:r w:rsidR="0027656B">
        <w:t>5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71FB2">
        <w:rPr>
          <w:b/>
        </w:rPr>
        <w:t>Fartuchy i obłożenia</w:t>
      </w:r>
      <w:r w:rsidR="00A274BF">
        <w:rPr>
          <w:b/>
        </w:rPr>
        <w:t xml:space="preserve"> </w:t>
      </w:r>
      <w:r w:rsidR="00671FB2">
        <w:rPr>
          <w:b/>
        </w:rPr>
        <w:t>I/15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rFonts w:eastAsiaTheme="majorEastAsia"/>
          <w:b/>
          <w:bCs/>
        </w:rPr>
      </w:pPr>
      <w:r w:rsidRPr="00671FB2">
        <w:rPr>
          <w:rFonts w:eastAsiaTheme="majorEastAsia"/>
          <w:b/>
          <w:bCs/>
        </w:rPr>
        <w:t>Pakiet nr 1 poz. 1</w:t>
      </w:r>
    </w:p>
    <w:p w:rsidR="00671FB2" w:rsidRPr="00671FB2" w:rsidRDefault="00671FB2" w:rsidP="00671FB2">
      <w:pPr>
        <w:jc w:val="both"/>
      </w:pPr>
      <w:r w:rsidRPr="00671FB2">
        <w:t xml:space="preserve">Czy Zamawiający wyrazi zgodę na zaoferowanie obłożenia o wytrzymałości na wypychanie na sucho/mokro: 249/274 </w:t>
      </w:r>
      <w:proofErr w:type="spellStart"/>
      <w:r w:rsidRPr="00671FB2">
        <w:t>kPa</w:t>
      </w:r>
      <w:proofErr w:type="spellEnd"/>
      <w:r w:rsidRPr="00671FB2">
        <w:t xml:space="preserve"> ? Pozostałe parametry zgodne z SIWZ.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671FB2" w:rsidRPr="00671FB2">
        <w:rPr>
          <w:b/>
        </w:rPr>
        <w:t>Zamawiający dopuszcza.</w:t>
      </w:r>
      <w:r w:rsidR="00671FB2">
        <w:t xml:space="preserve"> </w:t>
      </w:r>
    </w:p>
    <w:p w:rsidR="00797E4D" w:rsidRDefault="00797E4D" w:rsidP="003D567B"/>
    <w:p w:rsidR="00671FB2" w:rsidRDefault="00671FB2" w:rsidP="00671FB2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rFonts w:eastAsiaTheme="majorEastAsia"/>
          <w:b/>
          <w:bCs/>
        </w:rPr>
      </w:pPr>
      <w:r w:rsidRPr="00671FB2">
        <w:rPr>
          <w:rFonts w:eastAsiaTheme="majorEastAsia"/>
          <w:b/>
          <w:bCs/>
        </w:rPr>
        <w:t>Pakiet nr 1 poz. 3</w:t>
      </w:r>
    </w:p>
    <w:p w:rsidR="00671FB2" w:rsidRPr="00671FB2" w:rsidRDefault="00671FB2" w:rsidP="00671FB2">
      <w:pPr>
        <w:jc w:val="both"/>
      </w:pPr>
      <w:r w:rsidRPr="00671FB2">
        <w:t xml:space="preserve">Czy Zamawiający wyrazi zgodę na zaoferowanie obłożenia zawierającego dodatkowo jeszcze jedną taśmę </w:t>
      </w:r>
      <w:proofErr w:type="spellStart"/>
      <w:r w:rsidRPr="00671FB2">
        <w:t>lepną</w:t>
      </w:r>
      <w:proofErr w:type="spellEnd"/>
      <w:r w:rsidRPr="00671FB2">
        <w:t xml:space="preserve"> w </w:t>
      </w:r>
      <w:proofErr w:type="spellStart"/>
      <w:r w:rsidRPr="00671FB2">
        <w:t>rozm</w:t>
      </w:r>
      <w:proofErr w:type="spellEnd"/>
      <w:r w:rsidRPr="00671FB2">
        <w:t xml:space="preserve">. 9x50 cm ? Pozostałe parametry zgodne z SIWZ </w:t>
      </w:r>
    </w:p>
    <w:p w:rsidR="00671FB2" w:rsidRDefault="00671FB2" w:rsidP="00671FB2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Pr="00671FB2">
        <w:rPr>
          <w:b/>
        </w:rPr>
        <w:t>Tak</w:t>
      </w:r>
    </w:p>
    <w:p w:rsidR="00671FB2" w:rsidRPr="00671FB2" w:rsidRDefault="00671FB2" w:rsidP="00671FB2">
      <w:pPr>
        <w:jc w:val="both"/>
        <w:rPr>
          <w:rFonts w:eastAsia="PMingLiU"/>
        </w:rPr>
      </w:pPr>
    </w:p>
    <w:p w:rsidR="00671FB2" w:rsidRDefault="00671FB2" w:rsidP="00671FB2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rFonts w:eastAsiaTheme="majorEastAsia"/>
          <w:b/>
          <w:bCs/>
        </w:rPr>
      </w:pPr>
      <w:r w:rsidRPr="00671FB2">
        <w:rPr>
          <w:rFonts w:eastAsiaTheme="majorEastAsia"/>
          <w:b/>
          <w:bCs/>
        </w:rPr>
        <w:t>Pakiet nr 1 poz. 4</w:t>
      </w:r>
    </w:p>
    <w:p w:rsidR="00671FB2" w:rsidRPr="00671FB2" w:rsidRDefault="00671FB2" w:rsidP="00671FB2">
      <w:pPr>
        <w:jc w:val="both"/>
      </w:pPr>
      <w:r w:rsidRPr="00671FB2">
        <w:t xml:space="preserve">Czy Zamawiający wyrazi zgodę na zaoferowanie osobno pakowanej taśmy samoprzylepnej typu rzep 2,5x24 cm , taśmy </w:t>
      </w:r>
      <w:proofErr w:type="spellStart"/>
      <w:r w:rsidRPr="00671FB2">
        <w:t>lepnej</w:t>
      </w:r>
      <w:proofErr w:type="spellEnd"/>
      <w:r w:rsidRPr="00671FB2">
        <w:t xml:space="preserve"> 9x50 cm i osłony na kamerę 13x250 cm?</w:t>
      </w:r>
    </w:p>
    <w:p w:rsidR="00671FB2" w:rsidRDefault="00671FB2" w:rsidP="00671FB2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Pr="00671FB2">
        <w:rPr>
          <w:b/>
        </w:rPr>
        <w:t>Zamawiający dopuszcza.</w:t>
      </w:r>
    </w:p>
    <w:p w:rsidR="00671FB2" w:rsidRPr="00671FB2" w:rsidRDefault="00671FB2" w:rsidP="00671FB2">
      <w:pPr>
        <w:jc w:val="both"/>
      </w:pPr>
    </w:p>
    <w:p w:rsidR="00671FB2" w:rsidRDefault="00671FB2" w:rsidP="00671FB2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rFonts w:eastAsiaTheme="majorEastAsia"/>
          <w:b/>
          <w:bCs/>
        </w:rPr>
      </w:pPr>
      <w:r w:rsidRPr="00671FB2">
        <w:rPr>
          <w:rFonts w:eastAsiaTheme="majorEastAsia"/>
          <w:b/>
          <w:bCs/>
        </w:rPr>
        <w:t>Pakiet nr 1 poz. 5</w:t>
      </w:r>
    </w:p>
    <w:p w:rsidR="00671FB2" w:rsidRPr="00671FB2" w:rsidRDefault="00671FB2" w:rsidP="00671FB2">
      <w:pPr>
        <w:jc w:val="both"/>
      </w:pPr>
      <w:r w:rsidRPr="00671FB2">
        <w:t>Czy Zamawiający wyrazi zgodę na zaoferowanie zestawu do operacji kończyny górnej o składzie :</w:t>
      </w:r>
    </w:p>
    <w:p w:rsidR="00671FB2" w:rsidRPr="00671FB2" w:rsidRDefault="00671FB2" w:rsidP="00671FB2">
      <w:pPr>
        <w:jc w:val="both"/>
        <w:rPr>
          <w:bCs/>
          <w:lang w:eastAsia="zh-CN"/>
        </w:rPr>
      </w:pPr>
      <w:r w:rsidRPr="00671FB2">
        <w:rPr>
          <w:bCs/>
          <w:lang w:eastAsia="zh-CN"/>
        </w:rPr>
        <w:t>1 serweta na stolik instrumentariuszki 150 cm x 190 cm</w:t>
      </w:r>
      <w:r w:rsidRPr="00671FB2">
        <w:rPr>
          <w:bCs/>
          <w:lang w:eastAsia="zh-CN"/>
        </w:rPr>
        <w:br/>
        <w:t xml:space="preserve">1 serweta na stolik </w:t>
      </w:r>
      <w:proofErr w:type="spellStart"/>
      <w:r w:rsidRPr="00671FB2">
        <w:rPr>
          <w:bCs/>
          <w:lang w:eastAsia="zh-CN"/>
        </w:rPr>
        <w:t>Mayo</w:t>
      </w:r>
      <w:proofErr w:type="spellEnd"/>
      <w:r w:rsidRPr="00671FB2">
        <w:rPr>
          <w:bCs/>
          <w:lang w:eastAsia="zh-CN"/>
        </w:rPr>
        <w:t xml:space="preserve"> 80 cm x 145 cm 1 serweta operacyjna wzmocniona do operacji ręki w kształcie litery "T" 370/175 cm x 365 cm z poszerzonym ekranem anestezjologicznym oraz samouszczelniając</w:t>
      </w:r>
      <w:r>
        <w:rPr>
          <w:bCs/>
          <w:lang w:eastAsia="zh-CN"/>
        </w:rPr>
        <w:t xml:space="preserve">ym się otworem o średnicy 3 cm </w:t>
      </w:r>
      <w:r w:rsidRPr="00671FB2">
        <w:rPr>
          <w:bCs/>
          <w:lang w:eastAsia="zh-CN"/>
        </w:rPr>
        <w:t>i zintegrowanymi uchwytami do mocowania przewodów i drenów? Pozostałe parametry zgodne z SIWZ.</w:t>
      </w:r>
    </w:p>
    <w:p w:rsidR="00671FB2" w:rsidRDefault="00671FB2" w:rsidP="00671FB2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Pr="00671FB2">
        <w:rPr>
          <w:b/>
        </w:rPr>
        <w:t>Zamawiający dopuszcza.</w:t>
      </w:r>
    </w:p>
    <w:p w:rsidR="00671FB2" w:rsidRPr="00671FB2" w:rsidRDefault="00671FB2" w:rsidP="00671FB2">
      <w:pPr>
        <w:jc w:val="both"/>
      </w:pPr>
    </w:p>
    <w:p w:rsidR="00671FB2" w:rsidRDefault="00671FB2" w:rsidP="00671FB2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rFonts w:eastAsiaTheme="majorEastAsia"/>
          <w:b/>
          <w:bCs/>
        </w:rPr>
      </w:pPr>
      <w:r w:rsidRPr="00671FB2">
        <w:rPr>
          <w:rFonts w:eastAsiaTheme="majorEastAsia"/>
          <w:b/>
          <w:bCs/>
        </w:rPr>
        <w:t>Pakiet nr 1 poz. 22</w:t>
      </w:r>
    </w:p>
    <w:p w:rsidR="00671FB2" w:rsidRPr="00671FB2" w:rsidRDefault="00671FB2" w:rsidP="00671FB2">
      <w:pPr>
        <w:jc w:val="both"/>
      </w:pPr>
      <w:r w:rsidRPr="00671FB2">
        <w:t>Czy Zamawiający wyrazi zgodę na zaoferowanie zestawu do operacji żylaków odbytu o gramaturze 57,5  g/m2, odporności na przenikanie cieczy 125 cmH2O oraz następującym składzie:</w:t>
      </w:r>
    </w:p>
    <w:p w:rsidR="00671FB2" w:rsidRPr="00671FB2" w:rsidRDefault="00671FB2" w:rsidP="00671FB2">
      <w:pPr>
        <w:jc w:val="both"/>
        <w:rPr>
          <w:bCs/>
          <w:lang w:eastAsia="zh-CN"/>
        </w:rPr>
      </w:pPr>
      <w:r w:rsidRPr="00671FB2">
        <w:rPr>
          <w:bCs/>
          <w:lang w:eastAsia="zh-CN"/>
        </w:rPr>
        <w:t>1 serweta na stolik instrumentariuszki 150 cm x 190 cm</w:t>
      </w:r>
      <w:r w:rsidRPr="00671FB2">
        <w:rPr>
          <w:bCs/>
          <w:lang w:eastAsia="zh-CN"/>
        </w:rPr>
        <w:br/>
        <w:t>4 ręczniki 30 cm x 40 cm</w:t>
      </w:r>
      <w:r w:rsidRPr="00671FB2">
        <w:rPr>
          <w:bCs/>
          <w:lang w:eastAsia="zh-CN"/>
        </w:rPr>
        <w:br/>
        <w:t xml:space="preserve">1 serweta na stolik </w:t>
      </w:r>
      <w:proofErr w:type="spellStart"/>
      <w:r w:rsidRPr="00671FB2">
        <w:rPr>
          <w:bCs/>
          <w:lang w:eastAsia="zh-CN"/>
        </w:rPr>
        <w:t>Mayo</w:t>
      </w:r>
      <w:proofErr w:type="spellEnd"/>
      <w:r w:rsidRPr="00671FB2">
        <w:rPr>
          <w:bCs/>
          <w:lang w:eastAsia="zh-CN"/>
        </w:rPr>
        <w:t xml:space="preserve"> 80 cm x 145 cm</w:t>
      </w:r>
      <w:r w:rsidRPr="00671FB2">
        <w:rPr>
          <w:bCs/>
          <w:lang w:eastAsia="zh-CN"/>
        </w:rPr>
        <w:br/>
      </w:r>
      <w:r w:rsidRPr="00671FB2">
        <w:rPr>
          <w:bCs/>
          <w:lang w:eastAsia="zh-CN"/>
        </w:rPr>
        <w:lastRenderedPageBreak/>
        <w:t>1 serweta brzu</w:t>
      </w:r>
      <w:r>
        <w:rPr>
          <w:bCs/>
          <w:lang w:eastAsia="zh-CN"/>
        </w:rPr>
        <w:t xml:space="preserve">szno - kroczowa 260 cm x 310 cm </w:t>
      </w:r>
      <w:r w:rsidRPr="00671FB2">
        <w:rPr>
          <w:bCs/>
          <w:lang w:eastAsia="zh-CN"/>
        </w:rPr>
        <w:t>ze zintegrowanymi os</w:t>
      </w:r>
      <w:r>
        <w:rPr>
          <w:bCs/>
          <w:lang w:eastAsia="zh-CN"/>
        </w:rPr>
        <w:t xml:space="preserve">łonami na kończyny dolne 125 cm </w:t>
      </w:r>
      <w:r w:rsidRPr="00671FB2">
        <w:rPr>
          <w:bCs/>
          <w:lang w:eastAsia="zh-CN"/>
        </w:rPr>
        <w:t>z otworem w okolicy jamy brzusznej 35 cm x 37 cm otoczonym fo</w:t>
      </w:r>
      <w:r>
        <w:rPr>
          <w:bCs/>
          <w:lang w:eastAsia="zh-CN"/>
        </w:rPr>
        <w:t xml:space="preserve">lią chirurgiczną (rozmiar okna) </w:t>
      </w:r>
      <w:r w:rsidRPr="00671FB2">
        <w:rPr>
          <w:bCs/>
          <w:lang w:eastAsia="zh-CN"/>
        </w:rPr>
        <w:t>z otworem na krocze 10 cm x 15 cm, z dwoma zintegrowanymi dwukomorowymi kieszeniami na narzędzia, z os</w:t>
      </w:r>
      <w:r>
        <w:rPr>
          <w:bCs/>
          <w:lang w:eastAsia="zh-CN"/>
        </w:rPr>
        <w:t xml:space="preserve">łoną podpórki na kończyny górne </w:t>
      </w:r>
      <w:r w:rsidRPr="00671FB2">
        <w:rPr>
          <w:bCs/>
          <w:lang w:eastAsia="zh-CN"/>
        </w:rPr>
        <w:t>ze zintegrowanymi uchwytami do przewodów i drenów?</w:t>
      </w:r>
    </w:p>
    <w:p w:rsidR="00671FB2" w:rsidRDefault="00671FB2" w:rsidP="00671FB2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Pr="00671FB2">
        <w:rPr>
          <w:b/>
        </w:rPr>
        <w:t>Zamawiający dopuszcza.</w:t>
      </w:r>
    </w:p>
    <w:p w:rsidR="00671FB2" w:rsidRPr="00671FB2" w:rsidRDefault="00671FB2" w:rsidP="00671FB2">
      <w:pPr>
        <w:jc w:val="both"/>
        <w:rPr>
          <w:rFonts w:eastAsiaTheme="majorEastAsia"/>
        </w:rPr>
      </w:pPr>
    </w:p>
    <w:p w:rsidR="00671FB2" w:rsidRDefault="00671FB2" w:rsidP="00671FB2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671FB2" w:rsidRDefault="00671FB2" w:rsidP="00671FB2">
      <w:pPr>
        <w:jc w:val="both"/>
        <w:rPr>
          <w:bCs/>
          <w:lang w:eastAsia="zh-CN"/>
        </w:rPr>
      </w:pPr>
      <w:r w:rsidRPr="00671FB2">
        <w:rPr>
          <w:b/>
          <w:bCs/>
          <w:lang w:eastAsia="zh-CN"/>
        </w:rPr>
        <w:t>Pakiet nr 1 poz. 23</w:t>
      </w:r>
      <w:r>
        <w:rPr>
          <w:bCs/>
          <w:lang w:eastAsia="zh-CN"/>
        </w:rPr>
        <w:t xml:space="preserve"> </w:t>
      </w:r>
    </w:p>
    <w:p w:rsidR="00671FB2" w:rsidRPr="00671FB2" w:rsidRDefault="00671FB2" w:rsidP="00671FB2">
      <w:pPr>
        <w:jc w:val="both"/>
      </w:pPr>
      <w:r w:rsidRPr="00671FB2">
        <w:rPr>
          <w:rFonts w:eastAsiaTheme="majorEastAsia"/>
        </w:rPr>
        <w:t>Zwracamy się z prośbą o wyłączenie tej pozycji do odrębnego pakietu, co pozwoli na złożenie konkurencyjnej oferty i umoż</w:t>
      </w:r>
      <w:r w:rsidRPr="00671FB2">
        <w:t>liwi Państwu dokonanie wyboru najkorzystniejszej  oferty spośród większej liczby otrzymanych ofert, a także pozwolą na zaoszczędzenie środków przeznaczonych na realizację zamówienia.</w:t>
      </w:r>
    </w:p>
    <w:p w:rsidR="00671FB2" w:rsidRPr="00671FB2" w:rsidRDefault="00671FB2" w:rsidP="00671FB2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>
        <w:rPr>
          <w:b/>
        </w:rPr>
        <w:t xml:space="preserve">Zamawiający wydziela pozycję 23 do osobnego Pakietu. W przypadku przystępowania do Pakietu nr 1 prosimy o usunięciu ostatniej pozycji. </w:t>
      </w:r>
    </w:p>
    <w:p w:rsidR="00671FB2" w:rsidRPr="00671FB2" w:rsidRDefault="00671FB2" w:rsidP="00671FB2">
      <w:pPr>
        <w:jc w:val="both"/>
        <w:rPr>
          <w:bCs/>
          <w:lang w:eastAsia="zh-CN"/>
        </w:rPr>
      </w:pPr>
    </w:p>
    <w:p w:rsidR="008870E0" w:rsidRDefault="008870E0" w:rsidP="008870E0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2, pozycja 1</w:t>
      </w:r>
    </w:p>
    <w:p w:rsidR="008870E0" w:rsidRPr="008870E0" w:rsidRDefault="008870E0" w:rsidP="008870E0">
      <w:pPr>
        <w:jc w:val="both"/>
      </w:pPr>
      <w:r w:rsidRPr="008870E0">
        <w:t>Czy Zamawiający dopuści podanie ceny za opakowanie handlowe a’10sztuk, z przeliczeniem zamawianej ilości?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AF6FD3" w:rsidRPr="00671FB2">
        <w:rPr>
          <w:b/>
        </w:rPr>
        <w:t>Zamawiający dopuszcza.</w:t>
      </w:r>
    </w:p>
    <w:p w:rsidR="00671FB2" w:rsidRPr="00671FB2" w:rsidRDefault="00671FB2" w:rsidP="00671FB2">
      <w:pPr>
        <w:jc w:val="both"/>
        <w:rPr>
          <w:rFonts w:eastAsiaTheme="majorEastAsia"/>
        </w:rPr>
      </w:pPr>
    </w:p>
    <w:p w:rsidR="008870E0" w:rsidRDefault="008870E0" w:rsidP="008870E0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2, pozycja 2</w:t>
      </w:r>
    </w:p>
    <w:p w:rsidR="008870E0" w:rsidRPr="008870E0" w:rsidRDefault="008870E0" w:rsidP="008870E0">
      <w:pPr>
        <w:jc w:val="both"/>
      </w:pPr>
      <w:r w:rsidRPr="008870E0">
        <w:t xml:space="preserve">Czy Zamawiający dopuści podanie ceny za opakowanie handlowe a’100sztuk, </w:t>
      </w:r>
      <w:r>
        <w:t xml:space="preserve">                             </w:t>
      </w:r>
      <w:r w:rsidRPr="008870E0">
        <w:t>z przeliczeniem zamawianej ilości?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AF6FD3" w:rsidRPr="00671FB2">
        <w:rPr>
          <w:b/>
        </w:rPr>
        <w:t>Zamawiający dopuszcza.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2, pozycja 7</w:t>
      </w:r>
    </w:p>
    <w:p w:rsidR="008870E0" w:rsidRPr="008870E0" w:rsidRDefault="008870E0" w:rsidP="008870E0">
      <w:pPr>
        <w:jc w:val="both"/>
      </w:pPr>
      <w:r w:rsidRPr="008870E0">
        <w:t xml:space="preserve">Czy Zamawiający dopuści podanie ceny za opakowanie handlowe a’100sztuk, </w:t>
      </w:r>
      <w:r>
        <w:t xml:space="preserve">                           </w:t>
      </w:r>
      <w:r w:rsidRPr="008870E0">
        <w:t>z przeliczeniem zamawianej ilości?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AF6FD3" w:rsidRPr="00671FB2">
        <w:rPr>
          <w:b/>
        </w:rPr>
        <w:t>Zamawiający dopuszcza.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2, pozycja 12</w:t>
      </w:r>
    </w:p>
    <w:p w:rsidR="008870E0" w:rsidRPr="008870E0" w:rsidRDefault="008870E0" w:rsidP="008870E0">
      <w:pPr>
        <w:jc w:val="both"/>
      </w:pPr>
      <w:r w:rsidRPr="008870E0">
        <w:t>Czy Zamawiający ma na myśli podkład 50cm x 60m czy 50cm x 60cm?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10</w:t>
      </w:r>
      <w:r w:rsidRPr="004E5CA6">
        <w:rPr>
          <w:b/>
        </w:rPr>
        <w:t>:</w:t>
      </w:r>
      <w:r w:rsidRPr="005234D4">
        <w:t xml:space="preserve"> </w:t>
      </w:r>
      <w:r w:rsidR="00AF6FD3" w:rsidRPr="00AF6FD3">
        <w:rPr>
          <w:b/>
        </w:rPr>
        <w:t>50x60 lub opcjonalnie 50x80 z przeliczeniem ilości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2, pozycja 12</w:t>
      </w:r>
    </w:p>
    <w:p w:rsidR="008870E0" w:rsidRPr="008870E0" w:rsidRDefault="008870E0" w:rsidP="008870E0">
      <w:pPr>
        <w:jc w:val="both"/>
      </w:pPr>
      <w:r w:rsidRPr="008870E0">
        <w:t>Czy Zamawiający ma n</w:t>
      </w:r>
      <w:r w:rsidR="00AF6FD3">
        <w:t>a myśli prześcieradło włókninowe</w:t>
      </w:r>
      <w:r w:rsidRPr="008870E0">
        <w:t xml:space="preserve"> czy celulozowe?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="00AF6FD3" w:rsidRPr="00AF6FD3">
        <w:rPr>
          <w:b/>
        </w:rPr>
        <w:t>podkład bibułowy w rolce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4, pozycja 1</w:t>
      </w:r>
    </w:p>
    <w:p w:rsidR="008870E0" w:rsidRPr="008870E0" w:rsidRDefault="008870E0" w:rsidP="008870E0">
      <w:pPr>
        <w:jc w:val="both"/>
      </w:pPr>
      <w:r w:rsidRPr="008870E0">
        <w:t xml:space="preserve">Czy Zamawiający dopuści podkład nieprzemakalny wykonany z pulpy laminowanej w rozmiarze 80x210cm, wzmocnione 48 nitkami, o gramaturze 38g/m2? W przypadku negatywnej odpowiedzi zwracam się z prośbą </w:t>
      </w:r>
      <w:r w:rsidRPr="008870E0">
        <w:br/>
        <w:t>o wydzielenie w/w pozycji do osobnego pakietu?</w:t>
      </w:r>
    </w:p>
    <w:p w:rsidR="008870E0" w:rsidRDefault="008870E0" w:rsidP="008870E0">
      <w:pPr>
        <w:jc w:val="both"/>
        <w:rPr>
          <w:b/>
        </w:rPr>
      </w:pPr>
      <w:r>
        <w:rPr>
          <w:b/>
        </w:rPr>
        <w:lastRenderedPageBreak/>
        <w:t>Ad 12</w:t>
      </w:r>
      <w:r w:rsidRPr="004E5CA6">
        <w:rPr>
          <w:b/>
        </w:rPr>
        <w:t>:</w:t>
      </w:r>
      <w:r w:rsidRPr="005234D4">
        <w:t xml:space="preserve"> </w:t>
      </w:r>
      <w:r w:rsidR="00AF6FD3" w:rsidRPr="00671FB2">
        <w:rPr>
          <w:b/>
        </w:rPr>
        <w:t>Zamawiający dopuszcza.</w:t>
      </w:r>
    </w:p>
    <w:p w:rsidR="008870E0" w:rsidRDefault="008870E0" w:rsidP="008870E0">
      <w:pPr>
        <w:jc w:val="both"/>
        <w:rPr>
          <w:b/>
        </w:rPr>
      </w:pPr>
    </w:p>
    <w:p w:rsidR="008870E0" w:rsidRDefault="008870E0" w:rsidP="008870E0">
      <w:pPr>
        <w:jc w:val="both"/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4, pozycja 2</w:t>
      </w:r>
    </w:p>
    <w:p w:rsidR="008870E0" w:rsidRPr="008870E0" w:rsidRDefault="008870E0" w:rsidP="008870E0">
      <w:pPr>
        <w:jc w:val="both"/>
      </w:pPr>
      <w:r w:rsidRPr="008870E0">
        <w:t xml:space="preserve">Czy Zamawiający dopuści koszule dla położnic o parametrach zgodnych z norma 13795 </w:t>
      </w:r>
      <w:r>
        <w:t xml:space="preserve">        </w:t>
      </w:r>
      <w:r w:rsidRPr="008870E0">
        <w:t>tj. wytrzymałości na rozerwanie na sucho 77,9 kpa, na mokro 102kpa, oraz nieprzemakalności 25,5 cmH2O?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13</w:t>
      </w:r>
      <w:r w:rsidRPr="004E5CA6">
        <w:rPr>
          <w:b/>
        </w:rPr>
        <w:t>:</w:t>
      </w:r>
      <w:r w:rsidRPr="005234D4">
        <w:t xml:space="preserve"> </w:t>
      </w:r>
      <w:r w:rsidR="00AF6FD3" w:rsidRPr="00671FB2">
        <w:rPr>
          <w:b/>
        </w:rPr>
        <w:t>Zamawiający dopuszcza.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jc w:val="both"/>
        <w:rPr>
          <w:b/>
        </w:rPr>
      </w:pPr>
      <w:r>
        <w:rPr>
          <w:b/>
        </w:rPr>
        <w:t>Pyt 14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5</w:t>
      </w:r>
    </w:p>
    <w:p w:rsidR="008870E0" w:rsidRPr="008870E0" w:rsidRDefault="008870E0" w:rsidP="008870E0">
      <w:pPr>
        <w:jc w:val="both"/>
      </w:pPr>
      <w:r w:rsidRPr="008870E0">
        <w:t xml:space="preserve">Czy Zamawiający dopuści ubranie chirurgiczne wykonane z włókniny polipropylenowej </w:t>
      </w:r>
      <w:r>
        <w:t xml:space="preserve">              </w:t>
      </w:r>
      <w:r w:rsidRPr="008870E0">
        <w:t>o gramaturze 47g/m2, o odporności na wypychanie na sucho 106kPa, czystości pod względem cząstek stałych 2,0 IPM, pylenie 2,1 log10, pozostałe parametry techniczne bez zmian?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14</w:t>
      </w:r>
      <w:r w:rsidRPr="004E5CA6">
        <w:rPr>
          <w:b/>
        </w:rPr>
        <w:t>:</w:t>
      </w:r>
      <w:r w:rsidRPr="005234D4">
        <w:t xml:space="preserve"> </w:t>
      </w:r>
      <w:r w:rsidR="00AF6FD3" w:rsidRPr="00AF6FD3">
        <w:rPr>
          <w:b/>
        </w:rPr>
        <w:t>Zgodnie z SIWZ</w:t>
      </w:r>
    </w:p>
    <w:p w:rsidR="008870E0" w:rsidRPr="008870E0" w:rsidRDefault="008870E0" w:rsidP="008870E0">
      <w:pPr>
        <w:jc w:val="both"/>
      </w:pPr>
    </w:p>
    <w:p w:rsidR="008870E0" w:rsidRDefault="008870E0" w:rsidP="008870E0">
      <w:pPr>
        <w:jc w:val="both"/>
        <w:rPr>
          <w:b/>
        </w:rPr>
      </w:pPr>
      <w:r>
        <w:rPr>
          <w:b/>
        </w:rPr>
        <w:t>Pyt 15</w:t>
      </w:r>
      <w:r w:rsidRPr="00543030">
        <w:rPr>
          <w:b/>
        </w:rPr>
        <w:t xml:space="preserve">: </w:t>
      </w:r>
    </w:p>
    <w:p w:rsidR="008870E0" w:rsidRPr="008870E0" w:rsidRDefault="008870E0" w:rsidP="008870E0">
      <w:pPr>
        <w:jc w:val="both"/>
        <w:rPr>
          <w:b/>
        </w:rPr>
      </w:pPr>
      <w:r w:rsidRPr="008870E0">
        <w:rPr>
          <w:b/>
        </w:rPr>
        <w:t>Pakiet 5</w:t>
      </w:r>
    </w:p>
    <w:p w:rsidR="008870E0" w:rsidRPr="008870E0" w:rsidRDefault="008870E0" w:rsidP="008870E0">
      <w:pPr>
        <w:jc w:val="both"/>
      </w:pPr>
      <w:r w:rsidRPr="008870E0">
        <w:t xml:space="preserve">Czy Zamawiający dopuści ubranie chirurgiczne dostępne tylko w rozmiarach </w:t>
      </w:r>
      <w:proofErr w:type="spellStart"/>
      <w:r w:rsidRPr="008870E0">
        <w:t>S-XXL</w:t>
      </w:r>
      <w:proofErr w:type="spellEnd"/>
      <w:r w:rsidRPr="008870E0">
        <w:t xml:space="preserve"> oraz tylko w kolorze niebieskim?</w:t>
      </w:r>
    </w:p>
    <w:p w:rsidR="008870E0" w:rsidRPr="00671FB2" w:rsidRDefault="008870E0" w:rsidP="008870E0">
      <w:pPr>
        <w:jc w:val="both"/>
        <w:rPr>
          <w:b/>
        </w:rPr>
      </w:pPr>
      <w:r>
        <w:rPr>
          <w:b/>
        </w:rPr>
        <w:t>Ad 15</w:t>
      </w:r>
      <w:r w:rsidRPr="004E5CA6">
        <w:rPr>
          <w:b/>
        </w:rPr>
        <w:t>:</w:t>
      </w:r>
      <w:r w:rsidRPr="005234D4">
        <w:t xml:space="preserve"> </w:t>
      </w:r>
      <w:r w:rsidR="00AF6FD3" w:rsidRPr="00AF6FD3">
        <w:rPr>
          <w:b/>
        </w:rPr>
        <w:t>Zgodnie z SIWZ</w:t>
      </w:r>
    </w:p>
    <w:p w:rsidR="008870E0" w:rsidRPr="008870E0" w:rsidRDefault="008870E0" w:rsidP="008870E0">
      <w:pPr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16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poz.1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 xml:space="preserve">Zwracamy się z prośbą o dopuszczenie zestawu uniwersalnego posiadającego serwetę na stolik instrumentariuszki o wymiarze 140cm x 190cm? 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16</w:t>
      </w:r>
      <w:r w:rsidRPr="004E5CA6">
        <w:rPr>
          <w:b/>
        </w:rPr>
        <w:t>:</w:t>
      </w:r>
      <w:r w:rsidRPr="005234D4">
        <w:t xml:space="preserve"> </w:t>
      </w:r>
      <w:r w:rsidRPr="00671FB2">
        <w:rPr>
          <w:b/>
        </w:rPr>
        <w:t>Zamawiający dopuszcza.</w:t>
      </w:r>
    </w:p>
    <w:p w:rsidR="008870E0" w:rsidRPr="008870E0" w:rsidRDefault="008870E0" w:rsidP="008870E0">
      <w:pPr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17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poz.4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 xml:space="preserve">Zwracamy się z prośbą o dopuszczenie zestawu do laparoskopii w którym w miejsce taśmy samoprzylepnej typu rzep, taśmy samoprzylepnej 9cm x 49cm jest serweta, która posiada  zintegrowane nogawice i dwie podwójne kieszenie na instrumenty chirurgiczne o wym. 40x73 cm, po dwóch stronach okna wzmocnienia o wymiarach 16x50cm z 8. uchwytami (otworami) na przewody, a dopuszczenie osłony na kamerę z folii z taśmami </w:t>
      </w:r>
      <w:proofErr w:type="spellStart"/>
      <w:r w:rsidRPr="00AF6FD3">
        <w:t>lepnymi</w:t>
      </w:r>
      <w:proofErr w:type="spellEnd"/>
      <w:r w:rsidRPr="00AF6FD3">
        <w:t xml:space="preserve"> na końcu o wymiarze 13cm x 250cm pakowanej osobno?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17</w:t>
      </w:r>
      <w:r w:rsidRPr="004E5CA6">
        <w:rPr>
          <w:b/>
        </w:rPr>
        <w:t>:</w:t>
      </w:r>
      <w:r w:rsidRPr="005234D4">
        <w:t xml:space="preserve"> </w:t>
      </w:r>
      <w:r w:rsidRPr="00AF6FD3">
        <w:rPr>
          <w:b/>
        </w:rPr>
        <w:t>Zgodnie z SIWZ</w:t>
      </w:r>
      <w:r w:rsidR="00890419">
        <w:rPr>
          <w:b/>
        </w:rPr>
        <w:t xml:space="preserve">; </w:t>
      </w:r>
      <w:r w:rsidR="00890419" w:rsidRPr="00890419">
        <w:rPr>
          <w:b/>
        </w:rPr>
        <w:t xml:space="preserve">taśma samoprzylepna typu rzep, taśma samoprzylepna </w:t>
      </w:r>
      <w:r w:rsidR="00890419">
        <w:rPr>
          <w:b/>
        </w:rPr>
        <w:t xml:space="preserve">             </w:t>
      </w:r>
      <w:r w:rsidR="00890419" w:rsidRPr="00890419">
        <w:rPr>
          <w:b/>
        </w:rPr>
        <w:t>9cm x 49cm i osłona na kamerę (dopuszczalny wymiar 13x250) mogą być pakowane osobno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18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poz.5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>Zwracamy się z prośbą o podanie ilości zestawów w formularzu cenowym?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18</w:t>
      </w:r>
      <w:r w:rsidRPr="004E5CA6">
        <w:rPr>
          <w:b/>
        </w:rPr>
        <w:t>:</w:t>
      </w:r>
      <w:r w:rsidRPr="005234D4">
        <w:t xml:space="preserve"> </w:t>
      </w:r>
      <w:r w:rsidR="00890419" w:rsidRPr="00890419">
        <w:rPr>
          <w:b/>
        </w:rPr>
        <w:t>300 zestawów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19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poz.16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>Zwracamy się z prośbą o dopuszczenie sterylnej osłony na kończynę tzw. Nogawica, rozmiar 35x125cm pozostałe parametry zgodne?</w:t>
      </w:r>
    </w:p>
    <w:p w:rsidR="00AF6FD3" w:rsidRDefault="00AF6FD3" w:rsidP="00AF6FD3">
      <w:pPr>
        <w:jc w:val="both"/>
        <w:rPr>
          <w:b/>
        </w:rPr>
      </w:pPr>
      <w:r>
        <w:rPr>
          <w:b/>
        </w:rPr>
        <w:lastRenderedPageBreak/>
        <w:t>Ad 19</w:t>
      </w:r>
      <w:r w:rsidRPr="004E5CA6">
        <w:rPr>
          <w:b/>
        </w:rPr>
        <w:t>:</w:t>
      </w:r>
      <w:r w:rsidRPr="005234D4">
        <w:t xml:space="preserve"> </w:t>
      </w:r>
      <w:r w:rsidR="00890419" w:rsidRPr="00671FB2">
        <w:rPr>
          <w:b/>
        </w:rPr>
        <w:t>Zamawiający dopuszcza.</w:t>
      </w:r>
    </w:p>
    <w:p w:rsidR="00AF6FD3" w:rsidRDefault="00AF6FD3" w:rsidP="00AF6FD3">
      <w:pPr>
        <w:jc w:val="both"/>
        <w:rPr>
          <w:b/>
        </w:rPr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20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poz.18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>Zwracamy się z prośbą o wyjaśnienie czy w tej pozycji Zamawiający oczekuje fartucha standardowego bez wzmocnień?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20</w:t>
      </w:r>
      <w:r w:rsidRPr="004E5CA6">
        <w:rPr>
          <w:b/>
        </w:rPr>
        <w:t>:</w:t>
      </w:r>
      <w:r w:rsidRPr="005234D4">
        <w:t xml:space="preserve"> </w:t>
      </w:r>
      <w:r w:rsidR="00890419" w:rsidRPr="00890419">
        <w:rPr>
          <w:b/>
        </w:rPr>
        <w:t>Tak</w:t>
      </w:r>
    </w:p>
    <w:p w:rsidR="00AF6FD3" w:rsidRPr="00AF6FD3" w:rsidRDefault="00AF6FD3" w:rsidP="00AF6FD3">
      <w:pPr>
        <w:jc w:val="both"/>
        <w:rPr>
          <w:b/>
        </w:rPr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21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poz.18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>Zwracamy się z prośbą o dopuszczenie sterylnego fartucha chirurgicznego standardowego wykonanego z włókniny typu SMMMS, wyposażonego w szwy ultradźwiękowe na całej długości rękawa w rozmiarach M, L, XL, XXL, XXXL?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21</w:t>
      </w:r>
      <w:r w:rsidRPr="004E5CA6">
        <w:rPr>
          <w:b/>
        </w:rPr>
        <w:t>:</w:t>
      </w:r>
      <w:r w:rsidRPr="005234D4">
        <w:t xml:space="preserve"> </w:t>
      </w:r>
      <w:r w:rsidR="00890419" w:rsidRPr="00671FB2">
        <w:rPr>
          <w:b/>
        </w:rPr>
        <w:t>Zamawiający dopuszcza.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22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 w:rsidRPr="00AF6FD3">
        <w:rPr>
          <w:b/>
        </w:rPr>
        <w:t>Pakiet 1 poz.23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AF6FD3">
        <w:t>Zwracamy się z prośbą o dopuszczenie poszwy o wymiarze 150cm x 210cm?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22</w:t>
      </w:r>
      <w:r w:rsidRPr="004E5CA6">
        <w:rPr>
          <w:b/>
        </w:rPr>
        <w:t>:</w:t>
      </w:r>
      <w:r w:rsidRPr="005234D4">
        <w:t xml:space="preserve"> </w:t>
      </w:r>
      <w:r w:rsidR="00890419" w:rsidRPr="00671FB2">
        <w:rPr>
          <w:b/>
        </w:rPr>
        <w:t>Zamawiający dopuszcza.</w:t>
      </w:r>
      <w:r w:rsidR="00890419">
        <w:rPr>
          <w:b/>
        </w:rPr>
        <w:t xml:space="preserve"> Poz. 23 przeniesiona do odrębnego Pakietu nr 6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23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jc w:val="both"/>
        <w:rPr>
          <w:b/>
        </w:rPr>
      </w:pPr>
      <w:r w:rsidRPr="00AF6FD3">
        <w:rPr>
          <w:b/>
        </w:rPr>
        <w:t>Pytania do wzoru umowy</w:t>
      </w:r>
    </w:p>
    <w:p w:rsidR="00AF6FD3" w:rsidRPr="00AF6FD3" w:rsidRDefault="00AF6FD3" w:rsidP="00AF6FD3">
      <w:pPr>
        <w:jc w:val="both"/>
        <w:rPr>
          <w:lang w:eastAsia="en-US"/>
        </w:rPr>
      </w:pPr>
      <w:r w:rsidRPr="00AF6FD3">
        <w:t xml:space="preserve">Prosimy o modyfikację zapisu projektu umowy dotyczącego kar umownych poprzez ich zmniejszenie do wysokości 0,1 % (jednak nie więcej niż 50 zł za jeden dzień) w § 6 ust. 2, 3 i 4. Pragniemy podkreślić, że zastrzeżone kary umowne mogą zostać uznane za wygórowane i narażają Wykonawcę na odpowiedzialność niewspółmiernie wysoką do ewentualnych naruszeń. Ponadto, w przypadku obniżenia wysokości kar umownych interes Zamawiającego nie zostanie zagrożony, ponieważ ma możliwość dochodzenia odszkodowania uzupełniającego na zasadach ogólnych. </w:t>
      </w:r>
    </w:p>
    <w:p w:rsidR="00AF6FD3" w:rsidRPr="00671FB2" w:rsidRDefault="00AF6FD3" w:rsidP="00AF6FD3">
      <w:pPr>
        <w:jc w:val="both"/>
        <w:rPr>
          <w:b/>
        </w:rPr>
      </w:pPr>
      <w:r>
        <w:rPr>
          <w:b/>
        </w:rPr>
        <w:t>Ad 23</w:t>
      </w:r>
      <w:r w:rsidRPr="004E5CA6">
        <w:rPr>
          <w:b/>
        </w:rPr>
        <w:t>:</w:t>
      </w:r>
      <w:r w:rsidRPr="005234D4">
        <w:t xml:space="preserve"> </w:t>
      </w:r>
      <w:r w:rsidRPr="00AF6FD3">
        <w:rPr>
          <w:b/>
        </w:rPr>
        <w:t>Zgodnie z SIWZ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24</w:t>
      </w:r>
      <w:r w:rsidRPr="00543030">
        <w:rPr>
          <w:b/>
        </w:rPr>
        <w:t xml:space="preserve">: </w:t>
      </w:r>
    </w:p>
    <w:p w:rsidR="00AF6FD3" w:rsidRPr="00AF6FD3" w:rsidRDefault="00AF6FD3" w:rsidP="00AF6FD3">
      <w:pPr>
        <w:jc w:val="both"/>
        <w:rPr>
          <w:b/>
        </w:rPr>
      </w:pPr>
      <w:r w:rsidRPr="00AF6FD3">
        <w:rPr>
          <w:b/>
        </w:rPr>
        <w:t>Pytania do wzoru umowy</w:t>
      </w:r>
    </w:p>
    <w:p w:rsidR="00AF6FD3" w:rsidRPr="00AF6FD3" w:rsidRDefault="00AF6FD3" w:rsidP="00AF6FD3">
      <w:pPr>
        <w:jc w:val="both"/>
      </w:pPr>
      <w:r w:rsidRPr="00AF6FD3">
        <w:t xml:space="preserve">Prosimy o dodanie do projektu umowy zapisu § 7 ust. 1 </w:t>
      </w:r>
      <w:proofErr w:type="spellStart"/>
      <w:r w:rsidRPr="00AF6FD3">
        <w:t>pkt</w:t>
      </w:r>
      <w:proofErr w:type="spellEnd"/>
      <w:r w:rsidRPr="00AF6FD3">
        <w:t xml:space="preserve"> 4) o następującej treści: „Zamawiający dopuszcza możliwość zmiany ceny w przypadku zmiany cen producenta lub w przypadku zmiany w czasie trwania umowy kursu dolara amerykańskiego w stosunku do złotego o co najmniej 5%. W takim przypadku zmiana umowy nastąpi w formie aneksu.” 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>
        <w:rPr>
          <w:b/>
        </w:rPr>
        <w:t>Ad 24</w:t>
      </w:r>
      <w:r w:rsidRPr="004E5CA6">
        <w:rPr>
          <w:b/>
        </w:rPr>
        <w:t>:</w:t>
      </w:r>
      <w:r w:rsidRPr="00AF6FD3">
        <w:rPr>
          <w:b/>
        </w:rPr>
        <w:t xml:space="preserve"> Zgodnie z SIWZ</w:t>
      </w:r>
    </w:p>
    <w:p w:rsid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AF6FD3" w:rsidRDefault="00AF6FD3" w:rsidP="00AF6FD3">
      <w:pPr>
        <w:jc w:val="both"/>
        <w:rPr>
          <w:b/>
        </w:rPr>
      </w:pPr>
      <w:r>
        <w:rPr>
          <w:b/>
        </w:rPr>
        <w:t>Pyt 25</w:t>
      </w:r>
      <w:r w:rsidRPr="00543030">
        <w:rPr>
          <w:b/>
        </w:rPr>
        <w:t xml:space="preserve">: </w:t>
      </w:r>
    </w:p>
    <w:p w:rsidR="00AF6FD3" w:rsidRDefault="00AF6FD3" w:rsidP="00AF6FD3">
      <w:pPr>
        <w:jc w:val="both"/>
        <w:rPr>
          <w:b/>
        </w:rPr>
      </w:pPr>
      <w:r w:rsidRPr="00AF6FD3">
        <w:rPr>
          <w:b/>
        </w:rPr>
        <w:t>Pytania do wzoru umowy</w:t>
      </w:r>
    </w:p>
    <w:p w:rsidR="00AF6FD3" w:rsidRPr="00AF6FD3" w:rsidRDefault="00AF6FD3" w:rsidP="00AF6FD3">
      <w:pPr>
        <w:jc w:val="both"/>
        <w:rPr>
          <w:b/>
        </w:rPr>
      </w:pPr>
      <w:r w:rsidRPr="00AF6FD3">
        <w:t>Prosimy o wykreślenie zapisu § 9 ust. 2 projektu umowy.</w:t>
      </w:r>
    </w:p>
    <w:p w:rsidR="00AF6FD3" w:rsidRP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>
        <w:rPr>
          <w:b/>
        </w:rPr>
        <w:t>Ad 25</w:t>
      </w:r>
      <w:r w:rsidRPr="004E5CA6">
        <w:rPr>
          <w:b/>
        </w:rPr>
        <w:t>:</w:t>
      </w:r>
      <w:r w:rsidRPr="00AF6FD3">
        <w:rPr>
          <w:b/>
        </w:rPr>
        <w:t xml:space="preserve"> Zgodnie z SIWZ</w:t>
      </w:r>
    </w:p>
    <w:p w:rsid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890419" w:rsidRDefault="00890419" w:rsidP="00890419">
      <w:pPr>
        <w:jc w:val="both"/>
        <w:rPr>
          <w:b/>
        </w:rPr>
      </w:pPr>
      <w:r>
        <w:rPr>
          <w:b/>
        </w:rPr>
        <w:t>Pyt 26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</w:rPr>
      </w:pPr>
      <w:r w:rsidRPr="00890419">
        <w:rPr>
          <w:b/>
        </w:rPr>
        <w:t>Pakiet nr 2 Poz.1</w:t>
      </w:r>
    </w:p>
    <w:p w:rsidR="00890419" w:rsidRDefault="00890419" w:rsidP="00890419">
      <w:r>
        <w:t xml:space="preserve">Czy zamawiający dopuści wycenę za opakowanie 10 </w:t>
      </w:r>
      <w:proofErr w:type="spellStart"/>
      <w:r>
        <w:t>szt</w:t>
      </w:r>
      <w:proofErr w:type="spellEnd"/>
      <w:r>
        <w:t xml:space="preserve"> z przeliczeniem?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26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Pr="00671FB2">
        <w:rPr>
          <w:b/>
        </w:rPr>
        <w:t>Zamawiający dopuszcza.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</w:p>
    <w:p w:rsidR="00890419" w:rsidRDefault="00890419" w:rsidP="00890419">
      <w:pPr>
        <w:jc w:val="both"/>
        <w:rPr>
          <w:b/>
        </w:rPr>
      </w:pPr>
      <w:r>
        <w:rPr>
          <w:b/>
        </w:rPr>
        <w:lastRenderedPageBreak/>
        <w:t>Pyt 27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</w:rPr>
      </w:pPr>
      <w:r w:rsidRPr="00890419">
        <w:rPr>
          <w:b/>
        </w:rPr>
        <w:t>Pakiet nr 2 Poz.1</w:t>
      </w:r>
    </w:p>
    <w:p w:rsidR="00890419" w:rsidRDefault="00890419" w:rsidP="00890419">
      <w:r>
        <w:t>Czy zamawiający dopuści fartuch włókninowy, rękaw zakończony bawełnianym mankietem ze ściągaczem?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27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Pr="00671FB2">
        <w:rPr>
          <w:b/>
        </w:rPr>
        <w:t>Zamawiający dopuszcza.</w:t>
      </w:r>
    </w:p>
    <w:p w:rsidR="00890419" w:rsidRDefault="00890419" w:rsidP="00890419"/>
    <w:p w:rsidR="00890419" w:rsidRDefault="00890419" w:rsidP="00890419">
      <w:pPr>
        <w:jc w:val="both"/>
        <w:rPr>
          <w:b/>
        </w:rPr>
      </w:pPr>
      <w:r>
        <w:rPr>
          <w:b/>
        </w:rPr>
        <w:t>Pyt 28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</w:rPr>
      </w:pPr>
      <w:r w:rsidRPr="00890419">
        <w:rPr>
          <w:b/>
        </w:rPr>
        <w:t xml:space="preserve">Pakiet nr 2 </w:t>
      </w:r>
      <w:r>
        <w:rPr>
          <w:b/>
        </w:rPr>
        <w:t>Poz.2</w:t>
      </w:r>
    </w:p>
    <w:p w:rsidR="00890419" w:rsidRDefault="00890419" w:rsidP="00890419">
      <w:r>
        <w:t>Czy zamawiający dopuści wycenę za opakowanie 100 szt. z przeliczeniem?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28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Pr="00671FB2">
        <w:rPr>
          <w:b/>
        </w:rPr>
        <w:t>Zamawiający dopuszcza.</w:t>
      </w:r>
    </w:p>
    <w:p w:rsidR="00890419" w:rsidRDefault="00890419" w:rsidP="00890419"/>
    <w:p w:rsidR="00890419" w:rsidRDefault="00890419" w:rsidP="00890419">
      <w:pPr>
        <w:jc w:val="both"/>
        <w:rPr>
          <w:b/>
        </w:rPr>
      </w:pPr>
      <w:r>
        <w:rPr>
          <w:b/>
        </w:rPr>
        <w:t>Pyt 29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</w:rPr>
      </w:pPr>
      <w:r w:rsidRPr="00890419">
        <w:rPr>
          <w:b/>
        </w:rPr>
        <w:t>Pakiet 4, poz. 1</w:t>
      </w:r>
    </w:p>
    <w:p w:rsidR="00890419" w:rsidRPr="008531B7" w:rsidRDefault="00890419" w:rsidP="00890419">
      <w:r w:rsidRPr="008531B7">
        <w:t xml:space="preserve">Czy Zamawiający wyrazi zgodę na zaoferowanie prześcieradeł w kolorze białym + 48 nitek w kolorze niebieskim, </w:t>
      </w:r>
      <w:proofErr w:type="spellStart"/>
      <w:r w:rsidRPr="008531B7">
        <w:t>rozm</w:t>
      </w:r>
      <w:proofErr w:type="spellEnd"/>
      <w:r w:rsidRPr="008531B7">
        <w:t>. 80 x 210 cm?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29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Pr="00671FB2">
        <w:rPr>
          <w:b/>
        </w:rPr>
        <w:t>Zamawiający dopuszcza.</w:t>
      </w:r>
    </w:p>
    <w:p w:rsidR="00890419" w:rsidRPr="00AF6FD3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890419" w:rsidRDefault="00890419" w:rsidP="00890419">
      <w:pPr>
        <w:jc w:val="both"/>
        <w:rPr>
          <w:b/>
        </w:rPr>
      </w:pPr>
      <w:r>
        <w:rPr>
          <w:b/>
        </w:rPr>
        <w:t>Pyt 30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</w:rPr>
      </w:pPr>
      <w:r w:rsidRPr="00890419">
        <w:rPr>
          <w:b/>
        </w:rPr>
        <w:t>Pakiet 4, poz. 2</w:t>
      </w:r>
    </w:p>
    <w:p w:rsidR="00890419" w:rsidRPr="00890419" w:rsidRDefault="00890419" w:rsidP="00890419">
      <w:pPr>
        <w:rPr>
          <w:b/>
          <w:bCs/>
          <w:color w:val="000000"/>
        </w:rPr>
      </w:pPr>
      <w:r w:rsidRPr="008531B7">
        <w:t>Czy Zamawiający wyrazi zgodę na zaoferowanie koszul w kolorze fioletowym?</w:t>
      </w:r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30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Pr="00671FB2">
        <w:rPr>
          <w:b/>
        </w:rPr>
        <w:t>Zamawiający dopuszcza.</w:t>
      </w:r>
    </w:p>
    <w:p w:rsidR="00AF6FD3" w:rsidRDefault="00AF6FD3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890419" w:rsidRDefault="00890419" w:rsidP="00890419">
      <w:pPr>
        <w:jc w:val="both"/>
        <w:rPr>
          <w:b/>
        </w:rPr>
      </w:pPr>
      <w:r>
        <w:rPr>
          <w:b/>
        </w:rPr>
        <w:t>Pyt 31</w:t>
      </w:r>
      <w:r w:rsidRPr="00543030">
        <w:rPr>
          <w:b/>
        </w:rPr>
        <w:t xml:space="preserve">: </w:t>
      </w:r>
    </w:p>
    <w:p w:rsidR="00890419" w:rsidRPr="00890419" w:rsidRDefault="00890419" w:rsidP="00890419">
      <w:pPr>
        <w:rPr>
          <w:b/>
          <w:bCs/>
          <w:color w:val="000000"/>
        </w:rPr>
      </w:pPr>
      <w:r w:rsidRPr="00890419">
        <w:rPr>
          <w:b/>
          <w:bCs/>
          <w:color w:val="000000"/>
        </w:rPr>
        <w:t>Pakiet nr 5</w:t>
      </w:r>
    </w:p>
    <w:p w:rsidR="00890419" w:rsidRPr="00890419" w:rsidRDefault="00890419" w:rsidP="00890419">
      <w:pPr>
        <w:jc w:val="both"/>
        <w:rPr>
          <w:b/>
          <w:bCs/>
        </w:rPr>
      </w:pPr>
      <w:r w:rsidRPr="008531B7">
        <w:t>Czy Zamawiający wyrazi zgodę na zaoferowanie ubrań z włókniny typu SMS o gramaturze 40 g/m</w:t>
      </w:r>
      <w:r w:rsidRPr="00890419">
        <w:rPr>
          <w:vertAlign w:val="superscript"/>
        </w:rPr>
        <w:t>2</w:t>
      </w:r>
      <w:r w:rsidRPr="008531B7">
        <w:t>, spełniających wymogi normy 13795, rozmiary XS – XXXL, pakowane jako komplety, spodnie bez kieszeni?</w:t>
      </w:r>
      <w:bookmarkStart w:id="0" w:name="_GoBack"/>
      <w:bookmarkEnd w:id="0"/>
    </w:p>
    <w:p w:rsidR="00890419" w:rsidRDefault="00890419" w:rsidP="00890419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31</w:t>
      </w:r>
      <w:r w:rsidRPr="004E5CA6">
        <w:rPr>
          <w:b/>
        </w:rPr>
        <w:t>:</w:t>
      </w:r>
      <w:r w:rsidRPr="00AF6FD3">
        <w:rPr>
          <w:b/>
        </w:rPr>
        <w:t xml:space="preserve"> Zgodnie z SIWZ</w:t>
      </w:r>
    </w:p>
    <w:p w:rsidR="00890419" w:rsidRDefault="00890419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32</w:t>
      </w:r>
      <w:r w:rsidRPr="00543030">
        <w:rPr>
          <w:b/>
        </w:rPr>
        <w:t xml:space="preserve">: </w:t>
      </w:r>
    </w:p>
    <w:p w:rsidR="00FB069C" w:rsidRPr="00D06FBE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 serwety dolnej z taśmą samoprzylepna 150x180 cm zamiast serwety dolnej z taśmą samoprzylepną 170-180x175 </w:t>
      </w:r>
      <w:proofErr w:type="spellStart"/>
      <w:r>
        <w:t>cm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32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33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1, 2, 3, 4, 6, </w:t>
      </w:r>
      <w:r w:rsidRPr="00262F1F">
        <w:t>7,</w:t>
      </w:r>
      <w:r>
        <w:rPr>
          <w:color w:val="FF0000"/>
        </w:rPr>
        <w:t xml:space="preserve"> </w:t>
      </w:r>
      <w:r>
        <w:t xml:space="preserve">8, 21, 22 osłony na stolik </w:t>
      </w:r>
      <w:proofErr w:type="spellStart"/>
      <w:r>
        <w:t>Mayo</w:t>
      </w:r>
      <w:proofErr w:type="spellEnd"/>
      <w:r>
        <w:t xml:space="preserve"> o wymiarach 80x140 cm zamiast osłony na stolik </w:t>
      </w:r>
      <w:proofErr w:type="spellStart"/>
      <w:r>
        <w:t>Mayo</w:t>
      </w:r>
      <w:proofErr w:type="spellEnd"/>
      <w:r>
        <w:t xml:space="preserve"> o wymiarach 79-80x145 </w:t>
      </w:r>
      <w:proofErr w:type="spellStart"/>
      <w:r>
        <w:t>cm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33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34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180/170 lub 102/50.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34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D756A5" w:rsidRDefault="00D756A5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D756A5" w:rsidRDefault="00D756A5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D756A5" w:rsidRDefault="00D756A5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lastRenderedPageBreak/>
        <w:t>Pyt 35</w:t>
      </w:r>
      <w:r w:rsidRPr="00543030">
        <w:rPr>
          <w:b/>
        </w:rPr>
        <w:t xml:space="preserve">: </w:t>
      </w:r>
    </w:p>
    <w:p w:rsidR="00FB069C" w:rsidRPr="00FB069C" w:rsidRDefault="00FB069C" w:rsidP="00FB069C">
      <w:pPr>
        <w:jc w:val="both"/>
        <w:rPr>
          <w:b/>
        </w:rPr>
      </w:pPr>
      <w:r w:rsidRPr="006F4CD8">
        <w:t xml:space="preserve">Zwracam się z prośbą do Zamawiającego o dopuszczenie w </w:t>
      </w:r>
      <w:r>
        <w:t xml:space="preserve">Pakiecie 1 Pozycji 2,3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min. 90/94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35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Pr="00AF6FD3" w:rsidRDefault="00FB069C" w:rsidP="00AF6FD3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36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>Zwracam się z prośbą</w:t>
      </w:r>
      <w:r>
        <w:t xml:space="preserve"> do Zamawiającego o doprecyzowanie wymaganej ilości </w:t>
      </w:r>
      <w:r w:rsidRPr="006F4CD8">
        <w:t xml:space="preserve">w </w:t>
      </w:r>
      <w:r>
        <w:t>Pakiecie 1 Pozycji 5.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36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>
        <w:rPr>
          <w:b/>
        </w:rPr>
        <w:t>300 zestawów</w:t>
      </w:r>
    </w:p>
    <w:p w:rsidR="00FB069C" w:rsidRPr="006F4CD8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37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5,6,7,8,14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min.180/155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37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38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9 taśmy </w:t>
      </w:r>
      <w:proofErr w:type="spellStart"/>
      <w:r>
        <w:t>lepnej</w:t>
      </w:r>
      <w:proofErr w:type="spellEnd"/>
      <w:r>
        <w:t xml:space="preserve"> 10x50 cm włókninowa, pakowana pojedynczo zamiast taśmy </w:t>
      </w:r>
      <w:proofErr w:type="spellStart"/>
      <w:r>
        <w:t>lepnej</w:t>
      </w:r>
      <w:proofErr w:type="spellEnd"/>
      <w:r>
        <w:t xml:space="preserve"> 9x49-50 cm włókninowa, pakowana pojedynczo.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38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39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>Pakiecie 1 Pozycji 10 sterylnej kieszeni jednokomorowej, samoprzylepnej o rozmiarze 110x30 cm na ssak i koagulacje zamiast sterylnej kieszeni jednokomorowej, samoprzylepnej o rozmiarze 40x35-38 cm na ssak i koagulacje.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39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40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12,13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min.102/50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40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41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15 serwety sterylnej zabiegowej wykonanej z włókniny barierowej o wymiarach 75x100 cm z taśmą </w:t>
      </w:r>
      <w:proofErr w:type="spellStart"/>
      <w:r>
        <w:t>lepną</w:t>
      </w:r>
      <w:proofErr w:type="spellEnd"/>
      <w:r>
        <w:t xml:space="preserve"> w wokół otworu o średnicy 6x8 cm, wykonanej z dwuwarstwowego laminatu nieprzemakalnego o wytrzymałości na wypychanie sucho/mokro min. 89/61 </w:t>
      </w:r>
      <w:proofErr w:type="spellStart"/>
      <w:r>
        <w:t>kPa</w:t>
      </w:r>
      <w:proofErr w:type="spellEnd"/>
      <w:r>
        <w:t xml:space="preserve"> zamiast serwety sterylnej zabiegowej wykonanej z włókniny barierowej o wymiarach 50x60 lub 75x90 cm z taśmą </w:t>
      </w:r>
      <w:proofErr w:type="spellStart"/>
      <w:r>
        <w:t>lepną</w:t>
      </w:r>
      <w:proofErr w:type="spellEnd"/>
      <w:r>
        <w:t xml:space="preserve"> w wokół otworu o średnicy 6x8 cm, wykonanej z dwuwarstwowego laminatu nieprzemakalnego o wytrzymałości na wypychanie sucho/mokro min. 82/67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41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42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16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min.131/112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lastRenderedPageBreak/>
        <w:t>Ad 42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D756A5" w:rsidRDefault="00D756A5" w:rsidP="00FB069C">
      <w:pPr>
        <w:jc w:val="both"/>
        <w:rPr>
          <w:b/>
        </w:rPr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43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17 sterylnego fartucha chirurgicznego wykonanego z włókniny typu </w:t>
      </w:r>
      <w:proofErr w:type="spellStart"/>
      <w:r>
        <w:t>Spunlaced</w:t>
      </w:r>
      <w:proofErr w:type="spellEnd"/>
      <w:r>
        <w:t xml:space="preserve"> o gramaturze min. 68 g/m2 oraz o podwyższonej odporności na sucho min. 211 </w:t>
      </w:r>
      <w:proofErr w:type="spellStart"/>
      <w:r>
        <w:t>kPa</w:t>
      </w:r>
      <w:proofErr w:type="spellEnd"/>
      <w:r>
        <w:t xml:space="preserve">, pozostałe parametry spełnione. 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43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44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17 sterylnego fartucha chirurgicznego wykonanego z włókniny typu </w:t>
      </w:r>
      <w:proofErr w:type="spellStart"/>
      <w:r>
        <w:t>Spunlaced</w:t>
      </w:r>
      <w:proofErr w:type="spellEnd"/>
      <w:r>
        <w:t xml:space="preserve"> zapakowanego bez dodatkowych dwóch ściereczek do wytarcia rąk o wymiarach 30-40x30-40 cm oraz bez zawinięcia w serwetę włókninową lub papier.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44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45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22 ręczników celulozowych 30x30 cm zamiast ręczników celulozowych 30x40 </w:t>
      </w:r>
      <w:proofErr w:type="spellStart"/>
      <w:r>
        <w:t>cm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45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46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>Pakiecie 1 Pozycji 22 ręczników celulozowych o gramaturze min. 59g/m2 zamiast ręczników celulozowych o gramaturze min. 62g/m2.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46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671FB2">
        <w:rPr>
          <w:b/>
        </w:rPr>
        <w:t>Zamawiający dopuszcza.</w:t>
      </w:r>
    </w:p>
    <w:p w:rsidR="00FB069C" w:rsidRDefault="00FB069C" w:rsidP="00FB069C">
      <w:pPr>
        <w:jc w:val="both"/>
      </w:pPr>
    </w:p>
    <w:p w:rsidR="00FB069C" w:rsidRDefault="00FB069C" w:rsidP="00FB069C">
      <w:pPr>
        <w:jc w:val="both"/>
        <w:rPr>
          <w:b/>
        </w:rPr>
      </w:pPr>
      <w:r>
        <w:rPr>
          <w:b/>
        </w:rPr>
        <w:t>Pyt 47</w:t>
      </w:r>
      <w:r w:rsidRPr="00543030">
        <w:rPr>
          <w:b/>
        </w:rPr>
        <w:t xml:space="preserve">: </w:t>
      </w:r>
    </w:p>
    <w:p w:rsidR="00FB069C" w:rsidRDefault="00FB069C" w:rsidP="00FB069C">
      <w:pPr>
        <w:jc w:val="both"/>
      </w:pPr>
      <w:r w:rsidRPr="006F4CD8">
        <w:t xml:space="preserve">Zwracam się z prośbą do Zamawiającego o dopuszczenie w </w:t>
      </w:r>
      <w:r>
        <w:t xml:space="preserve">Pakiecie 1 Pozycji 4 odporności na rozerwanie (wypychanie) na sucho/mokro: min. 89/61 </w:t>
      </w:r>
      <w:proofErr w:type="spellStart"/>
      <w:r>
        <w:t>kPA</w:t>
      </w:r>
      <w:proofErr w:type="spellEnd"/>
      <w:r>
        <w:t xml:space="preserve"> zamiast odporności na rozerwanie (wypychanie) na sucho/mokro: min.163/114 </w:t>
      </w:r>
      <w:proofErr w:type="spellStart"/>
      <w:r>
        <w:t>kPa</w:t>
      </w:r>
      <w:proofErr w:type="spellEnd"/>
      <w:r>
        <w:t>.</w:t>
      </w:r>
    </w:p>
    <w:p w:rsidR="00FB069C" w:rsidRDefault="00FB069C" w:rsidP="00FB069C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47</w:t>
      </w:r>
      <w:r w:rsidRPr="004E5CA6">
        <w:rPr>
          <w:b/>
        </w:rPr>
        <w:t>:</w:t>
      </w:r>
      <w:r w:rsidRPr="00AF6FD3">
        <w:rPr>
          <w:b/>
        </w:rPr>
        <w:t xml:space="preserve"> </w:t>
      </w:r>
      <w:r w:rsidR="00D756A5" w:rsidRPr="00AF6FD3">
        <w:rPr>
          <w:b/>
        </w:rPr>
        <w:t>Zgodnie z SIWZ</w:t>
      </w:r>
    </w:p>
    <w:p w:rsidR="00FB069C" w:rsidRDefault="00FB069C" w:rsidP="00FB069C">
      <w:pPr>
        <w:jc w:val="both"/>
      </w:pPr>
    </w:p>
    <w:p w:rsidR="00D756A5" w:rsidRDefault="00D756A5" w:rsidP="00D756A5">
      <w:pPr>
        <w:jc w:val="both"/>
        <w:rPr>
          <w:b/>
        </w:rPr>
      </w:pPr>
      <w:r>
        <w:rPr>
          <w:b/>
        </w:rPr>
        <w:t>Pyt 48</w:t>
      </w:r>
      <w:r w:rsidRPr="00543030">
        <w:rPr>
          <w:b/>
        </w:rPr>
        <w:t xml:space="preserve">: </w:t>
      </w:r>
    </w:p>
    <w:p w:rsidR="00D756A5" w:rsidRDefault="00D756A5" w:rsidP="00D756A5">
      <w:pPr>
        <w:jc w:val="both"/>
      </w:pPr>
      <w:r w:rsidRPr="006F4CD8">
        <w:t xml:space="preserve">Zwracam się z prośbą do Zamawiającego o dopuszczenie w </w:t>
      </w:r>
      <w:r>
        <w:t>Pakiecie 1 Pozycji 18 sterylnego fartucha chirurgicznego wykonanego z włókniny typu SMS zapakowanego bez dodatkowych dwóch ściereczek do wytarcia rąk o wymiarach 18-30x25-40 cm oraz bez zawinięcia                   w serwetę włókninową lub papier.</w:t>
      </w:r>
    </w:p>
    <w:p w:rsidR="00D756A5" w:rsidRDefault="00D756A5" w:rsidP="00D756A5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b/>
        </w:rPr>
      </w:pPr>
      <w:r>
        <w:rPr>
          <w:b/>
        </w:rPr>
        <w:t>Ad 48</w:t>
      </w:r>
      <w:r w:rsidRPr="004E5CA6">
        <w:rPr>
          <w:b/>
        </w:rPr>
        <w:t>:</w:t>
      </w:r>
      <w:r w:rsidRPr="00AF6FD3">
        <w:rPr>
          <w:b/>
        </w:rPr>
        <w:t xml:space="preserve"> Zgodnie z SIWZ</w:t>
      </w:r>
    </w:p>
    <w:p w:rsidR="00FB069C" w:rsidRDefault="00FB069C" w:rsidP="00FB069C">
      <w:pPr>
        <w:jc w:val="both"/>
      </w:pPr>
    </w:p>
    <w:p w:rsidR="00387001" w:rsidRPr="00671FB2" w:rsidRDefault="00387001" w:rsidP="00671FB2">
      <w:pPr>
        <w:jc w:val="both"/>
      </w:pPr>
    </w:p>
    <w:sectPr w:rsidR="00387001" w:rsidRPr="00671FB2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76" w:rsidRDefault="00C41D76">
      <w:r>
        <w:separator/>
      </w:r>
    </w:p>
  </w:endnote>
  <w:endnote w:type="continuationSeparator" w:id="0">
    <w:p w:rsidR="00C41D76" w:rsidRDefault="00C41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9D1E5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76" w:rsidRDefault="00C41D76">
      <w:r>
        <w:separator/>
      </w:r>
    </w:p>
  </w:footnote>
  <w:footnote w:type="continuationSeparator" w:id="0">
    <w:p w:rsidR="00C41D76" w:rsidRDefault="00C41D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9D1E5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D1E5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61E5856"/>
    <w:multiLevelType w:val="hybridMultilevel"/>
    <w:tmpl w:val="3D7AFA54"/>
    <w:lvl w:ilvl="0" w:tplc="CE285B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34AF1"/>
    <w:multiLevelType w:val="hybridMultilevel"/>
    <w:tmpl w:val="DC287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B538B7"/>
    <w:multiLevelType w:val="hybridMultilevel"/>
    <w:tmpl w:val="F81E4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3198F"/>
    <w:multiLevelType w:val="hybridMultilevel"/>
    <w:tmpl w:val="65861F40"/>
    <w:lvl w:ilvl="0" w:tplc="DBBA0E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4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6DD0A66"/>
    <w:multiLevelType w:val="hybridMultilevel"/>
    <w:tmpl w:val="8138E348"/>
    <w:lvl w:ilvl="0" w:tplc="0415000F">
      <w:start w:val="1"/>
      <w:numFmt w:val="decimal"/>
      <w:lvlText w:val="%1."/>
      <w:lvlJc w:val="lef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>
      <w:start w:val="1"/>
      <w:numFmt w:val="lowerLetter"/>
      <w:lvlText w:val="%5."/>
      <w:lvlJc w:val="left"/>
      <w:pPr>
        <w:ind w:left="5724" w:hanging="360"/>
      </w:pPr>
    </w:lvl>
    <w:lvl w:ilvl="5" w:tplc="0415001B">
      <w:start w:val="1"/>
      <w:numFmt w:val="lowerRoman"/>
      <w:lvlText w:val="%6."/>
      <w:lvlJc w:val="right"/>
      <w:pPr>
        <w:ind w:left="6444" w:hanging="180"/>
      </w:pPr>
    </w:lvl>
    <w:lvl w:ilvl="6" w:tplc="0415000F">
      <w:start w:val="1"/>
      <w:numFmt w:val="decimal"/>
      <w:lvlText w:val="%7."/>
      <w:lvlJc w:val="left"/>
      <w:pPr>
        <w:ind w:left="7164" w:hanging="360"/>
      </w:pPr>
    </w:lvl>
    <w:lvl w:ilvl="7" w:tplc="04150019">
      <w:start w:val="1"/>
      <w:numFmt w:val="lowerLetter"/>
      <w:lvlText w:val="%8."/>
      <w:lvlJc w:val="left"/>
      <w:pPr>
        <w:ind w:left="7884" w:hanging="360"/>
      </w:pPr>
    </w:lvl>
    <w:lvl w:ilvl="8" w:tplc="0415001B">
      <w:start w:val="1"/>
      <w:numFmt w:val="lowerRoman"/>
      <w:lvlText w:val="%9."/>
      <w:lvlJc w:val="right"/>
      <w:pPr>
        <w:ind w:left="8604" w:hanging="180"/>
      </w:pPr>
    </w:lvl>
  </w:abstractNum>
  <w:abstractNum w:abstractNumId="3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4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2"/>
  </w:num>
  <w:num w:numId="8">
    <w:abstractNumId w:val="8"/>
  </w:num>
  <w:num w:numId="9">
    <w:abstractNumId w:val="5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0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9"/>
  </w:num>
  <w:num w:numId="16">
    <w:abstractNumId w:val="18"/>
  </w:num>
  <w:num w:numId="17">
    <w:abstractNumId w:val="27"/>
  </w:num>
  <w:num w:numId="18">
    <w:abstractNumId w:val="32"/>
  </w:num>
  <w:num w:numId="19">
    <w:abstractNumId w:val="21"/>
  </w:num>
  <w:num w:numId="20">
    <w:abstractNumId w:val="7"/>
  </w:num>
  <w:num w:numId="21">
    <w:abstractNumId w:val="26"/>
  </w:num>
  <w:num w:numId="22">
    <w:abstractNumId w:val="4"/>
  </w:num>
  <w:num w:numId="23">
    <w:abstractNumId w:val="13"/>
  </w:num>
  <w:num w:numId="24">
    <w:abstractNumId w:val="14"/>
  </w:num>
  <w:num w:numId="25">
    <w:abstractNumId w:val="30"/>
  </w:num>
  <w:num w:numId="26">
    <w:abstractNumId w:val="35"/>
  </w:num>
  <w:num w:numId="27">
    <w:abstractNumId w:val="29"/>
  </w:num>
  <w:num w:numId="28">
    <w:abstractNumId w:val="6"/>
  </w:num>
  <w:num w:numId="29">
    <w:abstractNumId w:val="23"/>
  </w:num>
  <w:num w:numId="30">
    <w:abstractNumId w:val="19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7"/>
  </w:num>
  <w:num w:numId="35">
    <w:abstractNumId w:val="3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16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656B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71FB2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870E0"/>
    <w:rsid w:val="00890419"/>
    <w:rsid w:val="008A6CC1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1E5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AF6FD3"/>
    <w:rsid w:val="00B0449C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04649"/>
    <w:rsid w:val="00C1270F"/>
    <w:rsid w:val="00C12B5B"/>
    <w:rsid w:val="00C3350F"/>
    <w:rsid w:val="00C37E5D"/>
    <w:rsid w:val="00C41BAF"/>
    <w:rsid w:val="00C41D76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756A5"/>
    <w:rsid w:val="00D81566"/>
    <w:rsid w:val="00D86107"/>
    <w:rsid w:val="00DA0672"/>
    <w:rsid w:val="00DD657D"/>
    <w:rsid w:val="00DE2D52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69C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western">
    <w:name w:val="western"/>
    <w:basedOn w:val="Normalny"/>
    <w:rsid w:val="0089041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67</TotalTime>
  <Pages>7</Pages>
  <Words>1837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12838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13</cp:revision>
  <cp:lastPrinted>2017-04-24T09:45:00Z</cp:lastPrinted>
  <dcterms:created xsi:type="dcterms:W3CDTF">2017-12-01T07:17:00Z</dcterms:created>
  <dcterms:modified xsi:type="dcterms:W3CDTF">2017-12-21T11:53:00Z</dcterms:modified>
</cp:coreProperties>
</file>