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 </w:t>
            </w:r>
            <w:r w:rsidR="006131C1" w:rsidRPr="00D9796B">
              <w:rPr>
                <w:rFonts w:eastAsia="Tahoma"/>
              </w:rPr>
              <w:t xml:space="preserve">Sławno, dnia </w:t>
            </w:r>
            <w:r w:rsidR="00F32B59">
              <w:rPr>
                <w:rFonts w:eastAsia="Tahoma"/>
              </w:rPr>
              <w:t>27</w:t>
            </w:r>
            <w:r w:rsidR="006131C1">
              <w:rPr>
                <w:rFonts w:eastAsia="Tahoma"/>
              </w:rPr>
              <w:t>.12.2017</w:t>
            </w:r>
            <w:r w:rsidR="006131C1" w:rsidRPr="00D9796B">
              <w:rPr>
                <w:rFonts w:eastAsia="Tahoma"/>
              </w:rPr>
              <w:t xml:space="preserve"> r.</w:t>
            </w:r>
          </w:p>
          <w:p w:rsidR="00FE1A9F" w:rsidRPr="00116D88" w:rsidRDefault="006131C1" w:rsidP="00FE1A9F">
            <w:pPr>
              <w:ind w:firstLine="73"/>
            </w:pPr>
            <w:r w:rsidRPr="00905485">
              <w:t>SP……./ZP</w:t>
            </w:r>
            <w:r w:rsidR="00F32B59">
              <w:t>/382-I/15-6</w:t>
            </w:r>
            <w:r>
              <w:t>/2017</w:t>
            </w:r>
            <w:r w:rsidR="00FE1A9F" w:rsidRPr="00905485">
              <w:t xml:space="preserve">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FE1A9F" w:rsidRDefault="00FE1A9F" w:rsidP="00FE1A9F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F32B59">
        <w:rPr>
          <w:b/>
        </w:rPr>
        <w:t>Fartuchy i obłożenia I/15</w:t>
      </w:r>
      <w:r w:rsidRPr="00543030">
        <w:rPr>
          <w:b/>
        </w:rPr>
        <w:t>/201</w:t>
      </w:r>
      <w:r w:rsidR="006131C1">
        <w:rPr>
          <w:b/>
        </w:rPr>
        <w:t>7</w:t>
      </w: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 xml:space="preserve">z dnia 29 stycznia 2004 roku – Prawo zamówień publicznych </w:t>
      </w:r>
      <w:r w:rsidRPr="006131C1">
        <w:rPr>
          <w:rFonts w:ascii="Book Antiqua" w:hAnsi="Book Antiqua" w:cs="Book Antiqua"/>
          <w:sz w:val="22"/>
          <w:szCs w:val="22"/>
        </w:rPr>
        <w:t>(</w:t>
      </w:r>
      <w:r w:rsidR="006131C1" w:rsidRPr="006131C1">
        <w:t>tj. Dz. U. 2017 poz. 1579 ze zm.</w:t>
      </w:r>
      <w:r w:rsidRPr="006131C1">
        <w:rPr>
          <w:rFonts w:ascii="Book Antiqua" w:hAnsi="Book Antiqua" w:cs="Book Antiqua"/>
          <w:sz w:val="22"/>
          <w:szCs w:val="22"/>
        </w:rPr>
        <w:t>) pr</w:t>
      </w:r>
      <w:r w:rsidRPr="006730D5">
        <w:rPr>
          <w:rFonts w:ascii="Book Antiqua" w:hAnsi="Book Antiqua" w:cs="Book Antiqua"/>
          <w:sz w:val="22"/>
          <w:szCs w:val="22"/>
        </w:rPr>
        <w:t xml:space="preserve">zedłuża termin składania ofert do dnia </w:t>
      </w:r>
      <w:r w:rsidR="00F32B59">
        <w:rPr>
          <w:rFonts w:ascii="Book Antiqua" w:hAnsi="Book Antiqua" w:cs="Book Antiqua"/>
          <w:b/>
          <w:sz w:val="22"/>
          <w:szCs w:val="22"/>
          <w:u w:val="single"/>
        </w:rPr>
        <w:t>04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 w:rsidR="00F32B59">
        <w:rPr>
          <w:rFonts w:ascii="Book Antiqua" w:hAnsi="Book Antiqua" w:cs="Book Antiqua"/>
          <w:b/>
          <w:sz w:val="22"/>
          <w:szCs w:val="22"/>
          <w:u w:val="single"/>
        </w:rPr>
        <w:t>stycznia 2018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 roku do godz. </w:t>
      </w:r>
      <w:r w:rsidR="00F32B59">
        <w:rPr>
          <w:rFonts w:ascii="Book Antiqua" w:hAnsi="Book Antiqua" w:cs="Book Antiqua"/>
          <w:b/>
          <w:sz w:val="22"/>
          <w:szCs w:val="22"/>
          <w:u w:val="single"/>
        </w:rPr>
        <w:t>09</w:t>
      </w:r>
      <w:r w:rsidR="006131C1">
        <w:rPr>
          <w:rFonts w:ascii="Book Antiqua" w:hAnsi="Book Antiqua" w:cs="Book Antiqua"/>
          <w:b/>
          <w:sz w:val="22"/>
          <w:szCs w:val="22"/>
          <w:u w:val="single"/>
        </w:rPr>
        <w:t>:0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9DB" w:rsidRDefault="003C29DB">
      <w:r>
        <w:separator/>
      </w:r>
    </w:p>
  </w:endnote>
  <w:endnote w:type="continuationSeparator" w:id="0">
    <w:p w:rsidR="003C29DB" w:rsidRDefault="003C2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203C1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203C1E">
      <w:fldChar w:fldCharType="begin"/>
    </w:r>
    <w:r w:rsidR="00203C1E" w:rsidRPr="00F32B59">
      <w:rPr>
        <w:lang w:val="en-US"/>
      </w:rPr>
      <w:instrText>HYPERLINK "http://www.szpital-slawno.pl"</w:instrText>
    </w:r>
    <w:r w:rsidR="00203C1E">
      <w:fldChar w:fldCharType="separate"/>
    </w:r>
    <w:r w:rsidR="00B60642"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203C1E">
      <w:fldChar w:fldCharType="end"/>
    </w:r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9DB" w:rsidRDefault="003C29DB">
      <w:r>
        <w:separator/>
      </w:r>
    </w:p>
  </w:footnote>
  <w:footnote w:type="continuationSeparator" w:id="0">
    <w:p w:rsidR="003C29DB" w:rsidRDefault="003C2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203C1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203C1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198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2B8C"/>
    <w:rsid w:val="00035697"/>
    <w:rsid w:val="00035964"/>
    <w:rsid w:val="00040768"/>
    <w:rsid w:val="00075655"/>
    <w:rsid w:val="000B203A"/>
    <w:rsid w:val="000B6F97"/>
    <w:rsid w:val="000B753C"/>
    <w:rsid w:val="000C05C6"/>
    <w:rsid w:val="000D6CEC"/>
    <w:rsid w:val="000E00DE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03C1E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C29DB"/>
    <w:rsid w:val="003D78C4"/>
    <w:rsid w:val="003E780D"/>
    <w:rsid w:val="003F06F8"/>
    <w:rsid w:val="004A1A26"/>
    <w:rsid w:val="004F36C8"/>
    <w:rsid w:val="00543D67"/>
    <w:rsid w:val="005D19B5"/>
    <w:rsid w:val="006131C1"/>
    <w:rsid w:val="006730D5"/>
    <w:rsid w:val="0068526E"/>
    <w:rsid w:val="006A4DFE"/>
    <w:rsid w:val="006F07F8"/>
    <w:rsid w:val="00735025"/>
    <w:rsid w:val="007838D0"/>
    <w:rsid w:val="007965B4"/>
    <w:rsid w:val="00812500"/>
    <w:rsid w:val="0083254B"/>
    <w:rsid w:val="00861148"/>
    <w:rsid w:val="008B1169"/>
    <w:rsid w:val="008C4F92"/>
    <w:rsid w:val="008D694F"/>
    <w:rsid w:val="009014A7"/>
    <w:rsid w:val="009355FD"/>
    <w:rsid w:val="00944D94"/>
    <w:rsid w:val="00977868"/>
    <w:rsid w:val="00993D40"/>
    <w:rsid w:val="009D6C56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375C0"/>
    <w:rsid w:val="00B517B4"/>
    <w:rsid w:val="00B60642"/>
    <w:rsid w:val="00B956C1"/>
    <w:rsid w:val="00B97211"/>
    <w:rsid w:val="00BF031A"/>
    <w:rsid w:val="00C1270F"/>
    <w:rsid w:val="00C37E5D"/>
    <w:rsid w:val="00C5755F"/>
    <w:rsid w:val="00C922A0"/>
    <w:rsid w:val="00CA3B44"/>
    <w:rsid w:val="00D25DD0"/>
    <w:rsid w:val="00D705F0"/>
    <w:rsid w:val="00DD657D"/>
    <w:rsid w:val="00DF39A4"/>
    <w:rsid w:val="00E16980"/>
    <w:rsid w:val="00E97AC1"/>
    <w:rsid w:val="00EA7F76"/>
    <w:rsid w:val="00EE7085"/>
    <w:rsid w:val="00EF64BC"/>
    <w:rsid w:val="00F12955"/>
    <w:rsid w:val="00F32B59"/>
    <w:rsid w:val="00F35780"/>
    <w:rsid w:val="00F542B1"/>
    <w:rsid w:val="00F614D0"/>
    <w:rsid w:val="00F809C0"/>
    <w:rsid w:val="00F91647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8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633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</cp:revision>
  <cp:lastPrinted>2016-10-28T11:15:00Z</cp:lastPrinted>
  <dcterms:created xsi:type="dcterms:W3CDTF">2017-12-04T13:02:00Z</dcterms:created>
  <dcterms:modified xsi:type="dcterms:W3CDTF">2017-12-27T12:36:00Z</dcterms:modified>
</cp:coreProperties>
</file>