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E4568A">
              <w:rPr>
                <w:rFonts w:ascii="Arial" w:hAnsi="Arial" w:cs="Arial"/>
              </w:rPr>
              <w:t>14</w:t>
            </w:r>
            <w:r w:rsidR="002A4D62">
              <w:rPr>
                <w:rFonts w:ascii="Arial" w:hAnsi="Arial" w:cs="Arial"/>
              </w:rPr>
              <w:t xml:space="preserve"> </w:t>
            </w:r>
            <w:r w:rsidR="001C3DEE">
              <w:rPr>
                <w:rFonts w:ascii="Arial" w:hAnsi="Arial" w:cs="Arial"/>
              </w:rPr>
              <w:t>luty</w:t>
            </w:r>
            <w:r w:rsidR="002C2F6F">
              <w:rPr>
                <w:rFonts w:ascii="Arial" w:hAnsi="Arial" w:cs="Arial"/>
              </w:rPr>
              <w:t xml:space="preserve"> </w:t>
            </w:r>
            <w:r w:rsidR="001C3DEE">
              <w:rPr>
                <w:rFonts w:ascii="Arial" w:hAnsi="Arial" w:cs="Arial"/>
              </w:rPr>
              <w:t>2018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807DD6">
            <w:pPr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0400DE">
              <w:rPr>
                <w:rFonts w:ascii="Arial" w:hAnsi="Arial" w:cs="Arial"/>
              </w:rPr>
              <w:t>I</w:t>
            </w:r>
            <w:r w:rsidR="00E4568A">
              <w:rPr>
                <w:rFonts w:ascii="Arial" w:hAnsi="Arial" w:cs="Arial"/>
              </w:rPr>
              <w:t>/4</w:t>
            </w:r>
            <w:r w:rsidR="005D207E">
              <w:rPr>
                <w:rFonts w:ascii="Arial" w:hAnsi="Arial" w:cs="Arial"/>
              </w:rPr>
              <w:t>-</w:t>
            </w:r>
            <w:r w:rsidR="001A06EC">
              <w:rPr>
                <w:rFonts w:ascii="Arial" w:hAnsi="Arial" w:cs="Arial"/>
              </w:rPr>
              <w:t>11</w:t>
            </w:r>
            <w:r w:rsidR="001C3DEE">
              <w:rPr>
                <w:rFonts w:ascii="Arial" w:hAnsi="Arial" w:cs="Arial"/>
              </w:rPr>
              <w:t>/2018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B53B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</w:t>
      </w:r>
      <w:r w:rsidR="00CC0E7D" w:rsidRPr="00EB53B1">
        <w:rPr>
          <w:rFonts w:ascii="Arial" w:hAnsi="Arial" w:cs="Arial"/>
          <w:u w:val="single"/>
        </w:rPr>
        <w:t xml:space="preserve">sprawy: </w:t>
      </w:r>
      <w:r w:rsidR="00E4568A">
        <w:rPr>
          <w:rFonts w:ascii="Arial" w:hAnsi="Arial" w:cs="Arial"/>
          <w:u w:val="single"/>
        </w:rPr>
        <w:t>Różny sprzęt i materiały medyczne</w:t>
      </w:r>
      <w:r w:rsidR="00D057C9" w:rsidRPr="00EB53B1">
        <w:rPr>
          <w:rFonts w:ascii="Arial" w:hAnsi="Arial" w:cs="Arial"/>
          <w:u w:val="single"/>
        </w:rPr>
        <w:t xml:space="preserve"> I</w:t>
      </w:r>
      <w:r w:rsidR="00E4568A">
        <w:rPr>
          <w:rFonts w:ascii="Arial" w:hAnsi="Arial" w:cs="Arial"/>
          <w:u w:val="single"/>
        </w:rPr>
        <w:t>/4</w:t>
      </w:r>
      <w:r w:rsidR="001C3DEE">
        <w:rPr>
          <w:rFonts w:ascii="Arial" w:hAnsi="Arial" w:cs="Arial"/>
          <w:u w:val="single"/>
        </w:rPr>
        <w:t>/2018</w:t>
      </w:r>
      <w:r w:rsidR="00CC0E7D" w:rsidRPr="00EB53B1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W w:w="12700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1080"/>
        <w:gridCol w:w="4020"/>
        <w:gridCol w:w="1600"/>
        <w:gridCol w:w="1540"/>
        <w:gridCol w:w="1540"/>
        <w:gridCol w:w="1300"/>
        <w:gridCol w:w="1620"/>
      </w:tblGrid>
      <w:tr w:rsidR="00E4568A" w:rsidRPr="00E4568A" w:rsidTr="00E4568A">
        <w:trPr>
          <w:trHeight w:val="57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NAZWA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PAKIET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WARTOŚC NETTO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WARTOŚĆ BRUTTO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CZAS DOSTAWY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TERMIN REKLAMACJI</w:t>
            </w: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KROBAN Anna Korczyńska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Piotrowska 182/451                                 90-368 Łódź                                            FAX: 42 288 48 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968,80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1046,30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SUN-MED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. Spółka Cywilna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Franciszkańska 104/112                      91-845 Łódź                                            FAX: 42 650 87 33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32800,00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35424,00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 ' 2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2760,00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2980,80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1560,00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1684,80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1740,00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1879,20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Medela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Polska Sp. z o.o.  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Wybrzeże Gdyńskie 6D                       01-531 Warszawa                                  FAX: 22 864 38 65 wew. 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2906,00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3138,48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</w:t>
            </w: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lastRenderedPageBreak/>
              <w:t>4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EMED Sp. z o.o. Sp. K.  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. Ryżowa 69A                                       </w:t>
            </w: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05-816 Opacz Kolonia                                 FAX: 22 723 00 81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3850,00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4158,00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4475,00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4833,00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val="en-US" w:eastAsia="pl-PL"/>
              </w:rPr>
              <w:t xml:space="preserve">RESPIVENT Sp. z o.o.   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.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Enegetyków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7                                       65-729 Zielona Góra                                FAX: 68 419 90 94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 ' 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MEDOX Robert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Łupiecki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Polna 2 B                                               78-320 Połczyn Zdrój                               FAX: 94 36 62 726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5235,00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5653,80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6072,00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6557,76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1944,00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GLOBMEDICA Sp. z o.o.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J. Matejki 8/21                                         58-530 Kowary                                       FAX: 75 64 09 022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740,00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799,20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 ' 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ROVERS POLSKA        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. Stołeczna 10                                       </w:t>
            </w: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05-501 Piaseczno                                    FAX: 22 737 11 96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5056,00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5466,63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MEDITECH Sp. z o.o.     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.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Wirowska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6                                          62-052 Komorniki                                   FAX: 61 278 68 77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24075,50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26001,54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ELEKTRO-OXIGEN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POLSKA Sp. z o.o.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Łowicka 50/15                                       02-531 Warszawa                                       FAX: 22 849 20 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26524,30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28646,24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lastRenderedPageBreak/>
              <w:t>11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BILLMED Sp. z o.o.           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.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Krypka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24/1                                             04-082 Warszawa                                    FAX: 22 870 27 76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12375,00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13365,00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1080,00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1620,00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POLMED Paweł Jabłonka                      Pieńków 61B                                              05-152 Czosnów                                      FAX: 22 833 75 67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2592,00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FARUM S.A.                      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. Jagiellońska 74                                   </w:t>
            </w: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03-301 Warszawa                                    FAX: 22 81 11 922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2160,00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</w:t>
            </w: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PW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Intergos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Sp. z o.o.     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Legionów 59a                                         43-300 Bielsko Biała                                  FAX: 33 827 29 61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18832,00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23163,36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CENTROWET CEZAL  Sp. z o.o.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Dąbrowskiego 133/135                          60-543 Poznań                                          FAX: 61 841 70 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19394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23854,63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3558,95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3843,66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13544,48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14644,19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1845,45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1993,09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749,40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809,35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644,50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696,06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374,00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403,92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2722,50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2940,30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244,46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300,68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281,75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346,55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1670,00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1803,60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ChM Sp. z o.o.                                        Lewickie 3b                                                   16-061 Juchnowiec Kościelny                          FAX: 85 868 61 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100596,00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108643,68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13723,00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14820,84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17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Plus Sp. z o.o.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Sonologistic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Sp. Kom.         Ul. Kresowa 7a                                            22-400 Zamość                                         FAX: 84 307 22 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26555,00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28679,40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1520,00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1641,60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1134,00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18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BIAMEDITEK  Sp. z o.o.  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.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Elewatorska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58                                        15-620 Białystok                                        FAX: 85 66 45 266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618,00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667,44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4698,00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5073,84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936,00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1010,88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1235,00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1333,80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Beryl Med.. Ltd                   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Sadowa 14                                              05-410 Józefów                                         FAX: 22 789 36 61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720,00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777,60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6390,00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6901,20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66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1296,00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20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OSS Sp. z o.o.                 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Starowiejska 65/67                                80-534 Gdańsk                                        FAX: 58 765 08 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4586,00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4952,88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265,00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286,20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12220,00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13197,60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2060,00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2224,80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95,01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102,61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166,00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179,28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2430,00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2624,40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23,76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21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AERO-MEDIKA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Sp. z o.o.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. Kopernika 36/40                                </w:t>
            </w: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 </w:t>
            </w: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00-924 Warszawa                                    FAX: 22 826 46 67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5292,00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1134,00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1425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22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val="en-US"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val="en-US" w:eastAsia="pl-PL"/>
              </w:rPr>
              <w:t xml:space="preserve">ZARYS International Group </w:t>
            </w:r>
          </w:p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val="en-US" w:eastAsia="pl-PL"/>
              </w:rPr>
              <w:t xml:space="preserve">Sp. z o.o.  </w:t>
            </w: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Sp. K.                          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Pod Borem 18                                       41-808 Zabrze                                         FAX: 32 376 07 64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1257,50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1358,10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6797,45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7345,00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709,40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766,15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703,50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759,78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432,00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77,76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1120,00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1209,60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1260,00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1360,80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25,92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1260,00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1360,80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148,50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160,38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1365,12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3460,14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3736,95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23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SINMED Sp. z o.o.          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Toszecka 6                                            44-100 Gliwice                                          FAX: 32 739 00 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15468,50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18322,23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12064,00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13138,32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lastRenderedPageBreak/>
              <w:t>24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AESCULAP CHIFA  Sp. z o.o.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Tysiąclecia 14                                         64-300 Nowy Tomyśl                                 FAX: 61 44 22 880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10050,00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10854,00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2592,00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1425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25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BOSTON SCIENTIFIC POLSKA                Sp. z o.o.                                                      Al..Jana Pawła II 22                                         00-133 Warszawa                                    FAX: 22 241 88 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1712,00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1848,96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828,60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894,89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171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26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TORUŃSKIE ZAKŁADY MATERIAŁÓW OPATRUNKOWYCH Dystrybucja Szczecin Sp. z o.o.         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Rapackiego nr 2                                    71-467 Szczecin                                        FAX: 56 612 35 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16393,66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17711,16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 ' 2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12696,20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13711,90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27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AKME Sp. z o.o. Sp. K.     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Poloneza 89B                                         02-826 Warszawa                                    FAX: 22 853 50 71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9925,00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10719,00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3150,00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3402,00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1170,00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1263,60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1040,00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1123,20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325,00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351,00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1836,00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432,00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lastRenderedPageBreak/>
              <w:t>28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EMPIREUM Piotr Dopieralski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Chotomowska 30                                05-110 Jabłonna                                        FAX: 22 266 84 97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3256,00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3516,48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1020,00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1101,60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1080,00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1166,40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3950,00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4266,00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30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POLMIL Sp. z o. o. S.K.A.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Przemysłowa 8                                        85-758 Bydgoszcz                                    FAX: 52 348 68 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1118,00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1207,44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20387,00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25076,01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2978,20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3216,46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13119,50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15298,34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11827,70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12840,97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31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STRYKER POLSKA Sp. z o.o.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. Poleczki 35                                             02-822 Warszawa                               </w:t>
            </w: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FAX: 22 429 55 60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11016,00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 a w pak. 54 - 4 dni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9500,00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10260,00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35000,00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37800,00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2592,00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3250,00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3510,00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14500,00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15660,00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KTG SEMIGAT S A         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Ratuszowa 11                                       03-450 Warszawa                                      FAX: 22 213 18 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1260,4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1361,23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142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lastRenderedPageBreak/>
              <w:t>33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LOHMANN &amp; RAUSCHER POLSKA          Sp. z o.o.                                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Moniuszki 14                                              95-200 Pabianice                                      FAX: 42 225 93 99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16790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18133,2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34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BIALMED Sp. z o.o.                           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Marii Konopnickiej 11a                           12-230 Biała Piska                                  FAX: 87 424 11 85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18625,00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22908,76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2645,80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2857,46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14686,25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16860,79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7175,80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7752,77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12005,50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13039,44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666,00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719,28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77,76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83,98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23177,00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25031,16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2505,00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2705,40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2680,00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2894,40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  <w:tr w:rsidR="00E4568A" w:rsidRPr="00E4568A" w:rsidTr="00E4568A">
        <w:trPr>
          <w:trHeight w:val="114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35</w:t>
            </w:r>
          </w:p>
        </w:tc>
        <w:tc>
          <w:tcPr>
            <w:tcW w:w="4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ENDOELEKTRONIK Sp. z o.o. Sp. K.          </w:t>
            </w:r>
            <w:proofErr w:type="spellStart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</w:t>
            </w:r>
            <w:proofErr w:type="spellEnd"/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 Borkowa 12                                              05-840 Brwinów                                       FAX: 22 758 50 96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27950,00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30186,00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</w:tr>
      <w:tr w:rsidR="00E4568A" w:rsidRPr="00E4568A" w:rsidTr="00E4568A">
        <w:trPr>
          <w:trHeight w:val="28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910,00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68A" w:rsidRPr="00E4568A" w:rsidRDefault="00E4568A" w:rsidP="00E4568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982,80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68A" w:rsidRPr="00E4568A" w:rsidRDefault="00E4568A" w:rsidP="00E4568A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1C3DEE" w:rsidRDefault="00400574" w:rsidP="001C3DEE">
      <w:pPr>
        <w:jc w:val="both"/>
        <w:rPr>
          <w:rFonts w:ascii="Czcionka tekstu podstawowego" w:hAnsi="Czcionka tekstu podstawowego" w:cs="Arial"/>
          <w:b/>
          <w:bCs/>
          <w:color w:val="000000"/>
          <w:sz w:val="22"/>
          <w:szCs w:val="22"/>
          <w:lang w:eastAsia="pl-PL"/>
        </w:rPr>
      </w:pPr>
      <w:r>
        <w:rPr>
          <w:rFonts w:ascii="Arial" w:hAnsi="Arial" w:cs="Arial"/>
        </w:rPr>
        <w:t xml:space="preserve">Zamawiający zamierza </w:t>
      </w:r>
      <w:r w:rsidRPr="001C3DEE">
        <w:rPr>
          <w:rFonts w:ascii="Arial" w:hAnsi="Arial" w:cs="Arial"/>
        </w:rPr>
        <w:t>przeznaczyć kwotę</w:t>
      </w:r>
      <w:r w:rsidR="004734C9" w:rsidRPr="001C3DEE">
        <w:rPr>
          <w:rFonts w:ascii="Arial" w:hAnsi="Arial" w:cs="Arial"/>
        </w:rPr>
        <w:t xml:space="preserve"> </w:t>
      </w:r>
      <w:r w:rsidR="00740A64">
        <w:rPr>
          <w:rFonts w:ascii="Arial" w:hAnsi="Arial" w:cs="Arial"/>
        </w:rPr>
        <w:t xml:space="preserve">425 741,16 </w:t>
      </w:r>
      <w:r w:rsidR="00763CB7" w:rsidRPr="001C3DEE">
        <w:rPr>
          <w:rFonts w:ascii="Arial" w:hAnsi="Arial" w:cs="Arial"/>
        </w:rPr>
        <w:t>zł</w:t>
      </w:r>
      <w:r w:rsidRPr="001C3DEE">
        <w:rPr>
          <w:rFonts w:ascii="Arial" w:hAnsi="Arial" w:cs="Arial"/>
        </w:rPr>
        <w:t xml:space="preserve"> brutto</w:t>
      </w:r>
      <w:r w:rsidR="00EB53B1" w:rsidRPr="001C3DEE">
        <w:rPr>
          <w:rFonts w:ascii="Arial" w:hAnsi="Arial" w:cs="Arial"/>
        </w:rPr>
        <w:t xml:space="preserve"> </w:t>
      </w:r>
      <w:r w:rsidRPr="001C3DEE">
        <w:rPr>
          <w:rFonts w:ascii="Arial" w:hAnsi="Arial" w:cs="Arial"/>
        </w:rPr>
        <w:t>na realizację</w:t>
      </w:r>
      <w:r>
        <w:rPr>
          <w:rFonts w:ascii="Arial" w:hAnsi="Arial" w:cs="Arial"/>
        </w:rPr>
        <w:t xml:space="preserve"> zamówienia.  </w:t>
      </w:r>
    </w:p>
    <w:sectPr w:rsidR="00B97211" w:rsidRPr="001C3DEE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BF9" w:rsidRDefault="003E0BF9">
      <w:r>
        <w:separator/>
      </w:r>
    </w:p>
  </w:endnote>
  <w:endnote w:type="continuationSeparator" w:id="0">
    <w:p w:rsidR="003E0BF9" w:rsidRDefault="003E0B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280EE9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BF9" w:rsidRDefault="003E0BF9">
      <w:r>
        <w:separator/>
      </w:r>
    </w:p>
  </w:footnote>
  <w:footnote w:type="continuationSeparator" w:id="0">
    <w:p w:rsidR="003E0BF9" w:rsidRDefault="003E0B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280EE9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280EE9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366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3C98"/>
    <w:rsid w:val="00081EE8"/>
    <w:rsid w:val="00086DBE"/>
    <w:rsid w:val="00095343"/>
    <w:rsid w:val="000B203A"/>
    <w:rsid w:val="000B5810"/>
    <w:rsid w:val="000B6F97"/>
    <w:rsid w:val="000B753C"/>
    <w:rsid w:val="000C3E63"/>
    <w:rsid w:val="000D6CEC"/>
    <w:rsid w:val="000E303A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06EC"/>
    <w:rsid w:val="001A4DCD"/>
    <w:rsid w:val="001B24EF"/>
    <w:rsid w:val="001C16C9"/>
    <w:rsid w:val="001C2EE7"/>
    <w:rsid w:val="001C3DEE"/>
    <w:rsid w:val="001C54FA"/>
    <w:rsid w:val="001D7E49"/>
    <w:rsid w:val="001F09B0"/>
    <w:rsid w:val="0020304E"/>
    <w:rsid w:val="00244BAF"/>
    <w:rsid w:val="002671AB"/>
    <w:rsid w:val="0028080B"/>
    <w:rsid w:val="00280EE9"/>
    <w:rsid w:val="002864C1"/>
    <w:rsid w:val="00293BC5"/>
    <w:rsid w:val="002A4D62"/>
    <w:rsid w:val="002B3C7B"/>
    <w:rsid w:val="002B624E"/>
    <w:rsid w:val="002C2F6F"/>
    <w:rsid w:val="002C6833"/>
    <w:rsid w:val="002D0028"/>
    <w:rsid w:val="002F0A1C"/>
    <w:rsid w:val="002F61EE"/>
    <w:rsid w:val="00302A62"/>
    <w:rsid w:val="00305A60"/>
    <w:rsid w:val="00307D0E"/>
    <w:rsid w:val="003260E9"/>
    <w:rsid w:val="00342CBE"/>
    <w:rsid w:val="003573D6"/>
    <w:rsid w:val="00377EAB"/>
    <w:rsid w:val="00381B99"/>
    <w:rsid w:val="00394B66"/>
    <w:rsid w:val="00397ECF"/>
    <w:rsid w:val="003C5721"/>
    <w:rsid w:val="003D78C4"/>
    <w:rsid w:val="003E0BF9"/>
    <w:rsid w:val="003E780D"/>
    <w:rsid w:val="003F06F8"/>
    <w:rsid w:val="003F14B3"/>
    <w:rsid w:val="003F1B8A"/>
    <w:rsid w:val="00400574"/>
    <w:rsid w:val="00407FF5"/>
    <w:rsid w:val="00425B7B"/>
    <w:rsid w:val="00445E3A"/>
    <w:rsid w:val="00472CDD"/>
    <w:rsid w:val="004734C9"/>
    <w:rsid w:val="004910C1"/>
    <w:rsid w:val="004A123B"/>
    <w:rsid w:val="004A1A26"/>
    <w:rsid w:val="004B15B2"/>
    <w:rsid w:val="004E2DCE"/>
    <w:rsid w:val="004E6BB9"/>
    <w:rsid w:val="004F36C8"/>
    <w:rsid w:val="004F468F"/>
    <w:rsid w:val="005079E4"/>
    <w:rsid w:val="00510ABA"/>
    <w:rsid w:val="005133CF"/>
    <w:rsid w:val="00543D67"/>
    <w:rsid w:val="00565337"/>
    <w:rsid w:val="00576473"/>
    <w:rsid w:val="005C3238"/>
    <w:rsid w:val="005C775B"/>
    <w:rsid w:val="005D207E"/>
    <w:rsid w:val="00666D6E"/>
    <w:rsid w:val="0068526E"/>
    <w:rsid w:val="00695C52"/>
    <w:rsid w:val="006A4DFE"/>
    <w:rsid w:val="006D6033"/>
    <w:rsid w:val="006F04B6"/>
    <w:rsid w:val="006F07F8"/>
    <w:rsid w:val="00721518"/>
    <w:rsid w:val="007311C3"/>
    <w:rsid w:val="00731B58"/>
    <w:rsid w:val="00735025"/>
    <w:rsid w:val="00740A64"/>
    <w:rsid w:val="007437C6"/>
    <w:rsid w:val="00747B68"/>
    <w:rsid w:val="0076125F"/>
    <w:rsid w:val="00763CB7"/>
    <w:rsid w:val="007838D0"/>
    <w:rsid w:val="0079209E"/>
    <w:rsid w:val="007A17BA"/>
    <w:rsid w:val="007A784A"/>
    <w:rsid w:val="007D53E6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7E1B"/>
    <w:rsid w:val="008F089A"/>
    <w:rsid w:val="009014A7"/>
    <w:rsid w:val="0093169A"/>
    <w:rsid w:val="009355FD"/>
    <w:rsid w:val="009378B4"/>
    <w:rsid w:val="00944168"/>
    <w:rsid w:val="00944D94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000"/>
    <w:rsid w:val="00A73511"/>
    <w:rsid w:val="00A83064"/>
    <w:rsid w:val="00A8633D"/>
    <w:rsid w:val="00A9388E"/>
    <w:rsid w:val="00AA08C9"/>
    <w:rsid w:val="00AB6625"/>
    <w:rsid w:val="00AE19D4"/>
    <w:rsid w:val="00AF09BC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24A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C0E7D"/>
    <w:rsid w:val="00CD0A0A"/>
    <w:rsid w:val="00CE1930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7495"/>
    <w:rsid w:val="00DC24E7"/>
    <w:rsid w:val="00DD4077"/>
    <w:rsid w:val="00DD657D"/>
    <w:rsid w:val="00DD69FF"/>
    <w:rsid w:val="00DE13D6"/>
    <w:rsid w:val="00DE1E05"/>
    <w:rsid w:val="00DF094C"/>
    <w:rsid w:val="00DF39A4"/>
    <w:rsid w:val="00E16980"/>
    <w:rsid w:val="00E20F1D"/>
    <w:rsid w:val="00E35596"/>
    <w:rsid w:val="00E4568A"/>
    <w:rsid w:val="00E710B8"/>
    <w:rsid w:val="00E764D0"/>
    <w:rsid w:val="00E97AC1"/>
    <w:rsid w:val="00EA0BE8"/>
    <w:rsid w:val="00EA397F"/>
    <w:rsid w:val="00EA50E4"/>
    <w:rsid w:val="00EA6516"/>
    <w:rsid w:val="00EA6F45"/>
    <w:rsid w:val="00EA7F76"/>
    <w:rsid w:val="00EB53B1"/>
    <w:rsid w:val="00EC4DE9"/>
    <w:rsid w:val="00EE41A0"/>
    <w:rsid w:val="00EE7085"/>
    <w:rsid w:val="00EF63CC"/>
    <w:rsid w:val="00F12955"/>
    <w:rsid w:val="00F2627D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D2D77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uiPriority w:val="99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  <w:style w:type="paragraph" w:customStyle="1" w:styleId="xl63">
    <w:name w:val="xl63"/>
    <w:basedOn w:val="Normalny"/>
    <w:rsid w:val="00E4568A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rsid w:val="00E4568A"/>
    <w:pP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5">
    <w:name w:val="xl65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6">
    <w:name w:val="xl66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7">
    <w:name w:val="xl67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68">
    <w:name w:val="xl68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9">
    <w:name w:val="xl69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0">
    <w:name w:val="xl70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1">
    <w:name w:val="xl71"/>
    <w:basedOn w:val="Normalny"/>
    <w:rsid w:val="00E4568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2">
    <w:name w:val="xl72"/>
    <w:basedOn w:val="Normalny"/>
    <w:rsid w:val="00E4568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3">
    <w:name w:val="xl73"/>
    <w:basedOn w:val="Normalny"/>
    <w:rsid w:val="00E4568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4">
    <w:name w:val="xl74"/>
    <w:basedOn w:val="Normalny"/>
    <w:rsid w:val="00E4568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5">
    <w:name w:val="xl75"/>
    <w:basedOn w:val="Normalny"/>
    <w:rsid w:val="00E4568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6">
    <w:name w:val="xl76"/>
    <w:basedOn w:val="Normalny"/>
    <w:rsid w:val="00E4568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73</TotalTime>
  <Pages>8</Pages>
  <Words>1340</Words>
  <Characters>8045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9367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12</cp:revision>
  <cp:lastPrinted>2018-02-07T08:48:00Z</cp:lastPrinted>
  <dcterms:created xsi:type="dcterms:W3CDTF">2017-10-09T09:15:00Z</dcterms:created>
  <dcterms:modified xsi:type="dcterms:W3CDTF">2018-02-14T12:46:00Z</dcterms:modified>
</cp:coreProperties>
</file>