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34446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734446">
              <w:rPr>
                <w:rFonts w:eastAsia="Tahoma"/>
              </w:rPr>
              <w:t>28</w:t>
            </w:r>
            <w:r w:rsidR="000F13E5">
              <w:rPr>
                <w:rFonts w:eastAsia="Tahoma"/>
              </w:rPr>
              <w:t>.09.2018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734446">
        <w:t>/15</w:t>
      </w:r>
      <w:r>
        <w:t>-</w:t>
      </w:r>
      <w:r w:rsidR="00281A1C">
        <w:t>6</w:t>
      </w:r>
      <w:r w:rsidR="000F13E5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0F13E5" w:rsidRPr="000F13E5" w:rsidRDefault="00346D0C" w:rsidP="00734446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>(znak sprawy</w:t>
      </w:r>
      <w:r w:rsidRPr="00734446">
        <w:rPr>
          <w:rFonts w:eastAsia="Tahoma"/>
          <w:b/>
          <w:bCs/>
        </w:rPr>
        <w:t xml:space="preserve">: </w:t>
      </w:r>
      <w:r w:rsidR="00734446" w:rsidRPr="00734446">
        <w:rPr>
          <w:b/>
        </w:rPr>
        <w:t>Zakup Aparatu rentgenowskiego analogowego</w:t>
      </w:r>
      <w:r w:rsidR="00734446">
        <w:rPr>
          <w:b/>
        </w:rPr>
        <w:t xml:space="preserve"> </w:t>
      </w:r>
      <w:r w:rsidR="00734446" w:rsidRPr="00734446">
        <w:rPr>
          <w:b/>
        </w:rPr>
        <w:t>kostno-płucnego do Szpitala Powiatowego w Sławnie</w:t>
      </w:r>
      <w:r w:rsidR="00734446" w:rsidRPr="00734446">
        <w:t xml:space="preserve">  </w:t>
      </w:r>
      <w:r w:rsidR="00734446" w:rsidRPr="00734446">
        <w:rPr>
          <w:b/>
        </w:rPr>
        <w:t>I/15/2018</w:t>
      </w:r>
      <w:r w:rsidR="000F13E5" w:rsidRPr="000F13E5">
        <w:rPr>
          <w:b/>
        </w:rPr>
        <w:t>)</w:t>
      </w:r>
    </w:p>
    <w:p w:rsidR="000F13E5" w:rsidRDefault="000F13E5" w:rsidP="00FC376F">
      <w:pPr>
        <w:rPr>
          <w:b/>
        </w:rPr>
      </w:pPr>
    </w:p>
    <w:p w:rsidR="000F13E5" w:rsidRDefault="000F13E5" w:rsidP="00FC376F">
      <w:pPr>
        <w:rPr>
          <w:b/>
        </w:rPr>
      </w:pP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D62839" w:rsidRPr="00D62839" w:rsidRDefault="00D62839" w:rsidP="00FC376F">
      <w:r>
        <w:t>Jaki jest wymagany minimalny okres gwarancji aparatu?</w:t>
      </w:r>
    </w:p>
    <w:p w:rsidR="00D62839" w:rsidRPr="00BB5EA1" w:rsidRDefault="004F7D18" w:rsidP="00D62839">
      <w:pPr>
        <w:jc w:val="both"/>
        <w:rPr>
          <w:lang w:eastAsia="pl-PL"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D62839" w:rsidRPr="00D62839">
        <w:rPr>
          <w:b/>
          <w:lang w:eastAsia="pl-PL"/>
        </w:rPr>
        <w:t>Okres gwarancji i obsługi serwisowej na oferowany aparat RTG, system PACS/RIS, serwer – minimum 24 miesiące.</w:t>
      </w:r>
      <w:r w:rsidR="00D62839">
        <w:rPr>
          <w:lang w:eastAsia="pl-PL"/>
        </w:rPr>
        <w:t xml:space="preserve"> </w:t>
      </w:r>
    </w:p>
    <w:p w:rsidR="000F13E5" w:rsidRDefault="000F13E5" w:rsidP="00AE2223">
      <w:pPr>
        <w:jc w:val="both"/>
        <w:rPr>
          <w:b/>
        </w:rPr>
      </w:pPr>
    </w:p>
    <w:p w:rsidR="00A92246" w:rsidRDefault="00A92246" w:rsidP="00A92246"/>
    <w:sectPr w:rsidR="00A92246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883" w:rsidRDefault="00365883">
      <w:r>
        <w:separator/>
      </w:r>
    </w:p>
  </w:endnote>
  <w:endnote w:type="continuationSeparator" w:id="1">
    <w:p w:rsidR="00365883" w:rsidRDefault="00365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4468D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883" w:rsidRDefault="00365883">
      <w:r>
        <w:separator/>
      </w:r>
    </w:p>
  </w:footnote>
  <w:footnote w:type="continuationSeparator" w:id="1">
    <w:p w:rsidR="00365883" w:rsidRDefault="003658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AE286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28087F"/>
    <w:multiLevelType w:val="multilevel"/>
    <w:tmpl w:val="48BA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824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0F13E5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4046"/>
    <w:rsid w:val="00267D42"/>
    <w:rsid w:val="0027527E"/>
    <w:rsid w:val="0027790A"/>
    <w:rsid w:val="00281A1C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65883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468DD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20AAE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444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35F22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4D74"/>
    <w:rsid w:val="00957BAC"/>
    <w:rsid w:val="0097576C"/>
    <w:rsid w:val="009764FC"/>
    <w:rsid w:val="00977868"/>
    <w:rsid w:val="0098482C"/>
    <w:rsid w:val="00993D40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2D1D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246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5EA1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363EC"/>
    <w:rsid w:val="00D5066B"/>
    <w:rsid w:val="00D53CD9"/>
    <w:rsid w:val="00D55748"/>
    <w:rsid w:val="00D5691C"/>
    <w:rsid w:val="00D5726F"/>
    <w:rsid w:val="00D62839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336</TotalTime>
  <Pages>1</Pages>
  <Words>61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432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39</cp:revision>
  <cp:lastPrinted>2017-04-24T09:45:00Z</cp:lastPrinted>
  <dcterms:created xsi:type="dcterms:W3CDTF">2017-12-01T07:17:00Z</dcterms:created>
  <dcterms:modified xsi:type="dcterms:W3CDTF">2018-09-28T09:29:00Z</dcterms:modified>
</cp:coreProperties>
</file>