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5655FA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5655FA">
              <w:rPr>
                <w:rFonts w:eastAsia="Tahoma"/>
              </w:rPr>
              <w:t>02.10</w:t>
            </w:r>
            <w:r w:rsidR="000F13E5">
              <w:rPr>
                <w:rFonts w:eastAsia="Tahoma"/>
              </w:rPr>
              <w:t>.2018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734446">
        <w:t>/15</w:t>
      </w:r>
      <w:r>
        <w:t>-</w:t>
      </w:r>
      <w:r w:rsidR="00281A1C">
        <w:t>6</w:t>
      </w:r>
      <w:r w:rsidR="005655FA">
        <w:t>.1</w:t>
      </w:r>
      <w:r w:rsidR="000F13E5">
        <w:t>/2018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0F13E5" w:rsidRPr="000F13E5" w:rsidRDefault="00346D0C" w:rsidP="00734446">
      <w:pPr>
        <w:pStyle w:val="Bezodstpw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>(znak sprawy</w:t>
      </w:r>
      <w:r w:rsidRPr="00734446">
        <w:rPr>
          <w:rFonts w:eastAsia="Tahoma"/>
          <w:b/>
          <w:bCs/>
        </w:rPr>
        <w:t xml:space="preserve">: </w:t>
      </w:r>
      <w:r w:rsidR="00734446" w:rsidRPr="00734446">
        <w:rPr>
          <w:b/>
        </w:rPr>
        <w:t>Zakup Aparatu rentgenowskiego analogowego</w:t>
      </w:r>
      <w:r w:rsidR="00734446">
        <w:rPr>
          <w:b/>
        </w:rPr>
        <w:t xml:space="preserve"> </w:t>
      </w:r>
      <w:r w:rsidR="00734446" w:rsidRPr="00734446">
        <w:rPr>
          <w:b/>
        </w:rPr>
        <w:t>kostno-płucnego do Szpitala Powiatowego w Sławnie</w:t>
      </w:r>
      <w:r w:rsidR="00734446" w:rsidRPr="00734446">
        <w:t xml:space="preserve">  </w:t>
      </w:r>
      <w:r w:rsidR="00734446" w:rsidRPr="00734446">
        <w:rPr>
          <w:b/>
        </w:rPr>
        <w:t>I/15/2018</w:t>
      </w:r>
      <w:r w:rsidR="000F13E5" w:rsidRPr="000F13E5">
        <w:rPr>
          <w:b/>
        </w:rPr>
        <w:t>)</w:t>
      </w:r>
    </w:p>
    <w:p w:rsidR="000F13E5" w:rsidRDefault="000F13E5" w:rsidP="00FC376F">
      <w:pPr>
        <w:rPr>
          <w:b/>
        </w:rPr>
      </w:pPr>
    </w:p>
    <w:p w:rsidR="000F13E5" w:rsidRDefault="000F13E5" w:rsidP="00FC376F">
      <w:pPr>
        <w:rPr>
          <w:b/>
        </w:rPr>
      </w:pPr>
    </w:p>
    <w:p w:rsidR="00FC376F" w:rsidRDefault="004F7D18" w:rsidP="00FC376F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5655FA" w:rsidRDefault="005655FA" w:rsidP="005655FA">
      <w:pPr>
        <w:jc w:val="both"/>
      </w:pPr>
      <w:r>
        <w:t>Dot. VI wykaz oświadczeń pkt 5 ppkt 3c</w:t>
      </w:r>
    </w:p>
    <w:p w:rsidR="005655FA" w:rsidRDefault="005655FA" w:rsidP="005655FA">
      <w:pPr>
        <w:jc w:val="both"/>
      </w:pPr>
      <w:r>
        <w:t>Czy Zamawiający uzna za spełnienie warunku wskazanego w treści SIWZ VI.5.3c i wyrazi zgodę na zaoferowanie aparatu rtg, którego elementy posiadają zgłoszenie do Rejestru Wyrobów Medycznych oraz deklarację zgodności ze znakiem CE? </w:t>
      </w:r>
    </w:p>
    <w:p w:rsidR="005655FA" w:rsidRDefault="005655FA" w:rsidP="005655FA">
      <w:pPr>
        <w:jc w:val="both"/>
      </w:pPr>
      <w:r>
        <w:t>Nie wszystkie elementy aparatu muszą posiadać certyfikat jednostki notyfikowanej w klasie I. Aparat rtg, który chcemy zaoferować posiada deklarację zgodności oraz zgłoszenie do Rejestru Wyrobów Medycznych.</w:t>
      </w:r>
    </w:p>
    <w:p w:rsidR="00D62839" w:rsidRPr="00BB5EA1" w:rsidRDefault="004F7D18" w:rsidP="00D62839">
      <w:pPr>
        <w:jc w:val="both"/>
        <w:rPr>
          <w:lang w:eastAsia="pl-PL"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5655FA" w:rsidRPr="005655FA">
        <w:rPr>
          <w:b/>
        </w:rPr>
        <w:t>Zamawiający wyraża zgodę.</w:t>
      </w:r>
      <w:r w:rsidR="005655FA">
        <w:t xml:space="preserve"> </w:t>
      </w:r>
    </w:p>
    <w:p w:rsidR="000F13E5" w:rsidRDefault="000F13E5" w:rsidP="00AE2223">
      <w:pPr>
        <w:jc w:val="both"/>
        <w:rPr>
          <w:b/>
        </w:rPr>
      </w:pPr>
    </w:p>
    <w:p w:rsidR="005655FA" w:rsidRDefault="005655FA" w:rsidP="005655FA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5655FA" w:rsidRDefault="005655FA" w:rsidP="005655FA">
      <w:r>
        <w:t>Dot. II pkt 8</w:t>
      </w:r>
    </w:p>
    <w:p w:rsidR="005655FA" w:rsidRDefault="005655FA" w:rsidP="005655FA">
      <w:pPr>
        <w:jc w:val="both"/>
      </w:pPr>
      <w:r>
        <w:t>Czy Zamawiający nie pomylił się i w punkcie dotyczącym programów anatomicznych podał jednostkę kHz?</w:t>
      </w:r>
    </w:p>
    <w:p w:rsidR="005655FA" w:rsidRPr="00BB5EA1" w:rsidRDefault="005655FA" w:rsidP="005655FA">
      <w:pPr>
        <w:jc w:val="both"/>
        <w:rPr>
          <w:lang w:eastAsia="pl-PL"/>
        </w:rPr>
      </w:pPr>
      <w:r>
        <w:rPr>
          <w:b/>
        </w:rPr>
        <w:t>Ad 2</w:t>
      </w:r>
      <w:r w:rsidRPr="004E5CA6">
        <w:rPr>
          <w:b/>
        </w:rPr>
        <w:t>:</w:t>
      </w:r>
      <w:r w:rsidRPr="005234D4">
        <w:t xml:space="preserve"> </w:t>
      </w:r>
      <w:r w:rsidR="00315222" w:rsidRPr="00315222">
        <w:rPr>
          <w:b/>
        </w:rPr>
        <w:t>Jest to omyłka pisarska.</w:t>
      </w:r>
      <w:r w:rsidR="00315222">
        <w:t xml:space="preserve"> </w:t>
      </w:r>
    </w:p>
    <w:p w:rsidR="005655FA" w:rsidRDefault="005655FA" w:rsidP="00AE2223">
      <w:pPr>
        <w:jc w:val="both"/>
        <w:rPr>
          <w:b/>
        </w:rPr>
      </w:pPr>
    </w:p>
    <w:p w:rsidR="00A92246" w:rsidRDefault="00A92246" w:rsidP="00A92246"/>
    <w:sectPr w:rsidR="00A92246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33AE" w:rsidRDefault="002333AE">
      <w:r>
        <w:separator/>
      </w:r>
    </w:p>
  </w:endnote>
  <w:endnote w:type="continuationSeparator" w:id="1">
    <w:p w:rsidR="002333AE" w:rsidRDefault="002333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9B61F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Pr="00C5755F" w:rsidRDefault="00AE2860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E2860" w:rsidRPr="00B60642" w:rsidRDefault="00AE2860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33AE" w:rsidRDefault="002333AE">
      <w:r>
        <w:separator/>
      </w:r>
    </w:p>
  </w:footnote>
  <w:footnote w:type="continuationSeparator" w:id="1">
    <w:p w:rsidR="002333AE" w:rsidRDefault="002333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AE2860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E2860" w:rsidRPr="000B753C" w:rsidRDefault="00AE286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E2860" w:rsidRDefault="00AE286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E2860" w:rsidRDefault="00AE2860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</w:p>
  <w:p w:rsidR="00AE2860" w:rsidRDefault="00AE286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E2860" w:rsidRPr="009014A7" w:rsidRDefault="00AE286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1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28087F"/>
    <w:multiLevelType w:val="multilevel"/>
    <w:tmpl w:val="48BA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3"/>
  </w:num>
  <w:num w:numId="3">
    <w:abstractNumId w:val="22"/>
  </w:num>
  <w:num w:numId="4">
    <w:abstractNumId w:val="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19"/>
  </w:num>
  <w:num w:numId="8">
    <w:abstractNumId w:val="6"/>
  </w:num>
  <w:num w:numId="9">
    <w:abstractNumId w:val="3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9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7"/>
  </w:num>
  <w:num w:numId="16">
    <w:abstractNumId w:val="15"/>
  </w:num>
  <w:num w:numId="17">
    <w:abstractNumId w:val="26"/>
  </w:num>
  <w:num w:numId="18">
    <w:abstractNumId w:val="31"/>
  </w:num>
  <w:num w:numId="19">
    <w:abstractNumId w:val="18"/>
  </w:num>
  <w:num w:numId="20">
    <w:abstractNumId w:val="5"/>
  </w:num>
  <w:num w:numId="21">
    <w:abstractNumId w:val="24"/>
  </w:num>
  <w:num w:numId="22">
    <w:abstractNumId w:val="2"/>
  </w:num>
  <w:num w:numId="23">
    <w:abstractNumId w:val="11"/>
  </w:num>
  <w:num w:numId="24">
    <w:abstractNumId w:val="12"/>
  </w:num>
  <w:num w:numId="25">
    <w:abstractNumId w:val="29"/>
  </w:num>
  <w:num w:numId="26">
    <w:abstractNumId w:val="34"/>
  </w:num>
  <w:num w:numId="27">
    <w:abstractNumId w:val="28"/>
  </w:num>
  <w:num w:numId="28">
    <w:abstractNumId w:val="4"/>
  </w:num>
  <w:num w:numId="29">
    <w:abstractNumId w:val="20"/>
  </w:num>
  <w:num w:numId="30">
    <w:abstractNumId w:val="16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  <w:num w:numId="35">
    <w:abstractNumId w:val="33"/>
  </w:num>
  <w:num w:numId="3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029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0BE8"/>
    <w:rsid w:val="00042EC7"/>
    <w:rsid w:val="00052279"/>
    <w:rsid w:val="000660BD"/>
    <w:rsid w:val="00067BE8"/>
    <w:rsid w:val="00074F97"/>
    <w:rsid w:val="00090559"/>
    <w:rsid w:val="0009198E"/>
    <w:rsid w:val="000A0ECF"/>
    <w:rsid w:val="000A71F3"/>
    <w:rsid w:val="000A768B"/>
    <w:rsid w:val="000B203A"/>
    <w:rsid w:val="000B54C6"/>
    <w:rsid w:val="000B5BD0"/>
    <w:rsid w:val="000B6F97"/>
    <w:rsid w:val="000B753C"/>
    <w:rsid w:val="000B7599"/>
    <w:rsid w:val="000D6CEC"/>
    <w:rsid w:val="000E3851"/>
    <w:rsid w:val="000F13E5"/>
    <w:rsid w:val="001005AC"/>
    <w:rsid w:val="00100EA6"/>
    <w:rsid w:val="00116D88"/>
    <w:rsid w:val="00131E3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3AE"/>
    <w:rsid w:val="00233E92"/>
    <w:rsid w:val="002347F7"/>
    <w:rsid w:val="00236044"/>
    <w:rsid w:val="00237001"/>
    <w:rsid w:val="002378B5"/>
    <w:rsid w:val="002453FA"/>
    <w:rsid w:val="00262447"/>
    <w:rsid w:val="00264046"/>
    <w:rsid w:val="00267D42"/>
    <w:rsid w:val="0027527E"/>
    <w:rsid w:val="0027790A"/>
    <w:rsid w:val="00281A1C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302A62"/>
    <w:rsid w:val="00303E1F"/>
    <w:rsid w:val="0030421D"/>
    <w:rsid w:val="00305A60"/>
    <w:rsid w:val="00315222"/>
    <w:rsid w:val="00333D48"/>
    <w:rsid w:val="00346D0C"/>
    <w:rsid w:val="00363CC9"/>
    <w:rsid w:val="00365883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30F43"/>
    <w:rsid w:val="00431D4D"/>
    <w:rsid w:val="004342A9"/>
    <w:rsid w:val="004468DD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D6B88"/>
    <w:rsid w:val="004D7C00"/>
    <w:rsid w:val="004E15E6"/>
    <w:rsid w:val="004E5CA6"/>
    <w:rsid w:val="004F36C8"/>
    <w:rsid w:val="004F7D18"/>
    <w:rsid w:val="00505F3F"/>
    <w:rsid w:val="00507D55"/>
    <w:rsid w:val="00514AAC"/>
    <w:rsid w:val="005234D4"/>
    <w:rsid w:val="0053566C"/>
    <w:rsid w:val="00543030"/>
    <w:rsid w:val="00543D67"/>
    <w:rsid w:val="005453E1"/>
    <w:rsid w:val="00545E29"/>
    <w:rsid w:val="00553256"/>
    <w:rsid w:val="00555B83"/>
    <w:rsid w:val="005655FA"/>
    <w:rsid w:val="00582B8D"/>
    <w:rsid w:val="005906D8"/>
    <w:rsid w:val="00597120"/>
    <w:rsid w:val="005B2A5A"/>
    <w:rsid w:val="005B2D14"/>
    <w:rsid w:val="005B5720"/>
    <w:rsid w:val="005C21F6"/>
    <w:rsid w:val="005D0427"/>
    <w:rsid w:val="005D1945"/>
    <w:rsid w:val="005F1BE9"/>
    <w:rsid w:val="00607644"/>
    <w:rsid w:val="006124EB"/>
    <w:rsid w:val="00620AAE"/>
    <w:rsid w:val="00643C3C"/>
    <w:rsid w:val="00647E79"/>
    <w:rsid w:val="00651F04"/>
    <w:rsid w:val="006573F3"/>
    <w:rsid w:val="00666409"/>
    <w:rsid w:val="0068526E"/>
    <w:rsid w:val="006873C8"/>
    <w:rsid w:val="006907A9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02FF6"/>
    <w:rsid w:val="00734446"/>
    <w:rsid w:val="00735025"/>
    <w:rsid w:val="00737CFA"/>
    <w:rsid w:val="007534BC"/>
    <w:rsid w:val="00755C4C"/>
    <w:rsid w:val="00760300"/>
    <w:rsid w:val="007618D1"/>
    <w:rsid w:val="00761D5C"/>
    <w:rsid w:val="0076562B"/>
    <w:rsid w:val="00776F46"/>
    <w:rsid w:val="007838D0"/>
    <w:rsid w:val="00790D20"/>
    <w:rsid w:val="00797E4D"/>
    <w:rsid w:val="007A1491"/>
    <w:rsid w:val="007A2C96"/>
    <w:rsid w:val="008116F4"/>
    <w:rsid w:val="00812500"/>
    <w:rsid w:val="008267D9"/>
    <w:rsid w:val="0083254B"/>
    <w:rsid w:val="00835F22"/>
    <w:rsid w:val="00861148"/>
    <w:rsid w:val="0086497A"/>
    <w:rsid w:val="00867CD7"/>
    <w:rsid w:val="00872029"/>
    <w:rsid w:val="008A6CC1"/>
    <w:rsid w:val="008A71CB"/>
    <w:rsid w:val="008A7CA6"/>
    <w:rsid w:val="008B4FEA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4D74"/>
    <w:rsid w:val="00957BAC"/>
    <w:rsid w:val="0097576C"/>
    <w:rsid w:val="009764FC"/>
    <w:rsid w:val="00977868"/>
    <w:rsid w:val="0098482C"/>
    <w:rsid w:val="00993D40"/>
    <w:rsid w:val="009A1298"/>
    <w:rsid w:val="009A4FCE"/>
    <w:rsid w:val="009B61FF"/>
    <w:rsid w:val="009C58E4"/>
    <w:rsid w:val="009C6738"/>
    <w:rsid w:val="009D6C56"/>
    <w:rsid w:val="009E20D0"/>
    <w:rsid w:val="009F4F17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42D1D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246"/>
    <w:rsid w:val="00A92540"/>
    <w:rsid w:val="00A94B6A"/>
    <w:rsid w:val="00AA1E41"/>
    <w:rsid w:val="00AB28C5"/>
    <w:rsid w:val="00AC0B0B"/>
    <w:rsid w:val="00AE2223"/>
    <w:rsid w:val="00AE2860"/>
    <w:rsid w:val="00AF09BC"/>
    <w:rsid w:val="00AF1645"/>
    <w:rsid w:val="00B0449C"/>
    <w:rsid w:val="00B06F92"/>
    <w:rsid w:val="00B107BF"/>
    <w:rsid w:val="00B13F26"/>
    <w:rsid w:val="00B517B4"/>
    <w:rsid w:val="00B60642"/>
    <w:rsid w:val="00B62465"/>
    <w:rsid w:val="00B67A0A"/>
    <w:rsid w:val="00B77CBD"/>
    <w:rsid w:val="00B97211"/>
    <w:rsid w:val="00BA3D13"/>
    <w:rsid w:val="00BA5B71"/>
    <w:rsid w:val="00BB5468"/>
    <w:rsid w:val="00BB5EA1"/>
    <w:rsid w:val="00BE6045"/>
    <w:rsid w:val="00BF031A"/>
    <w:rsid w:val="00BF3098"/>
    <w:rsid w:val="00C04649"/>
    <w:rsid w:val="00C1270F"/>
    <w:rsid w:val="00C12B5B"/>
    <w:rsid w:val="00C3350F"/>
    <w:rsid w:val="00C37E5D"/>
    <w:rsid w:val="00C41BAF"/>
    <w:rsid w:val="00C426F0"/>
    <w:rsid w:val="00C516BF"/>
    <w:rsid w:val="00C5755F"/>
    <w:rsid w:val="00C77F88"/>
    <w:rsid w:val="00C922A0"/>
    <w:rsid w:val="00C97360"/>
    <w:rsid w:val="00CA5928"/>
    <w:rsid w:val="00CB0EE7"/>
    <w:rsid w:val="00CB1D9B"/>
    <w:rsid w:val="00CC0383"/>
    <w:rsid w:val="00CC434D"/>
    <w:rsid w:val="00CC45EE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363EC"/>
    <w:rsid w:val="00D5066B"/>
    <w:rsid w:val="00D53CD9"/>
    <w:rsid w:val="00D55748"/>
    <w:rsid w:val="00D5691C"/>
    <w:rsid w:val="00D5726F"/>
    <w:rsid w:val="00D62839"/>
    <w:rsid w:val="00D63733"/>
    <w:rsid w:val="00D70F54"/>
    <w:rsid w:val="00D81566"/>
    <w:rsid w:val="00D82EAA"/>
    <w:rsid w:val="00D86107"/>
    <w:rsid w:val="00DA0672"/>
    <w:rsid w:val="00DD657D"/>
    <w:rsid w:val="00DE2D52"/>
    <w:rsid w:val="00DF39A4"/>
    <w:rsid w:val="00DF527A"/>
    <w:rsid w:val="00E0263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71253"/>
    <w:rsid w:val="00E87E28"/>
    <w:rsid w:val="00E97AC1"/>
    <w:rsid w:val="00EA31FD"/>
    <w:rsid w:val="00EA6F96"/>
    <w:rsid w:val="00EA7F76"/>
    <w:rsid w:val="00EB0C12"/>
    <w:rsid w:val="00ED7191"/>
    <w:rsid w:val="00EE0432"/>
    <w:rsid w:val="00EE7085"/>
    <w:rsid w:val="00EF7DDD"/>
    <w:rsid w:val="00F12955"/>
    <w:rsid w:val="00F25C2A"/>
    <w:rsid w:val="00F513E1"/>
    <w:rsid w:val="00F51D3C"/>
    <w:rsid w:val="00F55C68"/>
    <w:rsid w:val="00F6490F"/>
    <w:rsid w:val="00F66E25"/>
    <w:rsid w:val="00F730F6"/>
    <w:rsid w:val="00F8032B"/>
    <w:rsid w:val="00F809C0"/>
    <w:rsid w:val="00FB0C3E"/>
    <w:rsid w:val="00FB2404"/>
    <w:rsid w:val="00FC376F"/>
    <w:rsid w:val="00FC731D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343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928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Zamówienia</cp:lastModifiedBy>
  <cp:revision>40</cp:revision>
  <cp:lastPrinted>2017-04-24T09:45:00Z</cp:lastPrinted>
  <dcterms:created xsi:type="dcterms:W3CDTF">2017-12-01T07:17:00Z</dcterms:created>
  <dcterms:modified xsi:type="dcterms:W3CDTF">2018-10-02T12:20:00Z</dcterms:modified>
</cp:coreProperties>
</file>