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Pr="007D1E06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7D1E06" w:rsidTr="00A81C83">
        <w:tc>
          <w:tcPr>
            <w:tcW w:w="5954" w:type="dxa"/>
            <w:shd w:val="clear" w:color="auto" w:fill="auto"/>
          </w:tcPr>
          <w:p w:rsidR="00346D0C" w:rsidRPr="007D1E06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7D1E06" w:rsidRDefault="00346D0C" w:rsidP="005655FA">
            <w:pPr>
              <w:pStyle w:val="Zawartotabeli"/>
              <w:snapToGrid w:val="0"/>
              <w:jc w:val="both"/>
              <w:rPr>
                <w:rFonts w:eastAsia="Tahoma"/>
              </w:rPr>
            </w:pPr>
            <w:r w:rsidRPr="007D1E06">
              <w:rPr>
                <w:rFonts w:eastAsia="Tahoma"/>
              </w:rPr>
              <w:t xml:space="preserve">        Sławno, dnia </w:t>
            </w:r>
            <w:r w:rsidR="005655FA" w:rsidRPr="007D1E06">
              <w:rPr>
                <w:rFonts w:eastAsia="Tahoma"/>
              </w:rPr>
              <w:t>02.10</w:t>
            </w:r>
            <w:r w:rsidR="000F13E5" w:rsidRPr="007D1E06">
              <w:rPr>
                <w:rFonts w:eastAsia="Tahoma"/>
              </w:rPr>
              <w:t>.2018</w:t>
            </w:r>
            <w:r w:rsidRPr="007D1E06">
              <w:rPr>
                <w:rFonts w:eastAsia="Tahoma"/>
              </w:rPr>
              <w:t xml:space="preserve"> r.</w:t>
            </w:r>
          </w:p>
        </w:tc>
      </w:tr>
    </w:tbl>
    <w:p w:rsidR="00346D0C" w:rsidRPr="007D1E06" w:rsidRDefault="00346D0C" w:rsidP="00116D88">
      <w:pPr>
        <w:jc w:val="both"/>
      </w:pPr>
    </w:p>
    <w:p w:rsidR="00346D0C" w:rsidRDefault="00346D0C" w:rsidP="00116D88">
      <w:pPr>
        <w:ind w:firstLine="73"/>
      </w:pPr>
      <w:r w:rsidRPr="007D1E06">
        <w:t>SP……./ZP</w:t>
      </w:r>
      <w:r w:rsidR="005F1BE9" w:rsidRPr="007D1E06">
        <w:t>/382-</w:t>
      </w:r>
      <w:r w:rsidR="004E5CA6" w:rsidRPr="007D1E06">
        <w:t>I</w:t>
      </w:r>
      <w:r w:rsidR="00734446" w:rsidRPr="007D1E06">
        <w:t>/15</w:t>
      </w:r>
      <w:r w:rsidRPr="007D1E06">
        <w:t>-</w:t>
      </w:r>
      <w:r w:rsidR="007D1E06">
        <w:t>7</w:t>
      </w:r>
      <w:r w:rsidR="000F13E5" w:rsidRPr="007D1E06">
        <w:t>/2018</w:t>
      </w:r>
      <w:r w:rsidRPr="007D1E06">
        <w:t xml:space="preserve">             </w:t>
      </w:r>
    </w:p>
    <w:p w:rsidR="007D1E06" w:rsidRDefault="007D1E06" w:rsidP="00116D88">
      <w:pPr>
        <w:ind w:firstLine="73"/>
      </w:pPr>
    </w:p>
    <w:p w:rsidR="007D1E06" w:rsidRDefault="007D1E06" w:rsidP="00116D88">
      <w:pPr>
        <w:ind w:firstLine="73"/>
      </w:pPr>
    </w:p>
    <w:p w:rsidR="007D1E06" w:rsidRDefault="007D1E06" w:rsidP="00116D88">
      <w:pPr>
        <w:ind w:firstLine="73"/>
      </w:pPr>
    </w:p>
    <w:p w:rsidR="007D1E06" w:rsidRPr="007D1E06" w:rsidRDefault="007D1E06" w:rsidP="00116D88">
      <w:pPr>
        <w:ind w:firstLine="73"/>
      </w:pP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 w:rsidRPr="007D1E06">
        <w:rPr>
          <w:rFonts w:eastAsia="Tahoma"/>
          <w:b/>
          <w:bCs/>
        </w:rPr>
        <w:t xml:space="preserve">      </w:t>
      </w:r>
      <w:r w:rsidR="00346D0C" w:rsidRPr="007D1E06">
        <w:rPr>
          <w:rFonts w:eastAsia="Tahoma"/>
          <w:b/>
          <w:bCs/>
        </w:rPr>
        <w:t>Wszyscy uczestnicy</w:t>
      </w:r>
    </w:p>
    <w:p w:rsidR="007D1E06" w:rsidRPr="007D1E06" w:rsidRDefault="007D1E06" w:rsidP="00116D88">
      <w:pPr>
        <w:ind w:left="5355" w:firstLine="7"/>
        <w:jc w:val="both"/>
        <w:rPr>
          <w:rFonts w:eastAsia="Tahoma"/>
          <w:b/>
          <w:bCs/>
        </w:rPr>
      </w:pPr>
    </w:p>
    <w:p w:rsidR="00A225C9" w:rsidRPr="007D1E06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F13E5" w:rsidRPr="007D1E06" w:rsidRDefault="00346D0C" w:rsidP="007D1E06">
      <w:pPr>
        <w:pStyle w:val="Bezodstpw"/>
        <w:spacing w:line="360" w:lineRule="auto"/>
        <w:jc w:val="both"/>
        <w:rPr>
          <w:b/>
        </w:rPr>
      </w:pPr>
      <w:r w:rsidRPr="007D1E06">
        <w:rPr>
          <w:rFonts w:eastAsia="Tahoma"/>
          <w:b/>
          <w:bCs/>
        </w:rPr>
        <w:t xml:space="preserve">Dot.: przetarg nieograniczony (znak sprawy: </w:t>
      </w:r>
      <w:r w:rsidR="00734446" w:rsidRPr="007D1E06">
        <w:rPr>
          <w:b/>
        </w:rPr>
        <w:t>Zakup Aparatu rentgenowskiego analogowego kostno-płucnego do Szpitala Powiatowego w Sławnie</w:t>
      </w:r>
      <w:r w:rsidR="00734446" w:rsidRPr="007D1E06">
        <w:t xml:space="preserve">  </w:t>
      </w:r>
      <w:r w:rsidR="00734446" w:rsidRPr="007D1E06">
        <w:rPr>
          <w:b/>
        </w:rPr>
        <w:t>I/15/2018</w:t>
      </w:r>
      <w:r w:rsidR="000F13E5" w:rsidRPr="007D1E06">
        <w:rPr>
          <w:b/>
        </w:rPr>
        <w:t>)</w:t>
      </w:r>
    </w:p>
    <w:p w:rsidR="000F13E5" w:rsidRPr="007D1E06" w:rsidRDefault="000F13E5" w:rsidP="007D1E06">
      <w:pPr>
        <w:spacing w:line="360" w:lineRule="auto"/>
        <w:rPr>
          <w:b/>
        </w:rPr>
      </w:pPr>
    </w:p>
    <w:p w:rsidR="007D1E06" w:rsidRPr="007D1E06" w:rsidRDefault="007D1E06" w:rsidP="007D1E06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u w:val="single"/>
        </w:rPr>
      </w:pPr>
      <w:r w:rsidRPr="007D1E06">
        <w:t xml:space="preserve">Zamawiający zgodnie z art. 38 ust. 6 ustawy z dnia 29 stycznia 2004 roku – Prawo zamówień publicznych (tj. Dz. U. 2017 poz. 1579 ze zm.) przedłuża termin składania ofert </w:t>
      </w:r>
      <w:r>
        <w:t xml:space="preserve">      </w:t>
      </w:r>
      <w:r w:rsidRPr="007D1E06">
        <w:t xml:space="preserve">do dnia </w:t>
      </w:r>
      <w:r>
        <w:rPr>
          <w:b/>
          <w:u w:val="single"/>
        </w:rPr>
        <w:t>05 października 2018 roku do godz. 09:0</w:t>
      </w:r>
      <w:r w:rsidRPr="007D1E06">
        <w:rPr>
          <w:b/>
          <w:u w:val="single"/>
        </w:rPr>
        <w:t>0.</w:t>
      </w:r>
    </w:p>
    <w:p w:rsidR="005655FA" w:rsidRDefault="005655FA" w:rsidP="00AE2223">
      <w:pPr>
        <w:jc w:val="both"/>
        <w:rPr>
          <w:b/>
        </w:rPr>
      </w:pPr>
    </w:p>
    <w:p w:rsidR="00A92246" w:rsidRDefault="00A92246" w:rsidP="00A92246"/>
    <w:sectPr w:rsidR="00A92246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309" w:rsidRDefault="00177309">
      <w:r>
        <w:separator/>
      </w:r>
    </w:p>
  </w:endnote>
  <w:endnote w:type="continuationSeparator" w:id="1">
    <w:p w:rsidR="00177309" w:rsidRDefault="00177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12735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309" w:rsidRDefault="00177309">
      <w:r>
        <w:separator/>
      </w:r>
    </w:p>
  </w:footnote>
  <w:footnote w:type="continuationSeparator" w:id="1">
    <w:p w:rsidR="00177309" w:rsidRDefault="00177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AE286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28087F"/>
    <w:multiLevelType w:val="multilevel"/>
    <w:tmpl w:val="48BA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233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E3851"/>
    <w:rsid w:val="000F13E5"/>
    <w:rsid w:val="001005AC"/>
    <w:rsid w:val="00100EA6"/>
    <w:rsid w:val="00116D88"/>
    <w:rsid w:val="0012735B"/>
    <w:rsid w:val="00131E38"/>
    <w:rsid w:val="001400E0"/>
    <w:rsid w:val="00143008"/>
    <w:rsid w:val="00154924"/>
    <w:rsid w:val="00172AC2"/>
    <w:rsid w:val="0017603C"/>
    <w:rsid w:val="00177309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3AE"/>
    <w:rsid w:val="00233E92"/>
    <w:rsid w:val="002347F7"/>
    <w:rsid w:val="00236044"/>
    <w:rsid w:val="00237001"/>
    <w:rsid w:val="002378B5"/>
    <w:rsid w:val="002453FA"/>
    <w:rsid w:val="00262447"/>
    <w:rsid w:val="00264046"/>
    <w:rsid w:val="00267D42"/>
    <w:rsid w:val="0027527E"/>
    <w:rsid w:val="0027790A"/>
    <w:rsid w:val="00281A1C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15222"/>
    <w:rsid w:val="00333D48"/>
    <w:rsid w:val="00346D0C"/>
    <w:rsid w:val="00363CC9"/>
    <w:rsid w:val="00365883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468DD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655FA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20AAE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444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D1E06"/>
    <w:rsid w:val="008116F4"/>
    <w:rsid w:val="00812500"/>
    <w:rsid w:val="008267D9"/>
    <w:rsid w:val="0083254B"/>
    <w:rsid w:val="00835F22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4D74"/>
    <w:rsid w:val="00957BAC"/>
    <w:rsid w:val="0097576C"/>
    <w:rsid w:val="009764FC"/>
    <w:rsid w:val="00977868"/>
    <w:rsid w:val="0098482C"/>
    <w:rsid w:val="00993D40"/>
    <w:rsid w:val="009A1298"/>
    <w:rsid w:val="009A4FCE"/>
    <w:rsid w:val="009B61FF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2D1D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246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5EA1"/>
    <w:rsid w:val="00BE6045"/>
    <w:rsid w:val="00BF031A"/>
    <w:rsid w:val="00BF3098"/>
    <w:rsid w:val="00C04649"/>
    <w:rsid w:val="00C1270F"/>
    <w:rsid w:val="00C12B5B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363EC"/>
    <w:rsid w:val="00D5066B"/>
    <w:rsid w:val="00D53CD9"/>
    <w:rsid w:val="00D55748"/>
    <w:rsid w:val="00D5691C"/>
    <w:rsid w:val="00D5726F"/>
    <w:rsid w:val="00D62839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344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484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41</cp:revision>
  <cp:lastPrinted>2017-04-24T09:45:00Z</cp:lastPrinted>
  <dcterms:created xsi:type="dcterms:W3CDTF">2017-12-01T07:17:00Z</dcterms:created>
  <dcterms:modified xsi:type="dcterms:W3CDTF">2018-10-02T12:24:00Z</dcterms:modified>
</cp:coreProperties>
</file>