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p w:rsidR="007D303C" w:rsidRPr="00C00944" w:rsidRDefault="007D303C" w:rsidP="007D303C">
      <w:pPr>
        <w:ind w:firstLine="7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 xml:space="preserve">    </w:t>
      </w:r>
      <w:r w:rsidR="00AB4355">
        <w:rPr>
          <w:rFonts w:ascii="Arial" w:hAnsi="Arial" w:cs="Arial"/>
          <w:sz w:val="22"/>
          <w:szCs w:val="22"/>
        </w:rPr>
        <w:t xml:space="preserve">Sławno, dn. </w:t>
      </w:r>
      <w:r w:rsidR="006D0528">
        <w:rPr>
          <w:rFonts w:ascii="Arial" w:hAnsi="Arial" w:cs="Arial"/>
          <w:sz w:val="22"/>
          <w:szCs w:val="22"/>
        </w:rPr>
        <w:t>03 października</w:t>
      </w:r>
      <w:r w:rsidR="003D4311">
        <w:rPr>
          <w:rFonts w:ascii="Arial" w:hAnsi="Arial" w:cs="Arial"/>
          <w:sz w:val="22"/>
          <w:szCs w:val="22"/>
        </w:rPr>
        <w:t xml:space="preserve"> 2018</w:t>
      </w:r>
      <w:r w:rsidRPr="00C00944">
        <w:rPr>
          <w:rFonts w:ascii="Arial" w:hAnsi="Arial" w:cs="Arial"/>
          <w:sz w:val="22"/>
          <w:szCs w:val="22"/>
        </w:rPr>
        <w:t xml:space="preserve"> r.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Pr="006D20A9" w:rsidRDefault="006D0528" w:rsidP="007D303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SP…../ZP/382-I/13-18</w:t>
      </w:r>
      <w:r w:rsidR="003D4311">
        <w:rPr>
          <w:rFonts w:ascii="Arial" w:hAnsi="Arial" w:cs="Arial"/>
        </w:rPr>
        <w:t>/2018</w:t>
      </w:r>
    </w:p>
    <w:p w:rsidR="006D0528" w:rsidRDefault="006D0528" w:rsidP="007D303C">
      <w:pPr>
        <w:pStyle w:val="Bezodstpw"/>
        <w:rPr>
          <w:rFonts w:ascii="Arial" w:hAnsi="Arial" w:cs="Arial"/>
          <w:b/>
        </w:rPr>
      </w:pP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</w:t>
      </w:r>
      <w:r w:rsidRPr="007D303C">
        <w:rPr>
          <w:rFonts w:ascii="Arial" w:hAnsi="Arial" w:cs="Arial"/>
          <w:b/>
        </w:rPr>
        <w:t>Do:</w:t>
      </w: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                     Wykonawców postępowania o udzielenie 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</w:t>
      </w:r>
      <w:r>
        <w:rPr>
          <w:rFonts w:ascii="Arial" w:hAnsi="Arial" w:cs="Arial"/>
          <w:b/>
        </w:rPr>
        <w:t xml:space="preserve">                     Zamówienia</w:t>
      </w:r>
      <w:r w:rsidRPr="007D303C">
        <w:rPr>
          <w:rFonts w:ascii="Arial" w:hAnsi="Arial" w:cs="Arial"/>
          <w:b/>
        </w:rPr>
        <w:t xml:space="preserve"> Publicznego</w:t>
      </w:r>
    </w:p>
    <w:p w:rsidR="00CA036B" w:rsidRPr="007D303C" w:rsidRDefault="00CA036B" w:rsidP="007D303C">
      <w:pPr>
        <w:pStyle w:val="Bezodstpw"/>
        <w:rPr>
          <w:rFonts w:ascii="Arial" w:hAnsi="Arial" w:cs="Arial"/>
          <w:b/>
          <w:u w:val="single"/>
        </w:rPr>
      </w:pPr>
    </w:p>
    <w:p w:rsidR="002E219E" w:rsidRPr="007D303C" w:rsidRDefault="002E219E" w:rsidP="006D20A9">
      <w:pPr>
        <w:pStyle w:val="NormalnyWeb"/>
        <w:spacing w:after="0"/>
        <w:ind w:left="993" w:hanging="993"/>
        <w:jc w:val="both"/>
        <w:rPr>
          <w:b/>
        </w:rPr>
      </w:pPr>
      <w:r w:rsidRPr="002E219E">
        <w:rPr>
          <w:rFonts w:ascii="Arial" w:hAnsi="Arial" w:cs="Arial"/>
          <w:sz w:val="22"/>
          <w:szCs w:val="22"/>
          <w:u w:val="single"/>
        </w:rPr>
        <w:t xml:space="preserve">Dotyczy: postępowanie przetargowe </w:t>
      </w:r>
      <w:r w:rsidR="007D303C" w:rsidRPr="007D303C">
        <w:rPr>
          <w:rFonts w:ascii="Arial" w:hAnsi="Arial" w:cs="Arial"/>
          <w:sz w:val="22"/>
          <w:szCs w:val="22"/>
          <w:u w:val="single"/>
        </w:rPr>
        <w:t>(znak sprawy:</w:t>
      </w:r>
      <w:r w:rsid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6D0528" w:rsidRPr="006D0528">
        <w:rPr>
          <w:rFonts w:ascii="Arial" w:hAnsi="Arial" w:cs="Arial"/>
          <w:sz w:val="22"/>
          <w:szCs w:val="22"/>
          <w:u w:val="single"/>
        </w:rPr>
        <w:t>Dostawa myjni – dezynfektora</w:t>
      </w:r>
      <w:r w:rsidR="006D0528">
        <w:rPr>
          <w:rFonts w:ascii="Arial" w:hAnsi="Arial" w:cs="Arial"/>
          <w:sz w:val="22"/>
          <w:szCs w:val="22"/>
          <w:u w:val="single"/>
        </w:rPr>
        <w:t xml:space="preserve"> </w:t>
      </w:r>
      <w:r w:rsidR="006D0528" w:rsidRPr="006D0528">
        <w:rPr>
          <w:rFonts w:ascii="Arial" w:hAnsi="Arial" w:cs="Arial"/>
          <w:sz w:val="22"/>
          <w:szCs w:val="22"/>
          <w:u w:val="single"/>
        </w:rPr>
        <w:t>i narzędzi ginekologicznych I/13/2018</w:t>
      </w:r>
      <w:r w:rsidR="007D303C" w:rsidRPr="007D303C">
        <w:rPr>
          <w:rFonts w:ascii="Arial" w:hAnsi="Arial" w:cs="Arial"/>
          <w:sz w:val="22"/>
          <w:szCs w:val="22"/>
          <w:u w:val="single"/>
        </w:rPr>
        <w:t>)</w:t>
      </w:r>
    </w:p>
    <w:p w:rsidR="00B97211" w:rsidRPr="00C00944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C00944" w:rsidRDefault="00A15C20" w:rsidP="00CE20C7">
      <w:pPr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C00944">
        <w:rPr>
          <w:rFonts w:ascii="Arial" w:eastAsia="Tahoma" w:hAnsi="Arial" w:cs="Arial"/>
          <w:sz w:val="22"/>
          <w:szCs w:val="22"/>
        </w:rPr>
        <w:t>Na podstawie art. 92 ust</w:t>
      </w:r>
      <w:r w:rsidR="00E604A4">
        <w:rPr>
          <w:rFonts w:ascii="Arial" w:eastAsia="Tahoma" w:hAnsi="Arial" w:cs="Arial"/>
          <w:sz w:val="22"/>
          <w:szCs w:val="22"/>
        </w:rPr>
        <w:t xml:space="preserve">awy Prawo Zamówień Publicznych </w:t>
      </w:r>
      <w:r w:rsidRPr="00C00944">
        <w:rPr>
          <w:rFonts w:ascii="Arial" w:eastAsia="Tahoma" w:hAnsi="Arial" w:cs="Arial"/>
          <w:sz w:val="22"/>
          <w:szCs w:val="22"/>
        </w:rPr>
        <w:t>zawiadamiam,                że w postępowaniu, jako najkorzystniejszą wybrano ofertę:</w:t>
      </w:r>
    </w:p>
    <w:p w:rsidR="004F0AC7" w:rsidRPr="00C00944" w:rsidRDefault="004F0AC7" w:rsidP="00C00944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8640" w:type="dxa"/>
        <w:jc w:val="center"/>
        <w:tblInd w:w="14" w:type="dxa"/>
        <w:tblLook w:val="04A0"/>
      </w:tblPr>
      <w:tblGrid>
        <w:gridCol w:w="806"/>
        <w:gridCol w:w="3833"/>
        <w:gridCol w:w="716"/>
        <w:gridCol w:w="1250"/>
        <w:gridCol w:w="1228"/>
        <w:gridCol w:w="807"/>
      </w:tblGrid>
      <w:tr w:rsidR="000B05BC" w:rsidRPr="00CE20C7" w:rsidTr="006D20A9">
        <w:trPr>
          <w:jc w:val="center"/>
        </w:trPr>
        <w:tc>
          <w:tcPr>
            <w:tcW w:w="806" w:type="dxa"/>
            <w:vAlign w:val="center"/>
          </w:tcPr>
          <w:p w:rsidR="000B05BC" w:rsidRPr="00CE20C7" w:rsidRDefault="000B05BC" w:rsidP="000B05BC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Pakiet</w:t>
            </w:r>
          </w:p>
        </w:tc>
        <w:tc>
          <w:tcPr>
            <w:tcW w:w="3833" w:type="dxa"/>
            <w:vAlign w:val="center"/>
          </w:tcPr>
          <w:p w:rsidR="000B05BC" w:rsidRPr="00CE20C7" w:rsidRDefault="000B05BC" w:rsidP="00101AA4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716" w:type="dxa"/>
            <w:vAlign w:val="center"/>
          </w:tcPr>
          <w:p w:rsidR="000B05BC" w:rsidRPr="00CE20C7" w:rsidRDefault="000B05BC" w:rsidP="00101AA4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Cena</w:t>
            </w:r>
          </w:p>
        </w:tc>
        <w:tc>
          <w:tcPr>
            <w:tcW w:w="1250" w:type="dxa"/>
            <w:vAlign w:val="center"/>
          </w:tcPr>
          <w:p w:rsidR="000B05BC" w:rsidRPr="00CE20C7" w:rsidRDefault="00A25473" w:rsidP="00101AA4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 xml:space="preserve">Warunki techniczne </w:t>
            </w:r>
          </w:p>
        </w:tc>
        <w:tc>
          <w:tcPr>
            <w:tcW w:w="1228" w:type="dxa"/>
            <w:vAlign w:val="center"/>
          </w:tcPr>
          <w:p w:rsidR="000B05BC" w:rsidRPr="00CE20C7" w:rsidRDefault="00A25473" w:rsidP="00101AA4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Gwarancja</w:t>
            </w:r>
          </w:p>
        </w:tc>
        <w:tc>
          <w:tcPr>
            <w:tcW w:w="807" w:type="dxa"/>
            <w:vAlign w:val="center"/>
          </w:tcPr>
          <w:p w:rsidR="000B05BC" w:rsidRPr="00CE20C7" w:rsidRDefault="000B05BC" w:rsidP="00101AA4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SUMA</w:t>
            </w:r>
          </w:p>
        </w:tc>
      </w:tr>
      <w:tr w:rsidR="00A35B94" w:rsidRPr="00CE20C7" w:rsidTr="006D20A9">
        <w:trPr>
          <w:jc w:val="center"/>
        </w:trPr>
        <w:tc>
          <w:tcPr>
            <w:tcW w:w="806" w:type="dxa"/>
            <w:vAlign w:val="center"/>
          </w:tcPr>
          <w:p w:rsidR="00A35B94" w:rsidRPr="00CE20C7" w:rsidRDefault="00A35B94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33" w:type="dxa"/>
          </w:tcPr>
          <w:p w:rsidR="006D0528" w:rsidRPr="006D0528" w:rsidRDefault="006D0528" w:rsidP="006D0528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6D0528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Wielkopolskie Centrum Zaopatrzenia Lecznictwa ANMED Przychodzka Maria</w:t>
            </w:r>
          </w:p>
          <w:p w:rsidR="006D0528" w:rsidRPr="006D0528" w:rsidRDefault="006D0528" w:rsidP="006D0528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6D0528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ul. H. Kołłątaja 4</w:t>
            </w:r>
          </w:p>
          <w:p w:rsidR="00A35B94" w:rsidRPr="006D0528" w:rsidRDefault="006D0528" w:rsidP="006D0528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D0528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62-035 Kórnik</w:t>
            </w:r>
          </w:p>
        </w:tc>
        <w:tc>
          <w:tcPr>
            <w:tcW w:w="716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250" w:type="dxa"/>
            <w:vAlign w:val="center"/>
          </w:tcPr>
          <w:p w:rsidR="00A35B94" w:rsidRPr="00CE20C7" w:rsidRDefault="00A35B9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228" w:type="dxa"/>
            <w:vAlign w:val="center"/>
          </w:tcPr>
          <w:p w:rsidR="00A35B94" w:rsidRPr="00CE20C7" w:rsidRDefault="00A25473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807" w:type="dxa"/>
            <w:vAlign w:val="center"/>
          </w:tcPr>
          <w:p w:rsidR="00A35B94" w:rsidRPr="00CE20C7" w:rsidRDefault="00A25473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="00A35B94" w:rsidRPr="00CE20C7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6D20A9" w:rsidRPr="00CE20C7" w:rsidTr="006D20A9">
        <w:trPr>
          <w:jc w:val="center"/>
        </w:trPr>
        <w:tc>
          <w:tcPr>
            <w:tcW w:w="806" w:type="dxa"/>
            <w:vAlign w:val="center"/>
          </w:tcPr>
          <w:p w:rsidR="006D20A9" w:rsidRPr="00CE20C7" w:rsidRDefault="006D20A9" w:rsidP="00F96F14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Pakiet</w:t>
            </w:r>
          </w:p>
        </w:tc>
        <w:tc>
          <w:tcPr>
            <w:tcW w:w="3833" w:type="dxa"/>
            <w:vAlign w:val="center"/>
          </w:tcPr>
          <w:p w:rsidR="006D20A9" w:rsidRPr="00CE20C7" w:rsidRDefault="006D20A9" w:rsidP="00F96F14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716" w:type="dxa"/>
            <w:vAlign w:val="center"/>
          </w:tcPr>
          <w:p w:rsidR="006D20A9" w:rsidRPr="00CE20C7" w:rsidRDefault="006D20A9" w:rsidP="00F96F14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Cena</w:t>
            </w:r>
          </w:p>
        </w:tc>
        <w:tc>
          <w:tcPr>
            <w:tcW w:w="1250" w:type="dxa"/>
            <w:vAlign w:val="center"/>
          </w:tcPr>
          <w:p w:rsidR="006D20A9" w:rsidRPr="00CE20C7" w:rsidRDefault="006D20A9" w:rsidP="00F96F14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Czas dostawy</w:t>
            </w:r>
          </w:p>
        </w:tc>
        <w:tc>
          <w:tcPr>
            <w:tcW w:w="1228" w:type="dxa"/>
            <w:vAlign w:val="center"/>
          </w:tcPr>
          <w:p w:rsidR="006D20A9" w:rsidRPr="00CE20C7" w:rsidRDefault="006D20A9" w:rsidP="00F96F14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Gwarancja</w:t>
            </w:r>
          </w:p>
        </w:tc>
        <w:tc>
          <w:tcPr>
            <w:tcW w:w="807" w:type="dxa"/>
            <w:vAlign w:val="center"/>
          </w:tcPr>
          <w:p w:rsidR="006D20A9" w:rsidRPr="00CE20C7" w:rsidRDefault="006D20A9" w:rsidP="00F96F14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SUMA</w:t>
            </w:r>
          </w:p>
        </w:tc>
      </w:tr>
      <w:tr w:rsidR="006D20A9" w:rsidRPr="00CE20C7" w:rsidTr="006D20A9">
        <w:trPr>
          <w:jc w:val="center"/>
        </w:trPr>
        <w:tc>
          <w:tcPr>
            <w:tcW w:w="806" w:type="dxa"/>
            <w:vAlign w:val="center"/>
          </w:tcPr>
          <w:p w:rsidR="006D20A9" w:rsidRPr="00CE20C7" w:rsidRDefault="006D20A9" w:rsidP="000B05B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33" w:type="dxa"/>
          </w:tcPr>
          <w:p w:rsidR="006D20A9" w:rsidRPr="006D0528" w:rsidRDefault="006D20A9" w:rsidP="006D0528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6D0528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DAR-MED. Dariusz Wolski</w:t>
            </w:r>
          </w:p>
          <w:p w:rsidR="006D20A9" w:rsidRPr="006D0528" w:rsidRDefault="006D20A9" w:rsidP="006D0528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6D0528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ul. Jana Kazimierza 11 lok. 86</w:t>
            </w:r>
          </w:p>
          <w:p w:rsidR="006D20A9" w:rsidRPr="006D0528" w:rsidRDefault="006D20A9" w:rsidP="006D0528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D0528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01-248 Warszawa</w:t>
            </w:r>
          </w:p>
        </w:tc>
        <w:tc>
          <w:tcPr>
            <w:tcW w:w="716" w:type="dxa"/>
            <w:vAlign w:val="center"/>
          </w:tcPr>
          <w:p w:rsidR="006D20A9" w:rsidRPr="00CE20C7" w:rsidRDefault="006D20A9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250" w:type="dxa"/>
            <w:vAlign w:val="center"/>
          </w:tcPr>
          <w:p w:rsidR="006D20A9" w:rsidRPr="00CE20C7" w:rsidRDefault="006D20A9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6,67</w:t>
            </w:r>
          </w:p>
        </w:tc>
        <w:tc>
          <w:tcPr>
            <w:tcW w:w="1228" w:type="dxa"/>
            <w:vAlign w:val="center"/>
          </w:tcPr>
          <w:p w:rsidR="006D20A9" w:rsidRPr="00CE20C7" w:rsidRDefault="006D20A9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6D20A9" w:rsidRPr="00CE20C7" w:rsidRDefault="006D20A9" w:rsidP="00F94D7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86,67</w:t>
            </w:r>
          </w:p>
        </w:tc>
      </w:tr>
    </w:tbl>
    <w:p w:rsidR="00C00944" w:rsidRDefault="00C00944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662B09" w:rsidRDefault="003D4311" w:rsidP="006D20A9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Uzasadnienie wyboru: ofert</w:t>
      </w:r>
      <w:r w:rsidR="009557B1">
        <w:rPr>
          <w:rFonts w:ascii="Arial" w:hAnsi="Arial" w:cs="Arial"/>
          <w:sz w:val="22"/>
          <w:szCs w:val="22"/>
        </w:rPr>
        <w:t>a przedstawiła</w:t>
      </w:r>
      <w:r>
        <w:rPr>
          <w:rFonts w:ascii="Arial" w:hAnsi="Arial" w:cs="Arial"/>
          <w:sz w:val="22"/>
          <w:szCs w:val="22"/>
        </w:rPr>
        <w:t xml:space="preserve"> </w:t>
      </w:r>
      <w:r w:rsidR="000B05BC">
        <w:rPr>
          <w:rFonts w:ascii="Arial" w:hAnsi="Arial" w:cs="Arial"/>
          <w:sz w:val="22"/>
          <w:szCs w:val="22"/>
        </w:rPr>
        <w:t>najkorzystniejszy</w:t>
      </w:r>
      <w:r w:rsidR="00662B09">
        <w:rPr>
          <w:rFonts w:ascii="Arial" w:hAnsi="Arial" w:cs="Arial"/>
          <w:sz w:val="22"/>
          <w:szCs w:val="22"/>
        </w:rPr>
        <w:t xml:space="preserve"> bilans pun</w:t>
      </w:r>
      <w:r w:rsidR="0022789C">
        <w:rPr>
          <w:rFonts w:ascii="Arial" w:hAnsi="Arial" w:cs="Arial"/>
          <w:sz w:val="22"/>
          <w:szCs w:val="22"/>
        </w:rPr>
        <w:t>któw w oparciu</w:t>
      </w:r>
      <w:r w:rsidR="009557B1">
        <w:rPr>
          <w:rFonts w:ascii="Arial" w:hAnsi="Arial" w:cs="Arial"/>
          <w:sz w:val="22"/>
          <w:szCs w:val="22"/>
        </w:rPr>
        <w:t xml:space="preserve"> </w:t>
      </w:r>
      <w:r w:rsidR="000B05BC">
        <w:rPr>
          <w:rFonts w:ascii="Arial" w:hAnsi="Arial" w:cs="Arial"/>
          <w:sz w:val="22"/>
          <w:szCs w:val="22"/>
        </w:rPr>
        <w:t xml:space="preserve">                   </w:t>
      </w:r>
      <w:r w:rsidR="0022789C">
        <w:rPr>
          <w:rFonts w:ascii="Arial" w:hAnsi="Arial" w:cs="Arial"/>
          <w:sz w:val="22"/>
          <w:szCs w:val="22"/>
        </w:rPr>
        <w:t>o postawione kryteria</w:t>
      </w:r>
      <w:r w:rsidR="00662B09">
        <w:rPr>
          <w:rFonts w:ascii="Arial" w:hAnsi="Arial" w:cs="Arial"/>
          <w:sz w:val="22"/>
          <w:szCs w:val="22"/>
        </w:rPr>
        <w:t xml:space="preserve"> oceny ofert, ponadto spełniła wszystkie</w:t>
      </w:r>
      <w:r w:rsidR="0022789C">
        <w:rPr>
          <w:rFonts w:ascii="Arial" w:hAnsi="Arial" w:cs="Arial"/>
          <w:sz w:val="22"/>
          <w:szCs w:val="22"/>
        </w:rPr>
        <w:t xml:space="preserve"> warunki wymagane w SIWZ.</w:t>
      </w:r>
      <w:r w:rsidR="00662B09">
        <w:rPr>
          <w:rFonts w:ascii="Arial" w:hAnsi="Arial" w:cs="Arial"/>
          <w:sz w:val="22"/>
          <w:szCs w:val="22"/>
        </w:rPr>
        <w:t xml:space="preserve"> </w:t>
      </w:r>
    </w:p>
    <w:p w:rsidR="007D303C" w:rsidRDefault="007D303C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83505E" w:rsidRDefault="007D303C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7D303C">
        <w:rPr>
          <w:rFonts w:ascii="Arial" w:hAnsi="Arial" w:cs="Arial"/>
          <w:b/>
          <w:sz w:val="22"/>
          <w:szCs w:val="22"/>
        </w:rPr>
        <w:t>Pozostałe oferty:</w:t>
      </w:r>
    </w:p>
    <w:tbl>
      <w:tblPr>
        <w:tblStyle w:val="Tabela-Siatka"/>
        <w:tblW w:w="8640" w:type="dxa"/>
        <w:jc w:val="center"/>
        <w:tblInd w:w="14" w:type="dxa"/>
        <w:tblLook w:val="04A0"/>
      </w:tblPr>
      <w:tblGrid>
        <w:gridCol w:w="806"/>
        <w:gridCol w:w="4016"/>
        <w:gridCol w:w="766"/>
        <w:gridCol w:w="1017"/>
        <w:gridCol w:w="1228"/>
        <w:gridCol w:w="807"/>
      </w:tblGrid>
      <w:tr w:rsidR="006D20A9" w:rsidRPr="00CE20C7" w:rsidTr="00E5087F">
        <w:trPr>
          <w:jc w:val="center"/>
        </w:trPr>
        <w:tc>
          <w:tcPr>
            <w:tcW w:w="806" w:type="dxa"/>
            <w:vAlign w:val="center"/>
          </w:tcPr>
          <w:p w:rsidR="006D20A9" w:rsidRPr="00CE20C7" w:rsidRDefault="006D20A9" w:rsidP="00101AA4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Pakiet</w:t>
            </w:r>
          </w:p>
        </w:tc>
        <w:tc>
          <w:tcPr>
            <w:tcW w:w="4048" w:type="dxa"/>
            <w:vAlign w:val="center"/>
          </w:tcPr>
          <w:p w:rsidR="006D20A9" w:rsidRPr="00CE20C7" w:rsidRDefault="006D20A9" w:rsidP="00101AA4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767" w:type="dxa"/>
            <w:vAlign w:val="center"/>
          </w:tcPr>
          <w:p w:rsidR="006D20A9" w:rsidRPr="00CE20C7" w:rsidRDefault="006D20A9" w:rsidP="00101AA4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Cena</w:t>
            </w:r>
          </w:p>
        </w:tc>
        <w:tc>
          <w:tcPr>
            <w:tcW w:w="1017" w:type="dxa"/>
            <w:vAlign w:val="center"/>
          </w:tcPr>
          <w:p w:rsidR="006D20A9" w:rsidRPr="00CE20C7" w:rsidRDefault="006D20A9" w:rsidP="00F96F14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Czas dostawy</w:t>
            </w:r>
          </w:p>
        </w:tc>
        <w:tc>
          <w:tcPr>
            <w:tcW w:w="1195" w:type="dxa"/>
            <w:vAlign w:val="center"/>
          </w:tcPr>
          <w:p w:rsidR="006D20A9" w:rsidRPr="00CE20C7" w:rsidRDefault="006D20A9" w:rsidP="00F96F14">
            <w:pPr>
              <w:pStyle w:val="Akapitzlist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eastAsia="Tahoma" w:hAnsi="Arial" w:cs="Arial"/>
                <w:b/>
                <w:sz w:val="20"/>
                <w:szCs w:val="20"/>
              </w:rPr>
              <w:t>Gwarancja</w:t>
            </w:r>
          </w:p>
        </w:tc>
        <w:tc>
          <w:tcPr>
            <w:tcW w:w="807" w:type="dxa"/>
            <w:vAlign w:val="center"/>
          </w:tcPr>
          <w:p w:rsidR="006D20A9" w:rsidRPr="00CE20C7" w:rsidRDefault="006D20A9" w:rsidP="00101AA4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E20C7">
              <w:rPr>
                <w:rFonts w:ascii="Arial" w:eastAsia="Tahoma" w:hAnsi="Arial" w:cs="Arial"/>
                <w:b/>
                <w:sz w:val="20"/>
                <w:szCs w:val="20"/>
              </w:rPr>
              <w:t>SUMA</w:t>
            </w:r>
          </w:p>
        </w:tc>
      </w:tr>
      <w:tr w:rsidR="00101AA4" w:rsidRPr="00CE20C7" w:rsidTr="00E5087F">
        <w:trPr>
          <w:jc w:val="center"/>
        </w:trPr>
        <w:tc>
          <w:tcPr>
            <w:tcW w:w="806" w:type="dxa"/>
            <w:vAlign w:val="center"/>
          </w:tcPr>
          <w:p w:rsidR="00101AA4" w:rsidRPr="00CE20C7" w:rsidRDefault="006D0528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048" w:type="dxa"/>
          </w:tcPr>
          <w:p w:rsidR="00A25473" w:rsidRPr="00A25473" w:rsidRDefault="00A25473" w:rsidP="00A2547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A25473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Aesculap Chifa Sp. z o.o.</w:t>
            </w:r>
          </w:p>
          <w:p w:rsidR="00A25473" w:rsidRPr="00A25473" w:rsidRDefault="00A25473" w:rsidP="00A25473">
            <w:pPr>
              <w:suppressAutoHyphens w:val="0"/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  <w:r w:rsidRPr="00A25473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ul. Tysiąclecia 14</w:t>
            </w:r>
          </w:p>
          <w:p w:rsidR="00101AA4" w:rsidRPr="00CE20C7" w:rsidRDefault="00A25473" w:rsidP="00A25473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A25473"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  <w:t>64-300 Nowy Tomyśl</w:t>
            </w:r>
          </w:p>
        </w:tc>
        <w:tc>
          <w:tcPr>
            <w:tcW w:w="767" w:type="dxa"/>
            <w:vAlign w:val="center"/>
          </w:tcPr>
          <w:p w:rsidR="00101AA4" w:rsidRPr="00CE20C7" w:rsidRDefault="006D20A9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36,10</w:t>
            </w:r>
          </w:p>
        </w:tc>
        <w:tc>
          <w:tcPr>
            <w:tcW w:w="1017" w:type="dxa"/>
            <w:vAlign w:val="center"/>
          </w:tcPr>
          <w:p w:rsidR="00101AA4" w:rsidRPr="00CE20C7" w:rsidRDefault="006D20A9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95" w:type="dxa"/>
            <w:vAlign w:val="center"/>
          </w:tcPr>
          <w:p w:rsidR="00101AA4" w:rsidRPr="00CE20C7" w:rsidRDefault="00101AA4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E20C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807" w:type="dxa"/>
            <w:vAlign w:val="center"/>
          </w:tcPr>
          <w:p w:rsidR="00101AA4" w:rsidRPr="00CE20C7" w:rsidRDefault="006D20A9" w:rsidP="00101AA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76,10</w:t>
            </w:r>
          </w:p>
        </w:tc>
      </w:tr>
    </w:tbl>
    <w:p w:rsidR="00CA036B" w:rsidRPr="00A15C20" w:rsidRDefault="00CA036B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6D20A9" w:rsidRDefault="00A15C20" w:rsidP="006D20A9">
      <w:pPr>
        <w:pStyle w:val="Tekstpodstawowy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6D20A9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6D20A9" w:rsidRDefault="00A15C20" w:rsidP="006D20A9">
      <w:pPr>
        <w:pStyle w:val="Tekstpodstawowy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6D20A9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6D20A9" w:rsidRDefault="00A15C20" w:rsidP="006D20A9">
      <w:pPr>
        <w:pStyle w:val="Tekstpodstawowy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704A39" w:rsidRPr="006D20A9" w:rsidRDefault="00A15C20" w:rsidP="006D20A9">
      <w:pPr>
        <w:pStyle w:val="Tekstpodstawowy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6D20A9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AB4355" w:rsidRPr="006D20A9" w:rsidRDefault="000921D0" w:rsidP="006D20A9">
      <w:pPr>
        <w:pStyle w:val="Akapitzlist"/>
        <w:ind w:left="0"/>
        <w:jc w:val="center"/>
        <w:rPr>
          <w:rFonts w:ascii="Arial" w:hAnsi="Arial" w:cs="Arial"/>
          <w:sz w:val="20"/>
          <w:szCs w:val="20"/>
        </w:rPr>
      </w:pPr>
      <w:r w:rsidRPr="006D20A9">
        <w:rPr>
          <w:rFonts w:ascii="Arial" w:hAnsi="Arial" w:cs="Arial"/>
          <w:sz w:val="20"/>
          <w:szCs w:val="20"/>
        </w:rPr>
        <w:t>brak</w:t>
      </w:r>
    </w:p>
    <w:p w:rsidR="00AB4355" w:rsidRPr="006D20A9" w:rsidRDefault="00AB4355" w:rsidP="006D20A9">
      <w:pPr>
        <w:jc w:val="both"/>
        <w:rPr>
          <w:rFonts w:ascii="Arial" w:hAnsi="Arial" w:cs="Arial"/>
          <w:b/>
          <w:sz w:val="20"/>
          <w:szCs w:val="20"/>
        </w:rPr>
      </w:pPr>
    </w:p>
    <w:p w:rsidR="00A15C20" w:rsidRPr="006D20A9" w:rsidRDefault="00A15C20" w:rsidP="006D20A9">
      <w:pPr>
        <w:pStyle w:val="Tekstpodstawowy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6D20A9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6D0528" w:rsidRPr="006D20A9" w:rsidRDefault="006D0528" w:rsidP="006D20A9">
      <w:pPr>
        <w:pStyle w:val="Akapitzlist"/>
        <w:ind w:left="0"/>
        <w:jc w:val="center"/>
        <w:rPr>
          <w:rFonts w:ascii="Arial" w:hAnsi="Arial" w:cs="Arial"/>
          <w:sz w:val="20"/>
          <w:szCs w:val="20"/>
        </w:rPr>
      </w:pPr>
      <w:r w:rsidRPr="006D20A9">
        <w:rPr>
          <w:rFonts w:ascii="Arial" w:hAnsi="Arial" w:cs="Arial"/>
          <w:sz w:val="20"/>
          <w:szCs w:val="20"/>
        </w:rPr>
        <w:t>brak</w:t>
      </w:r>
    </w:p>
    <w:p w:rsidR="00153CD5" w:rsidRPr="006D20A9" w:rsidRDefault="000921D0" w:rsidP="006D20A9">
      <w:pPr>
        <w:pStyle w:val="NormalnyWeb"/>
        <w:spacing w:after="0"/>
        <w:ind w:left="15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6D20A9">
        <w:rPr>
          <w:rFonts w:ascii="Arial" w:hAnsi="Arial" w:cs="Arial"/>
          <w:b/>
          <w:sz w:val="20"/>
          <w:szCs w:val="20"/>
          <w:u w:val="single"/>
        </w:rPr>
        <w:t>DODATKOWE INFORMACJE</w:t>
      </w:r>
    </w:p>
    <w:p w:rsidR="00AB4355" w:rsidRPr="006D20A9" w:rsidRDefault="006D0528" w:rsidP="006D20A9">
      <w:pPr>
        <w:pStyle w:val="Akapitzlist"/>
        <w:ind w:left="0"/>
        <w:jc w:val="center"/>
        <w:rPr>
          <w:rFonts w:ascii="Arial" w:hAnsi="Arial" w:cs="Arial"/>
          <w:sz w:val="20"/>
          <w:szCs w:val="20"/>
        </w:rPr>
      </w:pPr>
      <w:r w:rsidRPr="006D20A9">
        <w:rPr>
          <w:rFonts w:ascii="Arial" w:hAnsi="Arial" w:cs="Arial"/>
          <w:sz w:val="20"/>
          <w:szCs w:val="20"/>
        </w:rPr>
        <w:t>brak</w:t>
      </w:r>
    </w:p>
    <w:sectPr w:rsidR="00AB4355" w:rsidRPr="006D20A9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196B" w:rsidRDefault="0015196B">
      <w:r>
        <w:separator/>
      </w:r>
    </w:p>
  </w:endnote>
  <w:endnote w:type="continuationSeparator" w:id="1">
    <w:p w:rsidR="0015196B" w:rsidRDefault="001519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Default="00E43AAF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Pr="00C5755F" w:rsidRDefault="00101AA4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101AA4" w:rsidRPr="00B60642" w:rsidRDefault="00101AA4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196B" w:rsidRDefault="0015196B">
      <w:r>
        <w:separator/>
      </w:r>
    </w:p>
  </w:footnote>
  <w:footnote w:type="continuationSeparator" w:id="1">
    <w:p w:rsidR="0015196B" w:rsidRDefault="001519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Default="00101AA4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101AA4" w:rsidRPr="000B753C" w:rsidRDefault="00101AA4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101AA4" w:rsidRDefault="00101AA4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101AA4" w:rsidRDefault="00101AA4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</w:p>
  <w:p w:rsidR="00101AA4" w:rsidRDefault="00101AA4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101AA4" w:rsidRPr="009014A7" w:rsidRDefault="00101AA4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499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76FD9"/>
    <w:rsid w:val="000921D0"/>
    <w:rsid w:val="000A47E4"/>
    <w:rsid w:val="000B05BC"/>
    <w:rsid w:val="000B203A"/>
    <w:rsid w:val="000B57B6"/>
    <w:rsid w:val="000B6F97"/>
    <w:rsid w:val="000B753C"/>
    <w:rsid w:val="000B75C6"/>
    <w:rsid w:val="000C049C"/>
    <w:rsid w:val="000D068E"/>
    <w:rsid w:val="000D6CEC"/>
    <w:rsid w:val="000F286A"/>
    <w:rsid w:val="00100650"/>
    <w:rsid w:val="00101AA4"/>
    <w:rsid w:val="001030F2"/>
    <w:rsid w:val="001400E0"/>
    <w:rsid w:val="0015196B"/>
    <w:rsid w:val="00153CD5"/>
    <w:rsid w:val="00154924"/>
    <w:rsid w:val="00174D62"/>
    <w:rsid w:val="0017603C"/>
    <w:rsid w:val="0018481D"/>
    <w:rsid w:val="00185E96"/>
    <w:rsid w:val="00195154"/>
    <w:rsid w:val="001A032B"/>
    <w:rsid w:val="001A20D9"/>
    <w:rsid w:val="001A5B97"/>
    <w:rsid w:val="001B24EF"/>
    <w:rsid w:val="001C16C9"/>
    <w:rsid w:val="001C2EE7"/>
    <w:rsid w:val="001C7867"/>
    <w:rsid w:val="001D6201"/>
    <w:rsid w:val="001D7E49"/>
    <w:rsid w:val="001F09B0"/>
    <w:rsid w:val="001F2F80"/>
    <w:rsid w:val="0020304E"/>
    <w:rsid w:val="00211980"/>
    <w:rsid w:val="0022789C"/>
    <w:rsid w:val="00285F69"/>
    <w:rsid w:val="002864C1"/>
    <w:rsid w:val="002A4D62"/>
    <w:rsid w:val="002B3C7B"/>
    <w:rsid w:val="002B624E"/>
    <w:rsid w:val="002C1787"/>
    <w:rsid w:val="002D0028"/>
    <w:rsid w:val="002D1DBB"/>
    <w:rsid w:val="002E219E"/>
    <w:rsid w:val="002E6CBC"/>
    <w:rsid w:val="00302A62"/>
    <w:rsid w:val="00305A60"/>
    <w:rsid w:val="0030773D"/>
    <w:rsid w:val="00314816"/>
    <w:rsid w:val="00355F84"/>
    <w:rsid w:val="00371A28"/>
    <w:rsid w:val="00377EAB"/>
    <w:rsid w:val="00394B66"/>
    <w:rsid w:val="00397ECF"/>
    <w:rsid w:val="003B5D24"/>
    <w:rsid w:val="003C0F78"/>
    <w:rsid w:val="003C346F"/>
    <w:rsid w:val="003D179C"/>
    <w:rsid w:val="003D4311"/>
    <w:rsid w:val="003D78C4"/>
    <w:rsid w:val="003E4F83"/>
    <w:rsid w:val="003E7757"/>
    <w:rsid w:val="003E780D"/>
    <w:rsid w:val="003F06F8"/>
    <w:rsid w:val="004153C3"/>
    <w:rsid w:val="00467245"/>
    <w:rsid w:val="00497001"/>
    <w:rsid w:val="004A1A26"/>
    <w:rsid w:val="004B45ED"/>
    <w:rsid w:val="004C3FF0"/>
    <w:rsid w:val="004D475A"/>
    <w:rsid w:val="004F0AC7"/>
    <w:rsid w:val="004F36C8"/>
    <w:rsid w:val="00531358"/>
    <w:rsid w:val="00543D67"/>
    <w:rsid w:val="005502CA"/>
    <w:rsid w:val="00557B1C"/>
    <w:rsid w:val="00596C74"/>
    <w:rsid w:val="005D4C02"/>
    <w:rsid w:val="005F75AA"/>
    <w:rsid w:val="00607597"/>
    <w:rsid w:val="00654376"/>
    <w:rsid w:val="00662B09"/>
    <w:rsid w:val="0068526E"/>
    <w:rsid w:val="006976E6"/>
    <w:rsid w:val="006A4DFE"/>
    <w:rsid w:val="006C1D66"/>
    <w:rsid w:val="006D0528"/>
    <w:rsid w:val="006D20A9"/>
    <w:rsid w:val="006F07F8"/>
    <w:rsid w:val="00704A39"/>
    <w:rsid w:val="00735025"/>
    <w:rsid w:val="00783009"/>
    <w:rsid w:val="007838D0"/>
    <w:rsid w:val="00790AD3"/>
    <w:rsid w:val="007B26A3"/>
    <w:rsid w:val="007D303C"/>
    <w:rsid w:val="007E7EF2"/>
    <w:rsid w:val="008023B8"/>
    <w:rsid w:val="00812500"/>
    <w:rsid w:val="00813A45"/>
    <w:rsid w:val="00815C7D"/>
    <w:rsid w:val="0083254B"/>
    <w:rsid w:val="0083505E"/>
    <w:rsid w:val="00861148"/>
    <w:rsid w:val="00870A0E"/>
    <w:rsid w:val="00882D7B"/>
    <w:rsid w:val="008875D1"/>
    <w:rsid w:val="008A1ACF"/>
    <w:rsid w:val="008C1A2E"/>
    <w:rsid w:val="008D1908"/>
    <w:rsid w:val="008D694F"/>
    <w:rsid w:val="008D74C6"/>
    <w:rsid w:val="008F2220"/>
    <w:rsid w:val="009014A7"/>
    <w:rsid w:val="00922F64"/>
    <w:rsid w:val="0092331F"/>
    <w:rsid w:val="00930E78"/>
    <w:rsid w:val="009355FD"/>
    <w:rsid w:val="00944D94"/>
    <w:rsid w:val="00950BD7"/>
    <w:rsid w:val="009513B4"/>
    <w:rsid w:val="009557B1"/>
    <w:rsid w:val="00977868"/>
    <w:rsid w:val="00993D40"/>
    <w:rsid w:val="009A3CC8"/>
    <w:rsid w:val="009D6C56"/>
    <w:rsid w:val="009E20D0"/>
    <w:rsid w:val="009F4F17"/>
    <w:rsid w:val="00A14B92"/>
    <w:rsid w:val="00A15C20"/>
    <w:rsid w:val="00A21DD8"/>
    <w:rsid w:val="00A25473"/>
    <w:rsid w:val="00A35AA4"/>
    <w:rsid w:val="00A35B94"/>
    <w:rsid w:val="00A52897"/>
    <w:rsid w:val="00A55A90"/>
    <w:rsid w:val="00A62291"/>
    <w:rsid w:val="00A706C7"/>
    <w:rsid w:val="00A83064"/>
    <w:rsid w:val="00AB4355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863BA"/>
    <w:rsid w:val="00B97211"/>
    <w:rsid w:val="00BB5477"/>
    <w:rsid w:val="00BC3B3A"/>
    <w:rsid w:val="00BF031A"/>
    <w:rsid w:val="00C00944"/>
    <w:rsid w:val="00C1270F"/>
    <w:rsid w:val="00C24475"/>
    <w:rsid w:val="00C308EC"/>
    <w:rsid w:val="00C37E5D"/>
    <w:rsid w:val="00C47651"/>
    <w:rsid w:val="00C56FED"/>
    <w:rsid w:val="00C5755F"/>
    <w:rsid w:val="00C74588"/>
    <w:rsid w:val="00C922A0"/>
    <w:rsid w:val="00C94D04"/>
    <w:rsid w:val="00CA036B"/>
    <w:rsid w:val="00CA78F7"/>
    <w:rsid w:val="00CC34EC"/>
    <w:rsid w:val="00CD707B"/>
    <w:rsid w:val="00CE20C7"/>
    <w:rsid w:val="00CE5D04"/>
    <w:rsid w:val="00CF3A76"/>
    <w:rsid w:val="00D1045E"/>
    <w:rsid w:val="00D26C48"/>
    <w:rsid w:val="00D3157C"/>
    <w:rsid w:val="00D5438C"/>
    <w:rsid w:val="00D66536"/>
    <w:rsid w:val="00D74111"/>
    <w:rsid w:val="00D9689B"/>
    <w:rsid w:val="00DA0581"/>
    <w:rsid w:val="00DD657D"/>
    <w:rsid w:val="00DF1EF6"/>
    <w:rsid w:val="00DF39A4"/>
    <w:rsid w:val="00E05D3D"/>
    <w:rsid w:val="00E16980"/>
    <w:rsid w:val="00E205F1"/>
    <w:rsid w:val="00E43AAF"/>
    <w:rsid w:val="00E5087F"/>
    <w:rsid w:val="00E604A4"/>
    <w:rsid w:val="00E61100"/>
    <w:rsid w:val="00E97AC1"/>
    <w:rsid w:val="00EA7F76"/>
    <w:rsid w:val="00EC42DA"/>
    <w:rsid w:val="00ED66FF"/>
    <w:rsid w:val="00EE7085"/>
    <w:rsid w:val="00F00E58"/>
    <w:rsid w:val="00F12955"/>
    <w:rsid w:val="00F23C09"/>
    <w:rsid w:val="00F348C9"/>
    <w:rsid w:val="00F62A3B"/>
    <w:rsid w:val="00F809C0"/>
    <w:rsid w:val="00F94D7C"/>
    <w:rsid w:val="00F95153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uiPriority w:val="1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2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272</TotalTime>
  <Pages>1</Pages>
  <Words>218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1528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Zamówienia</cp:lastModifiedBy>
  <cp:revision>25</cp:revision>
  <cp:lastPrinted>2016-12-07T11:09:00Z</cp:lastPrinted>
  <dcterms:created xsi:type="dcterms:W3CDTF">2017-10-25T06:35:00Z</dcterms:created>
  <dcterms:modified xsi:type="dcterms:W3CDTF">2018-10-03T07:05:00Z</dcterms:modified>
</cp:coreProperties>
</file>