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463943" w:rsidRDefault="00463943" w:rsidP="003C01F9">
      <w:pPr>
        <w:rPr>
          <w:sz w:val="20"/>
          <w:szCs w:val="20"/>
        </w:rPr>
      </w:pPr>
    </w:p>
    <w:p w:rsidR="00B91B3A" w:rsidRPr="00C9384A" w:rsidRDefault="00B91B3A" w:rsidP="00B91B3A">
      <w:pPr>
        <w:ind w:firstLine="73"/>
        <w:jc w:val="right"/>
      </w:pPr>
      <w:r w:rsidRPr="00C9384A">
        <w:t xml:space="preserve">Sławno, dn. </w:t>
      </w:r>
      <w:r w:rsidR="006B2F40">
        <w:t>12 listopada</w:t>
      </w:r>
      <w:r>
        <w:t xml:space="preserve"> 2018</w:t>
      </w:r>
      <w:r w:rsidRPr="00C9384A">
        <w:t xml:space="preserve"> r.</w:t>
      </w:r>
    </w:p>
    <w:p w:rsidR="00B91B3A" w:rsidRDefault="00B91B3A" w:rsidP="00B91B3A"/>
    <w:p w:rsidR="00B91B3A" w:rsidRDefault="00B91B3A" w:rsidP="00B91B3A">
      <w:r w:rsidRPr="00C9384A">
        <w:t>SP……./ZP</w:t>
      </w:r>
      <w:r w:rsidR="00CA0626">
        <w:t>/382-</w:t>
      </w:r>
      <w:r w:rsidR="006B2F40">
        <w:t>ZO/I/17-</w:t>
      </w:r>
      <w:r w:rsidR="000322D4">
        <w:t>6</w:t>
      </w:r>
      <w:r>
        <w:t>/2018</w:t>
      </w:r>
    </w:p>
    <w:p w:rsidR="00B91B3A" w:rsidRDefault="00B91B3A" w:rsidP="00B91B3A"/>
    <w:p w:rsidR="006B2F40" w:rsidRDefault="006B2F40" w:rsidP="00B91B3A"/>
    <w:p w:rsidR="006B2F40" w:rsidRDefault="006B2F40" w:rsidP="00B91B3A"/>
    <w:p w:rsidR="006B2F40" w:rsidRDefault="006B2F40" w:rsidP="00B91B3A"/>
    <w:p w:rsidR="006B2F40" w:rsidRDefault="006B2F40" w:rsidP="00B91B3A"/>
    <w:p w:rsidR="006B2F40" w:rsidRPr="006B2F40" w:rsidRDefault="006B2F40" w:rsidP="006B2F40">
      <w:pPr>
        <w:spacing w:line="360" w:lineRule="auto"/>
        <w:ind w:left="3544"/>
        <w:rPr>
          <w:b/>
        </w:rPr>
      </w:pPr>
      <w:r w:rsidRPr="006B2F40">
        <w:rPr>
          <w:b/>
        </w:rPr>
        <w:t xml:space="preserve">Do Wykonawców ubiegających się </w:t>
      </w:r>
    </w:p>
    <w:p w:rsidR="00B91B3A" w:rsidRPr="006B2F40" w:rsidRDefault="006B2F40" w:rsidP="006B2F40">
      <w:pPr>
        <w:spacing w:line="360" w:lineRule="auto"/>
        <w:ind w:left="3544"/>
        <w:rPr>
          <w:b/>
        </w:rPr>
      </w:pPr>
      <w:r w:rsidRPr="006B2F40">
        <w:rPr>
          <w:b/>
        </w:rPr>
        <w:t xml:space="preserve">o udzielenie zamówienia publicznego </w:t>
      </w:r>
    </w:p>
    <w:p w:rsidR="00095217" w:rsidRDefault="00095217" w:rsidP="00B91B3A"/>
    <w:p w:rsidR="00095217" w:rsidRDefault="00095217" w:rsidP="00095217">
      <w:pPr>
        <w:spacing w:line="360" w:lineRule="auto"/>
        <w:ind w:left="3969"/>
        <w:rPr>
          <w:b/>
        </w:rPr>
      </w:pPr>
    </w:p>
    <w:p w:rsidR="006B2F40" w:rsidRPr="00095217" w:rsidRDefault="006B2F40" w:rsidP="00095217">
      <w:pPr>
        <w:spacing w:line="360" w:lineRule="auto"/>
        <w:ind w:left="3969"/>
        <w:rPr>
          <w:b/>
        </w:rPr>
      </w:pPr>
    </w:p>
    <w:p w:rsidR="00B91B3A" w:rsidRDefault="00B91B3A" w:rsidP="00C55AA3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C9384A">
        <w:rPr>
          <w:b/>
        </w:rPr>
        <w:t>Dotyczy</w:t>
      </w:r>
      <w:r>
        <w:rPr>
          <w:b/>
        </w:rPr>
        <w:t>:</w:t>
      </w:r>
      <w:r w:rsidRPr="00C9384A">
        <w:rPr>
          <w:b/>
        </w:rPr>
        <w:t xml:space="preserve"> </w:t>
      </w:r>
      <w:r w:rsidR="006B2F40">
        <w:rPr>
          <w:b/>
        </w:rPr>
        <w:t xml:space="preserve">zapytanie ofertowe </w:t>
      </w:r>
      <w:r w:rsidR="006B2F40" w:rsidRPr="006B2F40">
        <w:rPr>
          <w:b/>
        </w:rPr>
        <w:t>Dźwigi ZO/I/17/2018</w:t>
      </w:r>
    </w:p>
    <w:p w:rsidR="006B2F40" w:rsidRDefault="006B2F40" w:rsidP="00B91B3A">
      <w:pPr>
        <w:pStyle w:val="Akapitzlist"/>
        <w:spacing w:line="360" w:lineRule="auto"/>
        <w:ind w:left="0"/>
        <w:jc w:val="both"/>
      </w:pPr>
    </w:p>
    <w:p w:rsidR="00B91B3A" w:rsidRDefault="00B91B3A" w:rsidP="00B91B3A">
      <w:pPr>
        <w:pStyle w:val="Akapitzlist"/>
        <w:spacing w:line="360" w:lineRule="auto"/>
        <w:ind w:left="0"/>
        <w:jc w:val="both"/>
      </w:pPr>
      <w:r>
        <w:tab/>
        <w:t xml:space="preserve"> </w:t>
      </w:r>
    </w:p>
    <w:p w:rsidR="00095217" w:rsidRPr="00C9384A" w:rsidRDefault="006B2F40" w:rsidP="006B2F40">
      <w:pPr>
        <w:pStyle w:val="Akapitzlist"/>
        <w:spacing w:line="360" w:lineRule="auto"/>
        <w:ind w:left="0" w:firstLine="708"/>
        <w:jc w:val="both"/>
      </w:pPr>
      <w:r>
        <w:t>Szpital Powiatowy w Sławnie w nawiązaniu do Zapytania ofertowego (znak sprawy: Dźwigi ZO/I/17/2018) z dnia 08 listopada 2018 r. informuje, iż Zamawiający unieważnia przedmiotowe postępowanie. Przyczyną unieważnienia jest zbyt wysoka cena najkorzystniejszej oferty, która przewyższa zakładaną kwotę jaką Zamawiający zamierzał przeznaczyć za zrealizowanie zamówienia.</w:t>
      </w:r>
    </w:p>
    <w:p w:rsidR="00D00B60" w:rsidRDefault="00D00B60" w:rsidP="009014A7">
      <w:pPr>
        <w:rPr>
          <w:sz w:val="16"/>
          <w:szCs w:val="16"/>
        </w:rPr>
      </w:pPr>
    </w:p>
    <w:sectPr w:rsidR="00D00B60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F69" w:rsidRDefault="00564F69">
      <w:r>
        <w:separator/>
      </w:r>
    </w:p>
  </w:endnote>
  <w:endnote w:type="continuationSeparator" w:id="1">
    <w:p w:rsidR="00564F69" w:rsidRDefault="00564F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B60" w:rsidRPr="00C5755F" w:rsidRDefault="00D00B60" w:rsidP="00D00B60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 w:rsidRPr="009D6C56">
      <w:rPr>
        <w:rFonts w:ascii="Times New Roman" w:hAnsi="Times New Roman"/>
        <w:sz w:val="20"/>
        <w:szCs w:val="20"/>
      </w:rPr>
      <w:t>tel. (059)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D00B60" w:rsidRPr="00B60642" w:rsidRDefault="00D00B60" w:rsidP="00D00B60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 w:rsidRPr="003F06F8">
      <w:rPr>
        <w:rFonts w:ascii="Times New Roman" w:hAnsi="Times New Roman"/>
        <w:sz w:val="20"/>
        <w:szCs w:val="20"/>
        <w:lang w:val="en-US"/>
      </w:rPr>
      <w:t>fax (059)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  <w:p w:rsidR="00D00B60" w:rsidRPr="00B91B3A" w:rsidRDefault="00D00B60" w:rsidP="00D00B60">
    <w:pPr>
      <w:pStyle w:val="Stopka"/>
      <w:rPr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C5755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 w:rsidRPr="009D6C56">
      <w:rPr>
        <w:rFonts w:ascii="Times New Roman" w:hAnsi="Times New Roman"/>
        <w:sz w:val="20"/>
        <w:szCs w:val="20"/>
      </w:rPr>
      <w:t>tel. (059)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C5755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 w:rsidRPr="003F06F8">
      <w:rPr>
        <w:rFonts w:ascii="Times New Roman" w:hAnsi="Times New Roman"/>
        <w:sz w:val="20"/>
        <w:szCs w:val="20"/>
        <w:lang w:val="en-US"/>
      </w:rPr>
      <w:t>fax (059)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F69" w:rsidRDefault="00564F69">
      <w:r>
        <w:separator/>
      </w:r>
    </w:p>
  </w:footnote>
  <w:footnote w:type="continuationSeparator" w:id="1">
    <w:p w:rsidR="00564F69" w:rsidRDefault="00564F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B4637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9E20D0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81313A"/>
    <w:multiLevelType w:val="hybridMultilevel"/>
    <w:tmpl w:val="8E9214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BF10915"/>
    <w:multiLevelType w:val="hybridMultilevel"/>
    <w:tmpl w:val="51D605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165469"/>
    <w:multiLevelType w:val="hybridMultilevel"/>
    <w:tmpl w:val="26947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0A0218"/>
    <w:multiLevelType w:val="hybridMultilevel"/>
    <w:tmpl w:val="0DAE313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8E84E62"/>
    <w:multiLevelType w:val="hybridMultilevel"/>
    <w:tmpl w:val="BA5CF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154B42"/>
    <w:multiLevelType w:val="hybridMultilevel"/>
    <w:tmpl w:val="6C743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F234DE"/>
    <w:multiLevelType w:val="hybridMultilevel"/>
    <w:tmpl w:val="A7BEB1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8A62BA"/>
    <w:multiLevelType w:val="hybridMultilevel"/>
    <w:tmpl w:val="21F64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3426">
      <o:colormenu v:ext="edit" fillcolor="none" strokecolor="none [1]" shadowcolor="none [2]"/>
    </o:shapedefaults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75F3D"/>
    <w:rsid w:val="000003B7"/>
    <w:rsid w:val="00012347"/>
    <w:rsid w:val="000131F3"/>
    <w:rsid w:val="00013B27"/>
    <w:rsid w:val="00017580"/>
    <w:rsid w:val="000322D4"/>
    <w:rsid w:val="00032EE4"/>
    <w:rsid w:val="00035697"/>
    <w:rsid w:val="00040768"/>
    <w:rsid w:val="000433E7"/>
    <w:rsid w:val="00054B68"/>
    <w:rsid w:val="00062A41"/>
    <w:rsid w:val="00067BFD"/>
    <w:rsid w:val="00072C24"/>
    <w:rsid w:val="00075F3D"/>
    <w:rsid w:val="00083D92"/>
    <w:rsid w:val="00095217"/>
    <w:rsid w:val="000B1F52"/>
    <w:rsid w:val="000B60C1"/>
    <w:rsid w:val="000B6F97"/>
    <w:rsid w:val="000B753C"/>
    <w:rsid w:val="000D6CEC"/>
    <w:rsid w:val="000E6518"/>
    <w:rsid w:val="000E68F1"/>
    <w:rsid w:val="001002EF"/>
    <w:rsid w:val="00100574"/>
    <w:rsid w:val="00100880"/>
    <w:rsid w:val="00107359"/>
    <w:rsid w:val="001215E7"/>
    <w:rsid w:val="00131F76"/>
    <w:rsid w:val="00137AD3"/>
    <w:rsid w:val="001400E0"/>
    <w:rsid w:val="00145AC8"/>
    <w:rsid w:val="00176AED"/>
    <w:rsid w:val="00177326"/>
    <w:rsid w:val="0019356A"/>
    <w:rsid w:val="00195154"/>
    <w:rsid w:val="001B000A"/>
    <w:rsid w:val="001B2DBE"/>
    <w:rsid w:val="001C2DDC"/>
    <w:rsid w:val="001C2EE7"/>
    <w:rsid w:val="001C448F"/>
    <w:rsid w:val="001D0324"/>
    <w:rsid w:val="001D113D"/>
    <w:rsid w:val="001D40EE"/>
    <w:rsid w:val="001D5DFB"/>
    <w:rsid w:val="001E555F"/>
    <w:rsid w:val="001F013E"/>
    <w:rsid w:val="002013D1"/>
    <w:rsid w:val="002015A8"/>
    <w:rsid w:val="0020304E"/>
    <w:rsid w:val="002227B9"/>
    <w:rsid w:val="002342AC"/>
    <w:rsid w:val="00234403"/>
    <w:rsid w:val="002408C8"/>
    <w:rsid w:val="002427F8"/>
    <w:rsid w:val="00266B20"/>
    <w:rsid w:val="00275FE9"/>
    <w:rsid w:val="00276104"/>
    <w:rsid w:val="0028481D"/>
    <w:rsid w:val="002864C1"/>
    <w:rsid w:val="0029112E"/>
    <w:rsid w:val="002A061F"/>
    <w:rsid w:val="002B3A11"/>
    <w:rsid w:val="002B3C7B"/>
    <w:rsid w:val="002B624E"/>
    <w:rsid w:val="002D2AD0"/>
    <w:rsid w:val="002E1C4C"/>
    <w:rsid w:val="002F361F"/>
    <w:rsid w:val="002F4C6D"/>
    <w:rsid w:val="00302A62"/>
    <w:rsid w:val="003168B9"/>
    <w:rsid w:val="003316C4"/>
    <w:rsid w:val="00365855"/>
    <w:rsid w:val="00377EAB"/>
    <w:rsid w:val="003A5BD3"/>
    <w:rsid w:val="003B5AC8"/>
    <w:rsid w:val="003C01F9"/>
    <w:rsid w:val="003C4CBE"/>
    <w:rsid w:val="003C4FC6"/>
    <w:rsid w:val="003D2A92"/>
    <w:rsid w:val="003D485D"/>
    <w:rsid w:val="003D60FA"/>
    <w:rsid w:val="003D77A1"/>
    <w:rsid w:val="003E5352"/>
    <w:rsid w:val="003E780D"/>
    <w:rsid w:val="003F06F8"/>
    <w:rsid w:val="003F3FA9"/>
    <w:rsid w:val="00406E39"/>
    <w:rsid w:val="00406F24"/>
    <w:rsid w:val="00411CED"/>
    <w:rsid w:val="00451B45"/>
    <w:rsid w:val="00460AF9"/>
    <w:rsid w:val="00463943"/>
    <w:rsid w:val="00467FB1"/>
    <w:rsid w:val="00473A9B"/>
    <w:rsid w:val="004770BA"/>
    <w:rsid w:val="004803D3"/>
    <w:rsid w:val="0048351E"/>
    <w:rsid w:val="00485D43"/>
    <w:rsid w:val="00492583"/>
    <w:rsid w:val="004929A2"/>
    <w:rsid w:val="004A1A26"/>
    <w:rsid w:val="004A5673"/>
    <w:rsid w:val="004B2AFC"/>
    <w:rsid w:val="004C34D7"/>
    <w:rsid w:val="004D3455"/>
    <w:rsid w:val="004F2527"/>
    <w:rsid w:val="005063CF"/>
    <w:rsid w:val="00512F61"/>
    <w:rsid w:val="00521B5F"/>
    <w:rsid w:val="005273BA"/>
    <w:rsid w:val="00556D10"/>
    <w:rsid w:val="00564F69"/>
    <w:rsid w:val="00580C87"/>
    <w:rsid w:val="00584E3A"/>
    <w:rsid w:val="005A4FFF"/>
    <w:rsid w:val="005B2CA0"/>
    <w:rsid w:val="005C54CC"/>
    <w:rsid w:val="005F68DD"/>
    <w:rsid w:val="00612713"/>
    <w:rsid w:val="006175C1"/>
    <w:rsid w:val="00651A9F"/>
    <w:rsid w:val="006547AE"/>
    <w:rsid w:val="00667690"/>
    <w:rsid w:val="00682813"/>
    <w:rsid w:val="00697CA9"/>
    <w:rsid w:val="006A3FC5"/>
    <w:rsid w:val="006B2F40"/>
    <w:rsid w:val="006B4637"/>
    <w:rsid w:val="006D5168"/>
    <w:rsid w:val="006D6A41"/>
    <w:rsid w:val="006F07F8"/>
    <w:rsid w:val="00710490"/>
    <w:rsid w:val="0071323D"/>
    <w:rsid w:val="00726BE5"/>
    <w:rsid w:val="00732251"/>
    <w:rsid w:val="00735025"/>
    <w:rsid w:val="00742294"/>
    <w:rsid w:val="00743AF7"/>
    <w:rsid w:val="00751B32"/>
    <w:rsid w:val="00752477"/>
    <w:rsid w:val="007542F7"/>
    <w:rsid w:val="00756167"/>
    <w:rsid w:val="007707CF"/>
    <w:rsid w:val="0077475C"/>
    <w:rsid w:val="007838D0"/>
    <w:rsid w:val="00785DA5"/>
    <w:rsid w:val="00786517"/>
    <w:rsid w:val="00786ED0"/>
    <w:rsid w:val="007928E9"/>
    <w:rsid w:val="00794B7A"/>
    <w:rsid w:val="007D74DF"/>
    <w:rsid w:val="007E0278"/>
    <w:rsid w:val="008010C7"/>
    <w:rsid w:val="0080336B"/>
    <w:rsid w:val="00812500"/>
    <w:rsid w:val="00815A0D"/>
    <w:rsid w:val="0083254B"/>
    <w:rsid w:val="00861148"/>
    <w:rsid w:val="008734B4"/>
    <w:rsid w:val="008847B9"/>
    <w:rsid w:val="008B30A0"/>
    <w:rsid w:val="008D4328"/>
    <w:rsid w:val="008E600F"/>
    <w:rsid w:val="008F11D9"/>
    <w:rsid w:val="009014A7"/>
    <w:rsid w:val="00907616"/>
    <w:rsid w:val="00934801"/>
    <w:rsid w:val="00945FA4"/>
    <w:rsid w:val="00946323"/>
    <w:rsid w:val="00970830"/>
    <w:rsid w:val="00972DD1"/>
    <w:rsid w:val="00977868"/>
    <w:rsid w:val="009808BC"/>
    <w:rsid w:val="00982664"/>
    <w:rsid w:val="00993D40"/>
    <w:rsid w:val="0099509E"/>
    <w:rsid w:val="0099744F"/>
    <w:rsid w:val="009B04FD"/>
    <w:rsid w:val="009B1325"/>
    <w:rsid w:val="009C2360"/>
    <w:rsid w:val="009D2906"/>
    <w:rsid w:val="009D4453"/>
    <w:rsid w:val="009D6C56"/>
    <w:rsid w:val="009D6DB6"/>
    <w:rsid w:val="009E20D0"/>
    <w:rsid w:val="009E55D6"/>
    <w:rsid w:val="009F4F17"/>
    <w:rsid w:val="009F62C2"/>
    <w:rsid w:val="00A13F38"/>
    <w:rsid w:val="00A2005C"/>
    <w:rsid w:val="00A375FE"/>
    <w:rsid w:val="00A53840"/>
    <w:rsid w:val="00A53B53"/>
    <w:rsid w:val="00A706C7"/>
    <w:rsid w:val="00A72DD3"/>
    <w:rsid w:val="00A83064"/>
    <w:rsid w:val="00AA4736"/>
    <w:rsid w:val="00AA6F6B"/>
    <w:rsid w:val="00AC6584"/>
    <w:rsid w:val="00AC731E"/>
    <w:rsid w:val="00AF2FC0"/>
    <w:rsid w:val="00B0618E"/>
    <w:rsid w:val="00B13629"/>
    <w:rsid w:val="00B40204"/>
    <w:rsid w:val="00B60642"/>
    <w:rsid w:val="00B6114C"/>
    <w:rsid w:val="00B62B40"/>
    <w:rsid w:val="00B91B3A"/>
    <w:rsid w:val="00BB4C25"/>
    <w:rsid w:val="00BB4C8E"/>
    <w:rsid w:val="00BD440D"/>
    <w:rsid w:val="00BE29E9"/>
    <w:rsid w:val="00BF031A"/>
    <w:rsid w:val="00C106F2"/>
    <w:rsid w:val="00C1270F"/>
    <w:rsid w:val="00C50F23"/>
    <w:rsid w:val="00C52006"/>
    <w:rsid w:val="00C55AA3"/>
    <w:rsid w:val="00C5755F"/>
    <w:rsid w:val="00C6509C"/>
    <w:rsid w:val="00CA0626"/>
    <w:rsid w:val="00CB09D9"/>
    <w:rsid w:val="00CB178B"/>
    <w:rsid w:val="00CB77E2"/>
    <w:rsid w:val="00CC176C"/>
    <w:rsid w:val="00CC1A2E"/>
    <w:rsid w:val="00CC5638"/>
    <w:rsid w:val="00CD3C5F"/>
    <w:rsid w:val="00CF107D"/>
    <w:rsid w:val="00CF2EE1"/>
    <w:rsid w:val="00D00B60"/>
    <w:rsid w:val="00D12048"/>
    <w:rsid w:val="00D1575D"/>
    <w:rsid w:val="00D26111"/>
    <w:rsid w:val="00D264CA"/>
    <w:rsid w:val="00D27DF3"/>
    <w:rsid w:val="00D30FBB"/>
    <w:rsid w:val="00D31C8D"/>
    <w:rsid w:val="00D37075"/>
    <w:rsid w:val="00D51D4D"/>
    <w:rsid w:val="00D67899"/>
    <w:rsid w:val="00D778A3"/>
    <w:rsid w:val="00D87F7E"/>
    <w:rsid w:val="00D93882"/>
    <w:rsid w:val="00DA3983"/>
    <w:rsid w:val="00DD12FF"/>
    <w:rsid w:val="00DD657D"/>
    <w:rsid w:val="00DE162D"/>
    <w:rsid w:val="00E475F1"/>
    <w:rsid w:val="00E93146"/>
    <w:rsid w:val="00E93918"/>
    <w:rsid w:val="00EA5718"/>
    <w:rsid w:val="00EA6280"/>
    <w:rsid w:val="00EB4D33"/>
    <w:rsid w:val="00ED79C3"/>
    <w:rsid w:val="00EE284E"/>
    <w:rsid w:val="00EE4E48"/>
    <w:rsid w:val="00EE7085"/>
    <w:rsid w:val="00F02674"/>
    <w:rsid w:val="00F06DCE"/>
    <w:rsid w:val="00F12955"/>
    <w:rsid w:val="00F13DB4"/>
    <w:rsid w:val="00F1409D"/>
    <w:rsid w:val="00F302A9"/>
    <w:rsid w:val="00F40517"/>
    <w:rsid w:val="00F4318D"/>
    <w:rsid w:val="00F6163B"/>
    <w:rsid w:val="00F627FA"/>
    <w:rsid w:val="00F73D42"/>
    <w:rsid w:val="00F800C6"/>
    <w:rsid w:val="00FA4E68"/>
    <w:rsid w:val="00FA60D7"/>
    <w:rsid w:val="00FB5539"/>
    <w:rsid w:val="00FB58FB"/>
    <w:rsid w:val="00FE2DC6"/>
    <w:rsid w:val="00FF1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1B3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character" w:customStyle="1" w:styleId="PodtytuZnak">
    <w:name w:val="Podtytuł Znak"/>
    <w:basedOn w:val="Domylnaczcionkaakapitu"/>
    <w:link w:val="Podtytu"/>
    <w:uiPriority w:val="11"/>
    <w:rsid w:val="006B4637"/>
    <w:rPr>
      <w:sz w:val="4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460AF9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1409D"/>
    <w:rPr>
      <w:b/>
      <w:bCs/>
    </w:rPr>
  </w:style>
  <w:style w:type="paragraph" w:styleId="NormalnyWeb">
    <w:name w:val="Normal (Web)"/>
    <w:basedOn w:val="Normalny"/>
    <w:uiPriority w:val="99"/>
    <w:unhideWhenUsed/>
    <w:rsid w:val="00B91B3A"/>
    <w:pPr>
      <w:suppressAutoHyphens w:val="0"/>
      <w:spacing w:before="100" w:beforeAutospacing="1" w:after="119"/>
    </w:pPr>
    <w:rPr>
      <w:lang w:eastAsia="pl-PL"/>
    </w:rPr>
  </w:style>
  <w:style w:type="paragraph" w:styleId="Bezodstpw">
    <w:name w:val="No Spacing"/>
    <w:uiPriority w:val="1"/>
    <w:qFormat/>
    <w:rsid w:val="00B91B3A"/>
    <w:pPr>
      <w:suppressAutoHyphens/>
    </w:pPr>
    <w:rPr>
      <w:sz w:val="24"/>
      <w:szCs w:val="24"/>
      <w:lang w:eastAsia="ar-SA"/>
    </w:rPr>
  </w:style>
  <w:style w:type="character" w:styleId="Odwoaniedelikatne">
    <w:name w:val="Subtle Reference"/>
    <w:basedOn w:val="Domylnaczcionkaakapitu"/>
    <w:uiPriority w:val="31"/>
    <w:qFormat/>
    <w:rsid w:val="00B91B3A"/>
    <w:rPr>
      <w:smallCaps/>
      <w:color w:val="C0504D" w:themeColor="accent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ja\AppData\Local\Microsoft\Windows\Temporary%20Internet%20Files\Content.Outlook\K0HWS17A\PAPIE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FIRMOWY</Template>
  <TotalTime>4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558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Patrycja</dc:creator>
  <cp:lastModifiedBy>Zamówienia</cp:lastModifiedBy>
  <cp:revision>3</cp:revision>
  <cp:lastPrinted>2018-07-31T11:09:00Z</cp:lastPrinted>
  <dcterms:created xsi:type="dcterms:W3CDTF">2018-11-12T12:10:00Z</dcterms:created>
  <dcterms:modified xsi:type="dcterms:W3CDTF">2018-11-12T12:10:00Z</dcterms:modified>
</cp:coreProperties>
</file>